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9D214" w14:textId="23D8680B" w:rsidR="00535BA7" w:rsidRDefault="00535BA7" w:rsidP="00AF4728">
      <w:pPr>
        <w:rPr>
          <w:b/>
          <w:sz w:val="48"/>
          <w:szCs w:val="40"/>
        </w:rPr>
      </w:pPr>
    </w:p>
    <w:p w14:paraId="1F38D0F5" w14:textId="77777777" w:rsidR="00535BA7" w:rsidRDefault="00535BA7" w:rsidP="00535BA7">
      <w:pPr>
        <w:jc w:val="center"/>
        <w:rPr>
          <w:b/>
          <w:sz w:val="48"/>
          <w:szCs w:val="40"/>
        </w:rPr>
      </w:pPr>
    </w:p>
    <w:p w14:paraId="4A4851CE" w14:textId="44E25F4D" w:rsidR="00535BA7" w:rsidRPr="00535BA7" w:rsidRDefault="007E1D13" w:rsidP="00535BA7">
      <w:pPr>
        <w:jc w:val="center"/>
        <w:rPr>
          <w:b/>
          <w:sz w:val="48"/>
          <w:szCs w:val="40"/>
        </w:rPr>
      </w:pPr>
      <w:r>
        <w:rPr>
          <w:b/>
          <w:sz w:val="48"/>
          <w:szCs w:val="40"/>
        </w:rPr>
        <w:t>D</w:t>
      </w:r>
      <w:r w:rsidR="00866055">
        <w:rPr>
          <w:b/>
          <w:sz w:val="48"/>
          <w:szCs w:val="40"/>
        </w:rPr>
        <w:t>ea</w:t>
      </w:r>
      <w:r>
        <w:rPr>
          <w:b/>
          <w:sz w:val="48"/>
          <w:szCs w:val="40"/>
        </w:rPr>
        <w:t>l</w:t>
      </w:r>
      <w:r w:rsidR="00866055">
        <w:rPr>
          <w:b/>
          <w:sz w:val="48"/>
          <w:szCs w:val="40"/>
        </w:rPr>
        <w:t>e</w:t>
      </w:r>
      <w:r>
        <w:rPr>
          <w:b/>
          <w:sz w:val="48"/>
          <w:szCs w:val="40"/>
        </w:rPr>
        <w:t>r</w:t>
      </w:r>
      <w:r w:rsidR="008B7073">
        <w:rPr>
          <w:b/>
          <w:sz w:val="48"/>
          <w:szCs w:val="40"/>
        </w:rPr>
        <w:t>-01</w:t>
      </w:r>
    </w:p>
    <w:p w14:paraId="3C0A44B5" w14:textId="77777777" w:rsidR="00C73FCC" w:rsidRDefault="00866055" w:rsidP="00866055">
      <w:pPr>
        <w:jc w:val="center"/>
        <w:rPr>
          <w:b/>
          <w:sz w:val="48"/>
          <w:szCs w:val="40"/>
        </w:rPr>
      </w:pPr>
      <w:r>
        <w:rPr>
          <w:b/>
          <w:sz w:val="48"/>
          <w:szCs w:val="40"/>
        </w:rPr>
        <w:t>Acquisitions and Dispositions Policy</w:t>
      </w:r>
      <w:r w:rsidR="00C73FCC">
        <w:rPr>
          <w:b/>
          <w:sz w:val="48"/>
          <w:szCs w:val="40"/>
        </w:rPr>
        <w:t xml:space="preserve"> </w:t>
      </w:r>
    </w:p>
    <w:p w14:paraId="12D377E4" w14:textId="06E5D433" w:rsidR="00535BA7" w:rsidRDefault="00535BA7" w:rsidP="00535BA7">
      <w:pPr>
        <w:jc w:val="center"/>
        <w:rPr>
          <w:sz w:val="40"/>
          <w:szCs w:val="40"/>
        </w:rPr>
      </w:pPr>
    </w:p>
    <w:p w14:paraId="3A0A4EE4" w14:textId="77777777" w:rsidR="002F52EF" w:rsidRPr="00535BA7" w:rsidRDefault="002F52EF" w:rsidP="00535BA7">
      <w:pPr>
        <w:jc w:val="center"/>
        <w:rPr>
          <w:sz w:val="40"/>
          <w:szCs w:val="40"/>
        </w:rPr>
      </w:pPr>
    </w:p>
    <w:p w14:paraId="73588B61" w14:textId="77777777" w:rsidR="003C4B67" w:rsidRPr="003C4B67" w:rsidRDefault="00E2191E" w:rsidP="003C4B67">
      <w:pPr>
        <w:pStyle w:val="Footer"/>
        <w:pBdr>
          <w:top w:val="single" w:sz="4" w:space="1" w:color="D9D9D9" w:themeColor="background1" w:themeShade="D9"/>
        </w:pBdr>
        <w:jc w:val="center"/>
        <w:rPr>
          <w:rFonts w:ascii="Arial" w:hAnsi="Arial" w:cs="Arial"/>
          <w:b/>
          <w:bCs/>
          <w:color w:val="C00000"/>
          <w:sz w:val="28"/>
          <w:szCs w:val="40"/>
          <w:shd w:val="clear" w:color="auto" w:fill="FFFFFF"/>
        </w:rPr>
      </w:pPr>
      <w:r w:rsidRPr="003C4B67">
        <w:rPr>
          <w:rFonts w:ascii="Arial" w:hAnsi="Arial" w:cs="Arial"/>
          <w:b/>
          <w:bCs/>
          <w:color w:val="C00000"/>
          <w:sz w:val="28"/>
          <w:szCs w:val="40"/>
          <w:shd w:val="clear" w:color="auto" w:fill="FFFFFF"/>
        </w:rPr>
        <w:t>User Agreement and Disclaimer:</w:t>
      </w:r>
    </w:p>
    <w:p w14:paraId="018F4978" w14:textId="77777777" w:rsidR="00E504CA" w:rsidRDefault="00E2191E" w:rsidP="00E504C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504BCE">
        <w:rPr>
          <w:rFonts w:ascii="Arial" w:hAnsi="Arial" w:cs="Arial"/>
          <w:color w:val="222222"/>
          <w:sz w:val="28"/>
          <w:szCs w:val="40"/>
        </w:rPr>
        <w:br/>
      </w:r>
      <w:r w:rsidR="00E504CA" w:rsidRPr="003C4B67">
        <w:rPr>
          <w:rFonts w:ascii="Arial" w:hAnsi="Arial" w:cs="Arial"/>
          <w:color w:val="222222"/>
          <w:sz w:val="24"/>
          <w:szCs w:val="24"/>
          <w:shd w:val="clear" w:color="auto" w:fill="FFFFFF"/>
        </w:rPr>
        <w:t>These materials should be used as operational guides to enhance awareness and do not replace your responsibility for reading</w:t>
      </w:r>
      <w:r w:rsidR="00E504CA">
        <w:rPr>
          <w:rFonts w:ascii="Arial" w:hAnsi="Arial" w:cs="Arial"/>
          <w:color w:val="222222"/>
          <w:sz w:val="24"/>
          <w:szCs w:val="24"/>
          <w:shd w:val="clear" w:color="auto" w:fill="FFFFFF"/>
        </w:rPr>
        <w:t xml:space="preserve">, understanding, </w:t>
      </w:r>
      <w:r w:rsidR="00E504CA" w:rsidRPr="003C4B67">
        <w:rPr>
          <w:rFonts w:ascii="Arial" w:hAnsi="Arial" w:cs="Arial"/>
          <w:color w:val="222222"/>
          <w:sz w:val="24"/>
          <w:szCs w:val="24"/>
          <w:shd w:val="clear" w:color="auto" w:fill="FFFFFF"/>
        </w:rPr>
        <w:t>complying</w:t>
      </w:r>
      <w:r w:rsidR="00E504CA">
        <w:rPr>
          <w:rFonts w:ascii="Arial" w:hAnsi="Arial" w:cs="Arial"/>
          <w:color w:val="222222"/>
          <w:sz w:val="24"/>
          <w:szCs w:val="24"/>
          <w:shd w:val="clear" w:color="auto" w:fill="FFFFFF"/>
        </w:rPr>
        <w:t>,</w:t>
      </w:r>
      <w:r w:rsidR="00E504CA" w:rsidRPr="003C4B67">
        <w:rPr>
          <w:rFonts w:ascii="Arial" w:hAnsi="Arial" w:cs="Arial"/>
          <w:color w:val="222222"/>
          <w:sz w:val="24"/>
          <w:szCs w:val="24"/>
          <w:shd w:val="clear" w:color="auto" w:fill="FFFFFF"/>
        </w:rPr>
        <w:t xml:space="preserve"> and staying current with the law.  If the user </w:t>
      </w:r>
      <w:r w:rsidR="00E504CA">
        <w:rPr>
          <w:rFonts w:ascii="Arial" w:hAnsi="Arial" w:cs="Arial"/>
          <w:color w:val="222222"/>
          <w:sz w:val="24"/>
          <w:szCs w:val="24"/>
          <w:shd w:val="clear" w:color="auto" w:fill="FFFFFF"/>
        </w:rPr>
        <w:t>does not understand</w:t>
      </w:r>
      <w:r w:rsidR="00E504CA" w:rsidRPr="003C4B67">
        <w:rPr>
          <w:rFonts w:ascii="Arial" w:hAnsi="Arial" w:cs="Arial"/>
          <w:color w:val="222222"/>
          <w:sz w:val="24"/>
          <w:szCs w:val="24"/>
          <w:shd w:val="clear" w:color="auto" w:fill="FFFFFF"/>
        </w:rPr>
        <w:t xml:space="preserve"> any requirements, they should contact an attorney. </w:t>
      </w:r>
      <w:r w:rsidR="00E504CA">
        <w:rPr>
          <w:rFonts w:ascii="Arial" w:hAnsi="Arial" w:cs="Arial"/>
          <w:color w:val="222222"/>
          <w:sz w:val="24"/>
          <w:szCs w:val="24"/>
          <w:shd w:val="clear" w:color="auto" w:fill="FFFFFF"/>
        </w:rPr>
        <w:t xml:space="preserve"> </w:t>
      </w:r>
    </w:p>
    <w:p w14:paraId="7102442D" w14:textId="77777777" w:rsidR="00E504CA" w:rsidRPr="00BB63B3" w:rsidRDefault="00E504CA" w:rsidP="00E504CA">
      <w:pPr>
        <w:pStyle w:val="Footer"/>
        <w:pBdr>
          <w:top w:val="single" w:sz="4" w:space="1" w:color="D9D9D9" w:themeColor="background1" w:themeShade="D9"/>
        </w:pBdr>
        <w:jc w:val="center"/>
        <w:rPr>
          <w:rFonts w:ascii="Arial" w:hAnsi="Arial" w:cs="Arial"/>
          <w:b/>
          <w:bCs/>
          <w:color w:val="222222"/>
          <w:sz w:val="24"/>
          <w:szCs w:val="24"/>
          <w:shd w:val="clear" w:color="auto" w:fill="FFFFFF"/>
        </w:rPr>
      </w:pPr>
      <w:r>
        <w:rPr>
          <w:rFonts w:ascii="Arial" w:hAnsi="Arial" w:cs="Arial"/>
          <w:b/>
          <w:bCs/>
          <w:color w:val="222222"/>
          <w:sz w:val="24"/>
          <w:szCs w:val="24"/>
          <w:shd w:val="clear" w:color="auto" w:fill="FFFFFF"/>
        </w:rPr>
        <w:t>THESE MATERIALS ARE OPERATIONAL TOOLS AND ARE NOT LEGAL ADVICE.</w:t>
      </w:r>
    </w:p>
    <w:p w14:paraId="7EFE6C67" w14:textId="77777777" w:rsidR="00E504CA" w:rsidRPr="003C4B67" w:rsidRDefault="00E504CA" w:rsidP="00E504C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As environments vary, </w:t>
      </w:r>
      <w:r>
        <w:rPr>
          <w:rFonts w:ascii="Arial" w:hAnsi="Arial" w:cs="Arial"/>
          <w:color w:val="222222"/>
          <w:sz w:val="24"/>
          <w:szCs w:val="24"/>
          <w:shd w:val="clear" w:color="auto" w:fill="FFFFFF"/>
        </w:rPr>
        <w:t>certain aspects of this document</w:t>
      </w:r>
      <w:r w:rsidRPr="003C4B67">
        <w:rPr>
          <w:rFonts w:ascii="Arial" w:hAnsi="Arial" w:cs="Arial"/>
          <w:color w:val="222222"/>
          <w:sz w:val="24"/>
          <w:szCs w:val="24"/>
          <w:shd w:val="clear" w:color="auto" w:fill="FFFFFF"/>
        </w:rPr>
        <w:t xml:space="preserve"> may</w:t>
      </w:r>
      <w:r>
        <w:rPr>
          <w:rFonts w:ascii="Arial" w:hAnsi="Arial" w:cs="Arial"/>
          <w:color w:val="222222"/>
          <w:sz w:val="24"/>
          <w:szCs w:val="24"/>
          <w:shd w:val="clear" w:color="auto" w:fill="FFFFFF"/>
        </w:rPr>
        <w:t xml:space="preserve"> not</w:t>
      </w:r>
      <w:r w:rsidRPr="003C4B67">
        <w:rPr>
          <w:rFonts w:ascii="Arial" w:hAnsi="Arial" w:cs="Arial"/>
          <w:color w:val="222222"/>
          <w:sz w:val="24"/>
          <w:szCs w:val="24"/>
          <w:shd w:val="clear" w:color="auto" w:fill="FFFFFF"/>
        </w:rPr>
        <w:t xml:space="preserve"> be applicable to your </w:t>
      </w:r>
      <w:proofErr w:type="gramStart"/>
      <w:r w:rsidRPr="003C4B67">
        <w:rPr>
          <w:rFonts w:ascii="Arial" w:hAnsi="Arial" w:cs="Arial"/>
          <w:color w:val="222222"/>
          <w:sz w:val="24"/>
          <w:szCs w:val="24"/>
          <w:shd w:val="clear" w:color="auto" w:fill="FFFFFF"/>
        </w:rPr>
        <w:t xml:space="preserve">particular </w:t>
      </w:r>
      <w:r>
        <w:rPr>
          <w:rFonts w:ascii="Arial" w:hAnsi="Arial" w:cs="Arial"/>
          <w:color w:val="222222"/>
          <w:sz w:val="24"/>
          <w:szCs w:val="24"/>
          <w:shd w:val="clear" w:color="auto" w:fill="FFFFFF"/>
        </w:rPr>
        <w:t>situation</w:t>
      </w:r>
      <w:proofErr w:type="gramEnd"/>
      <w:r w:rsidRPr="003C4B67">
        <w:rPr>
          <w:rFonts w:ascii="Arial" w:hAnsi="Arial" w:cs="Arial"/>
          <w:color w:val="222222"/>
          <w:sz w:val="24"/>
          <w:szCs w:val="24"/>
          <w:shd w:val="clear" w:color="auto" w:fill="FFFFFF"/>
        </w:rPr>
        <w:t xml:space="preserve">.  If modification is necessary, consult your attorney to ensure that any such modification does not violate ATF regulations. The requirements identified in this document at the time of delivery are up to date with current ATF regulations.  As ATF regulations and rulings are subject to change, it is incumbent upon the user of this policy to ensure it is updated when such change occurs as statements herein may not comply with new regulatory requirements. </w:t>
      </w:r>
    </w:p>
    <w:p w14:paraId="0191B31E" w14:textId="77777777" w:rsidR="00E504CA" w:rsidRPr="003C4B67" w:rsidRDefault="00E504CA" w:rsidP="00E504CA">
      <w:pPr>
        <w:pStyle w:val="Footer"/>
        <w:pBdr>
          <w:top w:val="single" w:sz="4" w:space="1" w:color="D9D9D9" w:themeColor="background1" w:themeShade="D9"/>
        </w:pBdr>
        <w:jc w:val="center"/>
        <w:rPr>
          <w:rFonts w:ascii="Arial" w:hAnsi="Arial" w:cs="Arial"/>
          <w:color w:val="222222"/>
          <w:sz w:val="24"/>
          <w:szCs w:val="24"/>
          <w:shd w:val="clear" w:color="auto" w:fill="FFFFFF"/>
        </w:rPr>
      </w:pPr>
      <w:r w:rsidRPr="003C4B67">
        <w:rPr>
          <w:rFonts w:ascii="Arial" w:hAnsi="Arial" w:cs="Arial"/>
          <w:color w:val="222222"/>
          <w:sz w:val="24"/>
          <w:szCs w:val="24"/>
          <w:shd w:val="clear" w:color="auto" w:fill="FFFFFF"/>
        </w:rPr>
        <w:t xml:space="preserve"> </w:t>
      </w:r>
    </w:p>
    <w:p w14:paraId="344924A4" w14:textId="4D913793" w:rsidR="00535BA7" w:rsidRDefault="00E504CA" w:rsidP="00E504CA">
      <w:pPr>
        <w:pStyle w:val="Footer"/>
        <w:pBdr>
          <w:top w:val="single" w:sz="4" w:space="1" w:color="D9D9D9" w:themeColor="background1" w:themeShade="D9"/>
        </w:pBdr>
        <w:jc w:val="center"/>
      </w:pPr>
      <w:r w:rsidRPr="003C4B67">
        <w:rPr>
          <w:rFonts w:ascii="Arial" w:hAnsi="Arial" w:cs="Arial"/>
          <w:b/>
          <w:bCs/>
          <w:color w:val="222222"/>
          <w:sz w:val="24"/>
          <w:szCs w:val="24"/>
          <w:shd w:val="clear" w:color="auto" w:fill="FFFFFF"/>
        </w:rPr>
        <w:t>By using this material, the user acknowledges the foregoing and agrees to ensure that it is updated when necessary to maintain compliance with regulatory requirements</w:t>
      </w:r>
      <w:r w:rsidRPr="003C4B67">
        <w:rPr>
          <w:rFonts w:ascii="Arial" w:hAnsi="Arial" w:cs="Arial"/>
          <w:color w:val="222222"/>
          <w:sz w:val="24"/>
          <w:szCs w:val="24"/>
          <w:shd w:val="clear" w:color="auto" w:fill="FFFFFF"/>
        </w:rPr>
        <w:t>.</w:t>
      </w:r>
    </w:p>
    <w:p w14:paraId="55AB3148" w14:textId="77777777" w:rsidR="00535BA7" w:rsidRDefault="00535BA7"/>
    <w:p w14:paraId="036873F1" w14:textId="77777777" w:rsidR="00535BA7" w:rsidRDefault="00535BA7" w:rsidP="00AF4728"/>
    <w:p w14:paraId="42620565" w14:textId="77777777" w:rsidR="002A35DB" w:rsidRPr="002A35DB" w:rsidRDefault="002A35DB" w:rsidP="002A35DB"/>
    <w:p w14:paraId="55F2AE34" w14:textId="77777777" w:rsidR="002A35DB" w:rsidRPr="002A35DB" w:rsidRDefault="002A35DB" w:rsidP="002A35DB"/>
    <w:p w14:paraId="7B00DE18" w14:textId="77777777" w:rsidR="002A35DB" w:rsidRPr="002A35DB" w:rsidRDefault="002A35DB" w:rsidP="002A35DB"/>
    <w:p w14:paraId="3D117B73" w14:textId="77777777" w:rsidR="002A35DB" w:rsidRPr="002A35DB" w:rsidRDefault="002A35DB" w:rsidP="002A35DB"/>
    <w:p w14:paraId="0ABBBE74" w14:textId="77777777" w:rsidR="002A35DB" w:rsidRPr="002A35DB" w:rsidRDefault="002A35DB" w:rsidP="002A35DB"/>
    <w:p w14:paraId="3967F0D8" w14:textId="77777777" w:rsidR="002A35DB" w:rsidRPr="002A35DB" w:rsidRDefault="002A35DB" w:rsidP="002A35DB"/>
    <w:p w14:paraId="0DF80384" w14:textId="77777777" w:rsidR="002A35DB" w:rsidRPr="002A35DB" w:rsidRDefault="002A35DB" w:rsidP="002A35DB"/>
    <w:p w14:paraId="16769F23" w14:textId="77777777" w:rsidR="002A35DB" w:rsidRPr="002A35DB" w:rsidRDefault="002A35DB" w:rsidP="002A35DB"/>
    <w:p w14:paraId="734CDBFC" w14:textId="77777777" w:rsidR="002A35DB" w:rsidRPr="002A35DB" w:rsidRDefault="002A35DB" w:rsidP="002A35DB"/>
    <w:p w14:paraId="358E124A" w14:textId="66A05119" w:rsidR="002A35DB" w:rsidRPr="002A35DB" w:rsidRDefault="002A35DB" w:rsidP="002A35DB">
      <w:pPr>
        <w:sectPr w:rsidR="002A35DB" w:rsidRPr="002A35DB" w:rsidSect="00535BA7">
          <w:headerReference w:type="default" r:id="rId7"/>
          <w:footerReference w:type="default" r:id="rId8"/>
          <w:headerReference w:type="first" r:id="rId9"/>
          <w:footerReference w:type="first" r:id="rId10"/>
          <w:pgSz w:w="12240" w:h="15840"/>
          <w:pgMar w:top="720" w:right="720" w:bottom="720" w:left="720" w:header="720" w:footer="720" w:gutter="0"/>
          <w:cols w:space="720"/>
          <w:titlePg/>
          <w:docGrid w:linePitch="360"/>
        </w:sectPr>
      </w:pPr>
    </w:p>
    <w:p w14:paraId="7BB22EB9" w14:textId="7ED4FE32" w:rsidR="00535BA7" w:rsidRDefault="00535BA7"/>
    <w:tbl>
      <w:tblPr>
        <w:tblStyle w:val="TableGrid"/>
        <w:tblW w:w="10350" w:type="dxa"/>
        <w:tblInd w:w="108" w:type="dxa"/>
        <w:tblLook w:val="04A0" w:firstRow="1" w:lastRow="0" w:firstColumn="1" w:lastColumn="0" w:noHBand="0" w:noVBand="1"/>
      </w:tblPr>
      <w:tblGrid>
        <w:gridCol w:w="3040"/>
        <w:gridCol w:w="2439"/>
        <w:gridCol w:w="2439"/>
        <w:gridCol w:w="2432"/>
      </w:tblGrid>
      <w:tr w:rsidR="0013358E" w:rsidRPr="00B354AE" w14:paraId="14CE2716" w14:textId="77777777" w:rsidTr="006903B6">
        <w:trPr>
          <w:trHeight w:val="327"/>
        </w:trPr>
        <w:tc>
          <w:tcPr>
            <w:tcW w:w="2610" w:type="dxa"/>
            <w:shd w:val="clear" w:color="auto" w:fill="808080" w:themeFill="background1" w:themeFillShade="80"/>
            <w:vAlign w:val="center"/>
          </w:tcPr>
          <w:p w14:paraId="4391DC53" w14:textId="5A9405DF" w:rsidR="0013358E" w:rsidRPr="00B354AE" w:rsidRDefault="00C4374B" w:rsidP="000F20E5">
            <w:pPr>
              <w:rPr>
                <w:rFonts w:ascii="Arial" w:hAnsi="Arial" w:cs="Arial"/>
                <w:b/>
                <w:color w:val="FFFFFF" w:themeColor="background1"/>
                <w:sz w:val="24"/>
                <w:szCs w:val="24"/>
              </w:rPr>
            </w:pPr>
            <w:r w:rsidRPr="00B354AE">
              <w:rPr>
                <w:rFonts w:ascii="Arial" w:hAnsi="Arial" w:cs="Arial"/>
                <w:b/>
                <w:color w:val="FFFFFF" w:themeColor="background1"/>
                <w:sz w:val="24"/>
                <w:szCs w:val="24"/>
              </w:rPr>
              <w:t xml:space="preserve">Document </w:t>
            </w:r>
            <w:r w:rsidR="0013358E" w:rsidRPr="00B354AE">
              <w:rPr>
                <w:rFonts w:ascii="Arial" w:hAnsi="Arial" w:cs="Arial"/>
                <w:b/>
                <w:color w:val="FFFFFF" w:themeColor="background1"/>
                <w:sz w:val="24"/>
                <w:szCs w:val="24"/>
              </w:rPr>
              <w:t>Title</w:t>
            </w:r>
          </w:p>
        </w:tc>
        <w:tc>
          <w:tcPr>
            <w:tcW w:w="7740" w:type="dxa"/>
            <w:gridSpan w:val="3"/>
            <w:shd w:val="clear" w:color="auto" w:fill="auto"/>
            <w:vAlign w:val="center"/>
          </w:tcPr>
          <w:p w14:paraId="4DBE3398" w14:textId="2DA08F1A" w:rsidR="0013358E" w:rsidRPr="00B354AE" w:rsidRDefault="00A40092" w:rsidP="001F30B3">
            <w:pPr>
              <w:rPr>
                <w:rFonts w:ascii="Arial" w:hAnsi="Arial" w:cs="Arial"/>
                <w:b/>
                <w:sz w:val="24"/>
                <w:szCs w:val="24"/>
              </w:rPr>
            </w:pPr>
            <w:r>
              <w:rPr>
                <w:rFonts w:ascii="Arial" w:hAnsi="Arial" w:cs="Arial"/>
                <w:b/>
                <w:sz w:val="24"/>
                <w:szCs w:val="24"/>
              </w:rPr>
              <w:t xml:space="preserve">Acquisitions and Dispositions Policy </w:t>
            </w:r>
            <w:r w:rsidR="005A6212">
              <w:rPr>
                <w:rFonts w:ascii="Arial" w:hAnsi="Arial" w:cs="Arial"/>
                <w:b/>
                <w:sz w:val="24"/>
                <w:szCs w:val="24"/>
              </w:rPr>
              <w:t xml:space="preserve"> </w:t>
            </w:r>
          </w:p>
        </w:tc>
      </w:tr>
      <w:tr w:rsidR="0013358E" w:rsidRPr="00B354AE" w14:paraId="61A588FA" w14:textId="77777777" w:rsidTr="00F07649">
        <w:trPr>
          <w:trHeight w:val="71"/>
        </w:trPr>
        <w:tc>
          <w:tcPr>
            <w:tcW w:w="2610" w:type="dxa"/>
            <w:shd w:val="clear" w:color="auto" w:fill="808080" w:themeFill="background1" w:themeFillShade="80"/>
            <w:vAlign w:val="center"/>
          </w:tcPr>
          <w:p w14:paraId="43BE3ACD"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Owner</w:t>
            </w:r>
          </w:p>
        </w:tc>
        <w:tc>
          <w:tcPr>
            <w:tcW w:w="2580" w:type="dxa"/>
            <w:shd w:val="clear" w:color="auto" w:fill="808080" w:themeFill="background1" w:themeFillShade="80"/>
            <w:vAlign w:val="center"/>
          </w:tcPr>
          <w:p w14:paraId="73E2B312"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Effective Date</w:t>
            </w:r>
          </w:p>
        </w:tc>
        <w:tc>
          <w:tcPr>
            <w:tcW w:w="2580" w:type="dxa"/>
            <w:shd w:val="clear" w:color="auto" w:fill="808080" w:themeFill="background1" w:themeFillShade="80"/>
          </w:tcPr>
          <w:p w14:paraId="5AFCA941"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Revision #</w:t>
            </w:r>
          </w:p>
        </w:tc>
        <w:tc>
          <w:tcPr>
            <w:tcW w:w="2580" w:type="dxa"/>
            <w:shd w:val="clear" w:color="auto" w:fill="808080" w:themeFill="background1" w:themeFillShade="80"/>
            <w:vAlign w:val="center"/>
          </w:tcPr>
          <w:p w14:paraId="29F61C39" w14:textId="77777777" w:rsidR="0013358E" w:rsidRPr="00B354AE" w:rsidRDefault="0013358E" w:rsidP="000F20E5">
            <w:pPr>
              <w:rPr>
                <w:rFonts w:ascii="Arial" w:hAnsi="Arial" w:cs="Arial"/>
                <w:b/>
                <w:color w:val="FFFFFF" w:themeColor="background1"/>
                <w:sz w:val="20"/>
                <w:szCs w:val="20"/>
              </w:rPr>
            </w:pPr>
            <w:r w:rsidRPr="00B354AE">
              <w:rPr>
                <w:rFonts w:ascii="Arial" w:hAnsi="Arial" w:cs="Arial"/>
                <w:b/>
                <w:color w:val="FFFFFF" w:themeColor="background1"/>
                <w:sz w:val="20"/>
                <w:szCs w:val="20"/>
              </w:rPr>
              <w:t>Policy Number</w:t>
            </w:r>
          </w:p>
        </w:tc>
      </w:tr>
      <w:tr w:rsidR="0013358E" w:rsidRPr="00B354AE" w14:paraId="14993137" w14:textId="77777777" w:rsidTr="008B7073">
        <w:trPr>
          <w:trHeight w:val="242"/>
        </w:trPr>
        <w:tc>
          <w:tcPr>
            <w:tcW w:w="2610" w:type="dxa"/>
          </w:tcPr>
          <w:p w14:paraId="2684C998" w14:textId="0475DB7F" w:rsidR="0013358E" w:rsidRPr="00B354AE" w:rsidRDefault="00A40092" w:rsidP="000F20E5">
            <w:pPr>
              <w:rPr>
                <w:rFonts w:ascii="Arial" w:hAnsi="Arial" w:cs="Arial"/>
                <w:sz w:val="20"/>
                <w:szCs w:val="20"/>
              </w:rPr>
            </w:pPr>
            <w:r>
              <w:rPr>
                <w:rFonts w:ascii="Arial" w:hAnsi="Arial" w:cs="Arial"/>
                <w:sz w:val="20"/>
                <w:szCs w:val="20"/>
              </w:rPr>
              <w:t>[</w:t>
            </w:r>
            <w:r w:rsidRPr="00A40092">
              <w:rPr>
                <w:rFonts w:ascii="Arial" w:hAnsi="Arial" w:cs="Arial"/>
                <w:sz w:val="20"/>
                <w:szCs w:val="20"/>
                <w:highlight w:val="yellow"/>
              </w:rPr>
              <w:t>Owner/President/Management</w:t>
            </w:r>
            <w:r>
              <w:rPr>
                <w:rFonts w:ascii="Arial" w:hAnsi="Arial" w:cs="Arial"/>
                <w:sz w:val="20"/>
                <w:szCs w:val="20"/>
              </w:rPr>
              <w:t>]</w:t>
            </w:r>
          </w:p>
        </w:tc>
        <w:tc>
          <w:tcPr>
            <w:tcW w:w="2580" w:type="dxa"/>
          </w:tcPr>
          <w:p w14:paraId="4F369FD7" w14:textId="7AFED6DA" w:rsidR="0013358E" w:rsidRPr="00B354AE" w:rsidRDefault="002B4DD0" w:rsidP="000F20E5">
            <w:pPr>
              <w:rPr>
                <w:rFonts w:ascii="Arial" w:hAnsi="Arial" w:cs="Arial"/>
                <w:sz w:val="20"/>
                <w:szCs w:val="20"/>
              </w:rPr>
            </w:pPr>
            <w:r w:rsidRPr="00B354AE">
              <w:rPr>
                <w:rFonts w:ascii="Arial" w:hAnsi="Arial" w:cs="Arial"/>
                <w:sz w:val="20"/>
                <w:szCs w:val="20"/>
              </w:rPr>
              <w:t>Current</w:t>
            </w:r>
          </w:p>
        </w:tc>
        <w:tc>
          <w:tcPr>
            <w:tcW w:w="2580" w:type="dxa"/>
          </w:tcPr>
          <w:p w14:paraId="7D9EC9DA" w14:textId="581D03B6" w:rsidR="0013358E" w:rsidRPr="00B354AE" w:rsidRDefault="00A40092" w:rsidP="000F20E5">
            <w:pPr>
              <w:rPr>
                <w:rFonts w:ascii="Arial" w:hAnsi="Arial" w:cs="Arial"/>
                <w:sz w:val="20"/>
                <w:szCs w:val="20"/>
              </w:rPr>
            </w:pPr>
            <w:r>
              <w:rPr>
                <w:rFonts w:ascii="Arial" w:hAnsi="Arial" w:cs="Arial"/>
                <w:sz w:val="20"/>
                <w:szCs w:val="20"/>
              </w:rPr>
              <w:t>1.0</w:t>
            </w:r>
          </w:p>
        </w:tc>
        <w:tc>
          <w:tcPr>
            <w:tcW w:w="2580" w:type="dxa"/>
          </w:tcPr>
          <w:p w14:paraId="4FB2ACBA" w14:textId="646CC70C" w:rsidR="0013358E" w:rsidRPr="00B354AE" w:rsidRDefault="00A40092" w:rsidP="000F20E5">
            <w:pPr>
              <w:rPr>
                <w:rFonts w:ascii="Arial" w:hAnsi="Arial" w:cs="Arial"/>
                <w:sz w:val="20"/>
                <w:szCs w:val="20"/>
              </w:rPr>
            </w:pPr>
            <w:r>
              <w:rPr>
                <w:rFonts w:ascii="Arial" w:hAnsi="Arial" w:cs="Arial"/>
                <w:sz w:val="20"/>
                <w:szCs w:val="20"/>
              </w:rPr>
              <w:t>Dealer</w:t>
            </w:r>
            <w:r w:rsidR="008B7073">
              <w:rPr>
                <w:rFonts w:ascii="Arial" w:hAnsi="Arial" w:cs="Arial"/>
                <w:sz w:val="20"/>
                <w:szCs w:val="20"/>
              </w:rPr>
              <w:t>-01</w:t>
            </w:r>
          </w:p>
        </w:tc>
      </w:tr>
    </w:tbl>
    <w:p w14:paraId="38590FE2" w14:textId="06B35FF8" w:rsidR="00F85CA1" w:rsidRDefault="00F85CA1" w:rsidP="00520B17">
      <w:pPr>
        <w:spacing w:line="276" w:lineRule="auto"/>
        <w:rPr>
          <w:rFonts w:ascii="Arial" w:hAnsi="Arial" w:cs="Arial"/>
        </w:rPr>
      </w:pPr>
      <w:r>
        <w:rPr>
          <w:rFonts w:ascii="Arial" w:hAnsi="Arial" w:cs="Arial"/>
        </w:rPr>
        <w:t xml:space="preserve">*NOTE: This policy applies to A&amp;D Books for Dealer FFLs ONLY.  </w:t>
      </w:r>
    </w:p>
    <w:p w14:paraId="2A755B8D" w14:textId="77777777" w:rsidR="00F85CA1" w:rsidRPr="00B354AE" w:rsidRDefault="00F85CA1" w:rsidP="00520B17">
      <w:pPr>
        <w:spacing w:line="276" w:lineRule="auto"/>
        <w:rPr>
          <w:rFonts w:ascii="Arial" w:hAnsi="Arial" w:cs="Arial"/>
        </w:rPr>
      </w:pPr>
    </w:p>
    <w:p w14:paraId="657DD770" w14:textId="77777777" w:rsidR="00855D11" w:rsidRPr="00B354AE" w:rsidRDefault="00855D11" w:rsidP="006903B6">
      <w:pPr>
        <w:pStyle w:val="ListParagraph"/>
        <w:numPr>
          <w:ilvl w:val="0"/>
          <w:numId w:val="1"/>
        </w:numPr>
        <w:pBdr>
          <w:bottom w:val="single" w:sz="4" w:space="1" w:color="auto"/>
        </w:pBdr>
        <w:spacing w:after="0" w:line="276" w:lineRule="auto"/>
        <w:ind w:left="270" w:right="288" w:hanging="270"/>
        <w:contextualSpacing w:val="0"/>
        <w:rPr>
          <w:rFonts w:ascii="Arial" w:hAnsi="Arial" w:cs="Arial"/>
          <w:b/>
          <w:sz w:val="26"/>
          <w:szCs w:val="26"/>
        </w:rPr>
      </w:pPr>
      <w:r w:rsidRPr="00B354AE">
        <w:rPr>
          <w:rFonts w:ascii="Arial" w:hAnsi="Arial" w:cs="Arial"/>
          <w:b/>
          <w:sz w:val="26"/>
          <w:szCs w:val="26"/>
        </w:rPr>
        <w:t>POLICY</w:t>
      </w:r>
    </w:p>
    <w:p w14:paraId="27BEC34C" w14:textId="77777777" w:rsidR="0002118A" w:rsidRPr="00B354AE" w:rsidRDefault="00C9267E" w:rsidP="0002118A">
      <w:pPr>
        <w:pStyle w:val="ListParagraph"/>
        <w:numPr>
          <w:ilvl w:val="1"/>
          <w:numId w:val="1"/>
        </w:numPr>
        <w:spacing w:after="0" w:line="276" w:lineRule="auto"/>
        <w:ind w:left="630" w:right="288"/>
        <w:contextualSpacing w:val="0"/>
        <w:rPr>
          <w:rFonts w:ascii="Arial" w:hAnsi="Arial" w:cs="Arial"/>
          <w:b/>
        </w:rPr>
      </w:pPr>
      <w:r w:rsidRPr="00B354AE">
        <w:rPr>
          <w:rFonts w:ascii="Arial" w:hAnsi="Arial" w:cs="Arial"/>
          <w:b/>
        </w:rPr>
        <w:t>Overview</w:t>
      </w:r>
    </w:p>
    <w:p w14:paraId="5C570BC1" w14:textId="536DAC93" w:rsidR="00FE79CF" w:rsidRPr="00B354AE" w:rsidRDefault="00EB1144" w:rsidP="005B721D">
      <w:pPr>
        <w:pStyle w:val="ListParagraph"/>
        <w:numPr>
          <w:ilvl w:val="2"/>
          <w:numId w:val="5"/>
        </w:numPr>
        <w:spacing w:after="0" w:line="276" w:lineRule="auto"/>
        <w:ind w:left="990" w:right="288"/>
        <w:contextualSpacing w:val="0"/>
        <w:rPr>
          <w:rFonts w:ascii="Arial" w:hAnsi="Arial" w:cs="Arial"/>
        </w:rPr>
      </w:pPr>
      <w:r w:rsidRPr="00B354AE">
        <w:rPr>
          <w:rFonts w:ascii="Arial" w:hAnsi="Arial" w:cs="Arial"/>
        </w:rPr>
        <w:t xml:space="preserve">The </w:t>
      </w:r>
      <w:r w:rsidR="00E86775">
        <w:rPr>
          <w:rFonts w:ascii="Arial" w:hAnsi="Arial" w:cs="Arial"/>
        </w:rPr>
        <w:t>Acquisition and Disposition Book</w:t>
      </w:r>
      <w:r w:rsidRPr="00B354AE">
        <w:rPr>
          <w:rFonts w:ascii="Arial" w:hAnsi="Arial" w:cs="Arial"/>
        </w:rPr>
        <w:t xml:space="preserve"> (“A&amp;D Book”</w:t>
      </w:r>
      <w:r w:rsidR="00E86775">
        <w:rPr>
          <w:rFonts w:ascii="Arial" w:hAnsi="Arial" w:cs="Arial"/>
        </w:rPr>
        <w:t xml:space="preserve"> or “Bound Book”</w:t>
      </w:r>
      <w:r w:rsidRPr="00B354AE">
        <w:rPr>
          <w:rFonts w:ascii="Arial" w:hAnsi="Arial" w:cs="Arial"/>
        </w:rPr>
        <w:t xml:space="preserve">) </w:t>
      </w:r>
      <w:r w:rsidR="00600F51">
        <w:rPr>
          <w:rFonts w:ascii="Arial" w:hAnsi="Arial" w:cs="Arial"/>
        </w:rPr>
        <w:t xml:space="preserve">and information entered therein </w:t>
      </w:r>
      <w:r w:rsidRPr="00B354AE">
        <w:rPr>
          <w:rFonts w:ascii="Arial" w:hAnsi="Arial" w:cs="Arial"/>
        </w:rPr>
        <w:t xml:space="preserve">must comply with </w:t>
      </w:r>
      <w:r w:rsidR="00E86775">
        <w:rPr>
          <w:rFonts w:ascii="Arial" w:hAnsi="Arial" w:cs="Arial"/>
        </w:rPr>
        <w:t>applicable ATF Regulations</w:t>
      </w:r>
      <w:r w:rsidR="002122BA">
        <w:rPr>
          <w:rFonts w:ascii="Arial" w:hAnsi="Arial" w:cs="Arial"/>
        </w:rPr>
        <w:t xml:space="preserve">.  </w:t>
      </w:r>
      <w:r w:rsidR="000F55C5">
        <w:rPr>
          <w:rFonts w:ascii="Arial" w:hAnsi="Arial" w:cs="Arial"/>
        </w:rPr>
        <w:t>Any deviation requires a</w:t>
      </w:r>
      <w:r w:rsidR="00346153" w:rsidRPr="00B354AE">
        <w:rPr>
          <w:rFonts w:ascii="Arial" w:hAnsi="Arial" w:cs="Arial"/>
        </w:rPr>
        <w:t xml:space="preserve"> variance</w:t>
      </w:r>
      <w:r w:rsidR="000F55C5">
        <w:rPr>
          <w:rFonts w:ascii="Arial" w:hAnsi="Arial" w:cs="Arial"/>
        </w:rPr>
        <w:t xml:space="preserve"> approval</w:t>
      </w:r>
      <w:r w:rsidR="00346153" w:rsidRPr="00B354AE">
        <w:rPr>
          <w:rFonts w:ascii="Arial" w:hAnsi="Arial" w:cs="Arial"/>
        </w:rPr>
        <w:t xml:space="preserve"> obtained from the ATF.</w:t>
      </w:r>
      <w:r w:rsidR="00D62799">
        <w:rPr>
          <w:rFonts w:ascii="Arial" w:hAnsi="Arial" w:cs="Arial"/>
        </w:rPr>
        <w:br/>
      </w:r>
    </w:p>
    <w:p w14:paraId="299DEB73" w14:textId="375F5318" w:rsidR="00CF6F09" w:rsidRPr="00076F1A" w:rsidRDefault="00EB1144" w:rsidP="00076F1A">
      <w:pPr>
        <w:pStyle w:val="ListParagraph"/>
        <w:numPr>
          <w:ilvl w:val="2"/>
          <w:numId w:val="5"/>
        </w:numPr>
        <w:spacing w:after="0" w:line="276" w:lineRule="auto"/>
        <w:ind w:left="990" w:right="288"/>
        <w:contextualSpacing w:val="0"/>
        <w:rPr>
          <w:rFonts w:ascii="Arial" w:hAnsi="Arial" w:cs="Arial"/>
        </w:rPr>
      </w:pPr>
      <w:r w:rsidRPr="00B354AE">
        <w:rPr>
          <w:rFonts w:ascii="Arial" w:hAnsi="Arial" w:cs="Arial"/>
        </w:rPr>
        <w:t>Each Federal Firearms License (</w:t>
      </w:r>
      <w:r w:rsidR="00600F51">
        <w:rPr>
          <w:rFonts w:ascii="Arial" w:hAnsi="Arial" w:cs="Arial"/>
        </w:rPr>
        <w:t>“</w:t>
      </w:r>
      <w:r w:rsidRPr="00B354AE">
        <w:rPr>
          <w:rFonts w:ascii="Arial" w:hAnsi="Arial" w:cs="Arial"/>
        </w:rPr>
        <w:t>FFL</w:t>
      </w:r>
      <w:r w:rsidR="00600F51">
        <w:rPr>
          <w:rFonts w:ascii="Arial" w:hAnsi="Arial" w:cs="Arial"/>
        </w:rPr>
        <w:t>”</w:t>
      </w:r>
      <w:r w:rsidRPr="00B354AE">
        <w:rPr>
          <w:rFonts w:ascii="Arial" w:hAnsi="Arial" w:cs="Arial"/>
        </w:rPr>
        <w:t>) must have its own A&amp;D Book</w:t>
      </w:r>
      <w:r w:rsidR="002122BA">
        <w:rPr>
          <w:rFonts w:ascii="Arial" w:hAnsi="Arial" w:cs="Arial"/>
        </w:rPr>
        <w:t xml:space="preserve"> or set of A&amp;D Books</w:t>
      </w:r>
      <w:r w:rsidRPr="00B354AE">
        <w:rPr>
          <w:rFonts w:ascii="Arial" w:hAnsi="Arial" w:cs="Arial"/>
        </w:rPr>
        <w:t xml:space="preserve">. Multiple A&amp;D books may exist per FFL provided that no serialized entries remain open in </w:t>
      </w:r>
      <w:r w:rsidR="000F3FCC">
        <w:rPr>
          <w:rFonts w:ascii="Arial" w:hAnsi="Arial" w:cs="Arial"/>
        </w:rPr>
        <w:t>more than one</w:t>
      </w:r>
      <w:r w:rsidRPr="00B354AE">
        <w:rPr>
          <w:rFonts w:ascii="Arial" w:hAnsi="Arial" w:cs="Arial"/>
        </w:rPr>
        <w:t xml:space="preserve"> A&amp;D Book. For example, if the Company chooses to </w:t>
      </w:r>
      <w:r w:rsidR="00600F51">
        <w:rPr>
          <w:rFonts w:ascii="Arial" w:hAnsi="Arial" w:cs="Arial"/>
        </w:rPr>
        <w:t>maintain separate gunsmithing and retail A&amp;D Books, firearms may only appear in one of those A&amp;D Books. Firearms may be “transferred” from one A&amp;D Book to the other.</w:t>
      </w:r>
      <w:r w:rsidR="00DA1A68">
        <w:rPr>
          <w:rFonts w:ascii="Arial" w:hAnsi="Arial" w:cs="Arial"/>
        </w:rPr>
        <w:t xml:space="preserve"> </w:t>
      </w:r>
      <w:r w:rsidR="00D62799" w:rsidRPr="00076F1A">
        <w:rPr>
          <w:rFonts w:ascii="Arial" w:hAnsi="Arial" w:cs="Arial"/>
        </w:rPr>
        <w:br/>
      </w:r>
    </w:p>
    <w:p w14:paraId="6C0F2253" w14:textId="6B567C00" w:rsidR="00973E0F" w:rsidRDefault="005B721D" w:rsidP="005B721D">
      <w:pPr>
        <w:pStyle w:val="ListParagraph"/>
        <w:numPr>
          <w:ilvl w:val="2"/>
          <w:numId w:val="5"/>
        </w:numPr>
        <w:spacing w:after="0" w:line="276" w:lineRule="auto"/>
        <w:ind w:left="990" w:right="288"/>
        <w:rPr>
          <w:rFonts w:ascii="Arial" w:hAnsi="Arial" w:cs="Arial"/>
        </w:rPr>
      </w:pPr>
      <w:r w:rsidRPr="00B354AE">
        <w:rPr>
          <w:rFonts w:ascii="Arial" w:hAnsi="Arial" w:cs="Arial"/>
        </w:rPr>
        <w:t>All t</w:t>
      </w:r>
      <w:r w:rsidR="00750E85" w:rsidRPr="00B354AE">
        <w:rPr>
          <w:rFonts w:ascii="Arial" w:hAnsi="Arial" w:cs="Arial"/>
        </w:rPr>
        <w:t>ransactions must reflect the actual date of the physical event.</w:t>
      </w:r>
      <w:r w:rsidRPr="00B354AE">
        <w:rPr>
          <w:rFonts w:ascii="Arial" w:hAnsi="Arial" w:cs="Arial"/>
        </w:rPr>
        <w:t xml:space="preserve"> </w:t>
      </w:r>
      <w:r w:rsidR="00750E85" w:rsidRPr="00B354AE">
        <w:rPr>
          <w:rFonts w:ascii="Arial" w:hAnsi="Arial" w:cs="Arial"/>
        </w:rPr>
        <w:t>Acquisitions</w:t>
      </w:r>
      <w:r w:rsidRPr="00B354AE">
        <w:rPr>
          <w:rFonts w:ascii="Arial" w:hAnsi="Arial" w:cs="Arial"/>
        </w:rPr>
        <w:t xml:space="preserve">, as defined below, </w:t>
      </w:r>
      <w:r w:rsidR="00750E85" w:rsidRPr="00B354AE">
        <w:rPr>
          <w:rFonts w:ascii="Arial" w:hAnsi="Arial" w:cs="Arial"/>
        </w:rPr>
        <w:t>must equal the actual date receipt.</w:t>
      </w:r>
      <w:r w:rsidRPr="00B354AE">
        <w:rPr>
          <w:rFonts w:ascii="Arial" w:hAnsi="Arial" w:cs="Arial"/>
        </w:rPr>
        <w:t xml:space="preserve"> </w:t>
      </w:r>
      <w:r w:rsidR="00750E85" w:rsidRPr="00B354AE">
        <w:rPr>
          <w:rFonts w:ascii="Arial" w:hAnsi="Arial" w:cs="Arial"/>
        </w:rPr>
        <w:t>Dispositions</w:t>
      </w:r>
      <w:r w:rsidRPr="00B354AE">
        <w:rPr>
          <w:rFonts w:ascii="Arial" w:hAnsi="Arial" w:cs="Arial"/>
        </w:rPr>
        <w:t>, as defined below,</w:t>
      </w:r>
      <w:r w:rsidR="00750E85" w:rsidRPr="00B354AE">
        <w:rPr>
          <w:rFonts w:ascii="Arial" w:hAnsi="Arial" w:cs="Arial"/>
        </w:rPr>
        <w:t xml:space="preserve"> must equal the actual date of </w:t>
      </w:r>
      <w:r w:rsidR="00600F51">
        <w:rPr>
          <w:rFonts w:ascii="Arial" w:hAnsi="Arial" w:cs="Arial"/>
        </w:rPr>
        <w:t xml:space="preserve">sale, </w:t>
      </w:r>
      <w:r w:rsidR="00750E85" w:rsidRPr="00B354AE">
        <w:rPr>
          <w:rFonts w:ascii="Arial" w:hAnsi="Arial" w:cs="Arial"/>
        </w:rPr>
        <w:t>shipme</w:t>
      </w:r>
      <w:r w:rsidRPr="00B354AE">
        <w:rPr>
          <w:rFonts w:ascii="Arial" w:hAnsi="Arial" w:cs="Arial"/>
        </w:rPr>
        <w:t xml:space="preserve">nt, </w:t>
      </w:r>
      <w:r w:rsidR="00600F51">
        <w:rPr>
          <w:rFonts w:ascii="Arial" w:hAnsi="Arial" w:cs="Arial"/>
        </w:rPr>
        <w:t>destruction,</w:t>
      </w:r>
      <w:r w:rsidRPr="00B354AE">
        <w:rPr>
          <w:rFonts w:ascii="Arial" w:hAnsi="Arial" w:cs="Arial"/>
        </w:rPr>
        <w:t xml:space="preserve"> or report of </w:t>
      </w:r>
      <w:r w:rsidR="00600F51">
        <w:rPr>
          <w:rFonts w:ascii="Arial" w:hAnsi="Arial" w:cs="Arial"/>
        </w:rPr>
        <w:t xml:space="preserve">theft or </w:t>
      </w:r>
      <w:r w:rsidRPr="00B354AE">
        <w:rPr>
          <w:rFonts w:ascii="Arial" w:hAnsi="Arial" w:cs="Arial"/>
        </w:rPr>
        <w:t>loss.</w:t>
      </w:r>
      <w:r w:rsidR="00D62799">
        <w:rPr>
          <w:rFonts w:ascii="Arial" w:hAnsi="Arial" w:cs="Arial"/>
        </w:rPr>
        <w:br/>
      </w:r>
    </w:p>
    <w:p w14:paraId="50176B82" w14:textId="6FDFF69F" w:rsidR="00600F51" w:rsidRDefault="00600F51" w:rsidP="005B721D">
      <w:pPr>
        <w:pStyle w:val="ListParagraph"/>
        <w:numPr>
          <w:ilvl w:val="2"/>
          <w:numId w:val="5"/>
        </w:numPr>
        <w:spacing w:after="0" w:line="276" w:lineRule="auto"/>
        <w:ind w:left="990" w:right="288"/>
        <w:rPr>
          <w:rFonts w:ascii="Arial" w:hAnsi="Arial" w:cs="Arial"/>
        </w:rPr>
      </w:pPr>
      <w:r>
        <w:rPr>
          <w:rFonts w:ascii="Arial" w:hAnsi="Arial" w:cs="Arial"/>
        </w:rPr>
        <w:t xml:space="preserve">All firearm information – including serial number, importer, manufacturer, model, </w:t>
      </w:r>
      <w:proofErr w:type="gramStart"/>
      <w:r>
        <w:rPr>
          <w:rFonts w:ascii="Arial" w:hAnsi="Arial" w:cs="Arial"/>
        </w:rPr>
        <w:t>caliber</w:t>
      </w:r>
      <w:proofErr w:type="gramEnd"/>
      <w:r>
        <w:rPr>
          <w:rFonts w:ascii="Arial" w:hAnsi="Arial" w:cs="Arial"/>
        </w:rPr>
        <w:t xml:space="preserve"> or gauge – must be recorded exactly as engraved on the firearm.  </w:t>
      </w:r>
      <w:r w:rsidR="00D62799">
        <w:rPr>
          <w:rFonts w:ascii="Arial" w:hAnsi="Arial" w:cs="Arial"/>
        </w:rPr>
        <w:br/>
      </w:r>
    </w:p>
    <w:p w14:paraId="00883486" w14:textId="7E051DE1" w:rsidR="00600F51" w:rsidRDefault="00600F51" w:rsidP="005B721D">
      <w:pPr>
        <w:pStyle w:val="ListParagraph"/>
        <w:numPr>
          <w:ilvl w:val="2"/>
          <w:numId w:val="5"/>
        </w:numPr>
        <w:spacing w:after="0" w:line="276" w:lineRule="auto"/>
        <w:ind w:left="990" w:right="288"/>
        <w:rPr>
          <w:rFonts w:ascii="Arial" w:hAnsi="Arial" w:cs="Arial"/>
        </w:rPr>
      </w:pPr>
      <w:r>
        <w:rPr>
          <w:rFonts w:ascii="Arial" w:hAnsi="Arial" w:cs="Arial"/>
        </w:rPr>
        <w:t xml:space="preserve">All transferor (Acquired from) and transferee (Disposed to) information must match the applicable identification </w:t>
      </w:r>
      <w:proofErr w:type="gramStart"/>
      <w:r>
        <w:rPr>
          <w:rFonts w:ascii="Arial" w:hAnsi="Arial" w:cs="Arial"/>
        </w:rPr>
        <w:t>document;</w:t>
      </w:r>
      <w:proofErr w:type="gramEnd"/>
      <w:r>
        <w:rPr>
          <w:rFonts w:ascii="Arial" w:hAnsi="Arial" w:cs="Arial"/>
        </w:rPr>
        <w:t xml:space="preserve"> whether a driver’s license, concealed carry license, or FFL. </w:t>
      </w:r>
      <w:r w:rsidR="00D62799">
        <w:rPr>
          <w:rFonts w:ascii="Arial" w:hAnsi="Arial" w:cs="Arial"/>
        </w:rPr>
        <w:br/>
      </w:r>
    </w:p>
    <w:p w14:paraId="2E6C8F5F" w14:textId="19CA7FDD" w:rsidR="006C1517" w:rsidRPr="00D71804" w:rsidRDefault="00A33881" w:rsidP="00D71804">
      <w:pPr>
        <w:pStyle w:val="ListParagraph"/>
        <w:numPr>
          <w:ilvl w:val="2"/>
          <w:numId w:val="5"/>
        </w:numPr>
        <w:spacing w:after="0" w:line="276" w:lineRule="auto"/>
        <w:ind w:left="990" w:right="288"/>
        <w:rPr>
          <w:rFonts w:ascii="Arial" w:hAnsi="Arial" w:cs="Arial"/>
        </w:rPr>
      </w:pPr>
      <w:r>
        <w:rPr>
          <w:rFonts w:ascii="Arial" w:hAnsi="Arial" w:cs="Arial"/>
          <w:b/>
          <w:bCs/>
        </w:rPr>
        <w:t>Corrections</w:t>
      </w:r>
      <w:r>
        <w:rPr>
          <w:rFonts w:ascii="Arial" w:hAnsi="Arial" w:cs="Arial"/>
        </w:rPr>
        <w:t xml:space="preserve"> of A&amp;D Book entries must be </w:t>
      </w:r>
      <w:proofErr w:type="gramStart"/>
      <w:r>
        <w:rPr>
          <w:rFonts w:ascii="Arial" w:hAnsi="Arial" w:cs="Arial"/>
        </w:rPr>
        <w:t>tracked</w:t>
      </w:r>
      <w:proofErr w:type="gramEnd"/>
      <w:r w:rsidR="00D71804">
        <w:rPr>
          <w:rFonts w:ascii="Arial" w:hAnsi="Arial" w:cs="Arial"/>
        </w:rPr>
        <w:t xml:space="preserve"> and only authorized personnel may make corrections. </w:t>
      </w:r>
      <w:r w:rsidR="00D62799" w:rsidRPr="00D71804">
        <w:rPr>
          <w:rFonts w:ascii="Arial" w:hAnsi="Arial" w:cs="Arial"/>
        </w:rPr>
        <w:br/>
      </w:r>
    </w:p>
    <w:p w14:paraId="45F03E73" w14:textId="56D5F843" w:rsidR="00951BD3" w:rsidRPr="006C1517" w:rsidRDefault="00D0164F" w:rsidP="006C1517">
      <w:pPr>
        <w:pStyle w:val="ListParagraph"/>
        <w:numPr>
          <w:ilvl w:val="2"/>
          <w:numId w:val="5"/>
        </w:numPr>
        <w:spacing w:after="0" w:line="276" w:lineRule="auto"/>
        <w:ind w:left="990" w:right="288"/>
        <w:rPr>
          <w:rFonts w:ascii="Arial" w:hAnsi="Arial" w:cs="Arial"/>
        </w:rPr>
      </w:pPr>
      <w:r>
        <w:rPr>
          <w:rFonts w:ascii="Arial" w:hAnsi="Arial" w:cs="Arial"/>
        </w:rPr>
        <w:t xml:space="preserve">A&amp;D Books must be retained for at least 20 years.  If desired, records older than 20 years old may be forwarded to the ATF Out-of-Business Records Center for preservation. </w:t>
      </w:r>
      <w:r w:rsidR="004C0E45">
        <w:rPr>
          <w:rFonts w:ascii="Arial" w:hAnsi="Arial" w:cs="Arial"/>
        </w:rPr>
        <w:t xml:space="preserve">A copy of the submitted records </w:t>
      </w:r>
      <w:r w:rsidR="00762967">
        <w:rPr>
          <w:rFonts w:ascii="Arial" w:hAnsi="Arial" w:cs="Arial"/>
        </w:rPr>
        <w:t>should</w:t>
      </w:r>
      <w:r w:rsidR="004C0E45">
        <w:rPr>
          <w:rFonts w:ascii="Arial" w:hAnsi="Arial" w:cs="Arial"/>
        </w:rPr>
        <w:t xml:space="preserve"> be retained.  </w:t>
      </w:r>
    </w:p>
    <w:p w14:paraId="1BA4AEC9" w14:textId="77777777" w:rsidR="005B721D" w:rsidRPr="00B354AE" w:rsidRDefault="005B721D" w:rsidP="005B721D">
      <w:pPr>
        <w:spacing w:after="0" w:line="276" w:lineRule="auto"/>
        <w:ind w:right="288"/>
        <w:rPr>
          <w:rFonts w:ascii="Arial" w:hAnsi="Arial" w:cs="Arial"/>
        </w:rPr>
      </w:pPr>
    </w:p>
    <w:p w14:paraId="17D20666" w14:textId="77777777" w:rsidR="00973E0F" w:rsidRPr="00B354AE" w:rsidRDefault="00973E0F" w:rsidP="005B721D">
      <w:pPr>
        <w:pStyle w:val="ListParagraph"/>
        <w:numPr>
          <w:ilvl w:val="1"/>
          <w:numId w:val="5"/>
        </w:numPr>
        <w:spacing w:after="0" w:line="276" w:lineRule="auto"/>
        <w:ind w:right="288"/>
        <w:contextualSpacing w:val="0"/>
        <w:rPr>
          <w:rFonts w:ascii="Arial" w:hAnsi="Arial" w:cs="Arial"/>
          <w:b/>
        </w:rPr>
      </w:pPr>
      <w:r w:rsidRPr="00B354AE">
        <w:rPr>
          <w:rFonts w:ascii="Arial" w:hAnsi="Arial" w:cs="Arial"/>
          <w:b/>
        </w:rPr>
        <w:t>Required Fields</w:t>
      </w:r>
    </w:p>
    <w:p w14:paraId="00C47E55" w14:textId="42B73457" w:rsidR="007551D7" w:rsidRDefault="007551D7" w:rsidP="005B721D">
      <w:pPr>
        <w:numPr>
          <w:ilvl w:val="2"/>
          <w:numId w:val="5"/>
        </w:numPr>
        <w:spacing w:after="0"/>
        <w:ind w:left="990" w:right="288"/>
        <w:rPr>
          <w:rFonts w:ascii="Arial" w:hAnsi="Arial" w:cs="Arial"/>
        </w:rPr>
      </w:pPr>
      <w:r>
        <w:rPr>
          <w:rFonts w:ascii="Arial" w:hAnsi="Arial" w:cs="Arial"/>
        </w:rPr>
        <w:t>Company shall maintain the A&amp;D Book in the following format:</w:t>
      </w:r>
      <w:r>
        <w:rPr>
          <w:rFonts w:ascii="Arial" w:hAnsi="Arial" w:cs="Arial"/>
        </w:rPr>
        <w:br/>
      </w:r>
    </w:p>
    <w:tbl>
      <w:tblPr>
        <w:tblStyle w:val="TableGrid"/>
        <w:tblW w:w="11610" w:type="dxa"/>
        <w:tblInd w:w="-455" w:type="dxa"/>
        <w:tblLayout w:type="fixed"/>
        <w:tblLook w:val="04A0" w:firstRow="1" w:lastRow="0" w:firstColumn="1" w:lastColumn="0" w:noHBand="0" w:noVBand="1"/>
      </w:tblPr>
      <w:tblGrid>
        <w:gridCol w:w="900"/>
        <w:gridCol w:w="630"/>
        <w:gridCol w:w="540"/>
        <w:gridCol w:w="720"/>
        <w:gridCol w:w="540"/>
        <w:gridCol w:w="720"/>
        <w:gridCol w:w="540"/>
        <w:gridCol w:w="450"/>
        <w:gridCol w:w="540"/>
        <w:gridCol w:w="450"/>
        <w:gridCol w:w="540"/>
        <w:gridCol w:w="360"/>
        <w:gridCol w:w="450"/>
        <w:gridCol w:w="450"/>
        <w:gridCol w:w="540"/>
        <w:gridCol w:w="540"/>
        <w:gridCol w:w="450"/>
        <w:gridCol w:w="540"/>
        <w:gridCol w:w="450"/>
        <w:gridCol w:w="450"/>
        <w:gridCol w:w="810"/>
      </w:tblGrid>
      <w:tr w:rsidR="00316C79" w:rsidRPr="00973E0F" w14:paraId="68D4A0C1" w14:textId="554A8C66" w:rsidTr="00567E93">
        <w:tc>
          <w:tcPr>
            <w:tcW w:w="11610" w:type="dxa"/>
            <w:gridSpan w:val="21"/>
            <w:shd w:val="clear" w:color="auto" w:fill="E7E6E6" w:themeFill="background2"/>
          </w:tcPr>
          <w:p w14:paraId="27F8FE5F" w14:textId="344C488E" w:rsidR="00316C79" w:rsidRDefault="00316C79" w:rsidP="0008787F">
            <w:pPr>
              <w:spacing w:line="276" w:lineRule="auto"/>
              <w:ind w:right="288"/>
              <w:rPr>
                <w:rFonts w:ascii="Cambria" w:hAnsi="Cambria"/>
                <w:b/>
              </w:rPr>
            </w:pPr>
            <w:r>
              <w:rPr>
                <w:rFonts w:ascii="Cambria" w:hAnsi="Cambria"/>
                <w:b/>
              </w:rPr>
              <w:lastRenderedPageBreak/>
              <w:t>Dealer/ Retailer/ Distributor</w:t>
            </w:r>
            <w:r w:rsidRPr="00973E0F">
              <w:rPr>
                <w:rFonts w:ascii="Cambria" w:hAnsi="Cambria"/>
                <w:b/>
              </w:rPr>
              <w:t xml:space="preserve"> FFL</w:t>
            </w:r>
            <w:r>
              <w:rPr>
                <w:rFonts w:ascii="Cambria" w:hAnsi="Cambria"/>
                <w:b/>
              </w:rPr>
              <w:t>s (Type 01 and 09)</w:t>
            </w:r>
          </w:p>
        </w:tc>
      </w:tr>
      <w:tr w:rsidR="00316C79" w14:paraId="1D7B516E" w14:textId="164349C5" w:rsidTr="00567E93">
        <w:tc>
          <w:tcPr>
            <w:tcW w:w="4050" w:type="dxa"/>
            <w:gridSpan w:val="6"/>
            <w:shd w:val="clear" w:color="auto" w:fill="E2EFD9" w:themeFill="accent6" w:themeFillTint="33"/>
          </w:tcPr>
          <w:p w14:paraId="4027F3A1" w14:textId="5838BAA4" w:rsidR="00316C79" w:rsidRPr="00316C79" w:rsidRDefault="00316C79" w:rsidP="0008787F">
            <w:pPr>
              <w:tabs>
                <w:tab w:val="left" w:pos="641"/>
              </w:tabs>
              <w:spacing w:line="276" w:lineRule="auto"/>
              <w:ind w:right="-9"/>
              <w:rPr>
                <w:rFonts w:ascii="Cambria" w:hAnsi="Cambria"/>
                <w:b/>
                <w:sz w:val="18"/>
                <w:szCs w:val="18"/>
              </w:rPr>
            </w:pPr>
            <w:r w:rsidRPr="00316C79">
              <w:rPr>
                <w:rFonts w:ascii="Cambria" w:hAnsi="Cambria"/>
                <w:b/>
                <w:sz w:val="18"/>
                <w:szCs w:val="18"/>
              </w:rPr>
              <w:t>Description of Firearm</w:t>
            </w:r>
          </w:p>
        </w:tc>
        <w:tc>
          <w:tcPr>
            <w:tcW w:w="3330" w:type="dxa"/>
            <w:gridSpan w:val="7"/>
            <w:shd w:val="clear" w:color="auto" w:fill="DEEAF6" w:themeFill="accent1" w:themeFillTint="33"/>
          </w:tcPr>
          <w:p w14:paraId="66C7C91D" w14:textId="003762E3" w:rsidR="00316C79" w:rsidRPr="00316C79" w:rsidRDefault="00316C79" w:rsidP="0008787F">
            <w:pPr>
              <w:tabs>
                <w:tab w:val="left" w:pos="640"/>
              </w:tabs>
              <w:spacing w:line="276" w:lineRule="auto"/>
              <w:ind w:right="-46"/>
              <w:rPr>
                <w:rFonts w:ascii="Cambria" w:hAnsi="Cambria"/>
                <w:b/>
                <w:sz w:val="18"/>
                <w:szCs w:val="18"/>
              </w:rPr>
            </w:pPr>
            <w:r w:rsidRPr="00316C79">
              <w:rPr>
                <w:rFonts w:ascii="Cambria" w:hAnsi="Cambria"/>
                <w:b/>
                <w:sz w:val="18"/>
                <w:szCs w:val="18"/>
              </w:rPr>
              <w:t>Acquisition Information</w:t>
            </w:r>
          </w:p>
        </w:tc>
        <w:tc>
          <w:tcPr>
            <w:tcW w:w="4230" w:type="dxa"/>
            <w:gridSpan w:val="8"/>
            <w:shd w:val="clear" w:color="auto" w:fill="FFF2CC" w:themeFill="accent4" w:themeFillTint="33"/>
          </w:tcPr>
          <w:p w14:paraId="2E71DA71" w14:textId="1AEFD798" w:rsidR="00316C79" w:rsidRPr="00316C79" w:rsidRDefault="00316C79" w:rsidP="0008787F">
            <w:pPr>
              <w:tabs>
                <w:tab w:val="left" w:pos="640"/>
              </w:tabs>
              <w:spacing w:line="276" w:lineRule="auto"/>
              <w:ind w:right="-46"/>
              <w:rPr>
                <w:rFonts w:ascii="Cambria" w:hAnsi="Cambria"/>
                <w:b/>
                <w:sz w:val="18"/>
                <w:szCs w:val="18"/>
              </w:rPr>
            </w:pPr>
            <w:r w:rsidRPr="00316C79">
              <w:rPr>
                <w:rFonts w:ascii="Cambria" w:hAnsi="Cambria"/>
                <w:b/>
                <w:sz w:val="18"/>
                <w:szCs w:val="18"/>
              </w:rPr>
              <w:t>Disposition Information</w:t>
            </w:r>
          </w:p>
        </w:tc>
      </w:tr>
      <w:tr w:rsidR="00316C79" w14:paraId="1CB40B3B" w14:textId="60D5ECA7" w:rsidTr="00567E93">
        <w:trPr>
          <w:trHeight w:val="494"/>
        </w:trPr>
        <w:tc>
          <w:tcPr>
            <w:tcW w:w="900" w:type="dxa"/>
          </w:tcPr>
          <w:p w14:paraId="1EEF97A5" w14:textId="5BB31BD7" w:rsidR="00316C79" w:rsidRPr="00316C79" w:rsidRDefault="00316C79" w:rsidP="00316C79">
            <w:pPr>
              <w:tabs>
                <w:tab w:val="left" w:pos="640"/>
              </w:tabs>
              <w:spacing w:line="276" w:lineRule="auto"/>
              <w:ind w:left="-140"/>
              <w:jc w:val="center"/>
              <w:rPr>
                <w:rFonts w:ascii="Cambria" w:hAnsi="Cambria"/>
                <w:sz w:val="13"/>
                <w:szCs w:val="13"/>
              </w:rPr>
            </w:pPr>
            <w:r w:rsidRPr="00316C79">
              <w:rPr>
                <w:rFonts w:ascii="Cambria" w:hAnsi="Cambria"/>
                <w:sz w:val="13"/>
                <w:szCs w:val="13"/>
              </w:rPr>
              <w:t>Manufacturer</w:t>
            </w:r>
          </w:p>
        </w:tc>
        <w:tc>
          <w:tcPr>
            <w:tcW w:w="630" w:type="dxa"/>
          </w:tcPr>
          <w:p w14:paraId="5CF7E08A" w14:textId="2B830913" w:rsidR="00316C79" w:rsidRPr="00316C79" w:rsidRDefault="00316C79" w:rsidP="00316C79">
            <w:pPr>
              <w:tabs>
                <w:tab w:val="left" w:pos="640"/>
              </w:tabs>
              <w:spacing w:line="276" w:lineRule="auto"/>
              <w:ind w:right="-108"/>
              <w:rPr>
                <w:rFonts w:ascii="Cambria" w:hAnsi="Cambria"/>
                <w:sz w:val="13"/>
                <w:szCs w:val="13"/>
              </w:rPr>
            </w:pPr>
            <w:r w:rsidRPr="00316C79">
              <w:rPr>
                <w:rFonts w:ascii="Cambria" w:hAnsi="Cambria"/>
                <w:sz w:val="13"/>
                <w:szCs w:val="13"/>
              </w:rPr>
              <w:t>Importer</w:t>
            </w:r>
          </w:p>
        </w:tc>
        <w:tc>
          <w:tcPr>
            <w:tcW w:w="540" w:type="dxa"/>
          </w:tcPr>
          <w:p w14:paraId="68994EA2" w14:textId="7620A21B" w:rsidR="00316C79" w:rsidRPr="00316C79" w:rsidRDefault="00316C79" w:rsidP="0008787F">
            <w:pPr>
              <w:tabs>
                <w:tab w:val="left" w:pos="640"/>
              </w:tabs>
              <w:spacing w:line="276" w:lineRule="auto"/>
              <w:ind w:right="-108"/>
              <w:rPr>
                <w:rFonts w:ascii="Cambria" w:hAnsi="Cambria"/>
                <w:sz w:val="13"/>
                <w:szCs w:val="13"/>
              </w:rPr>
            </w:pPr>
            <w:r w:rsidRPr="00316C79">
              <w:rPr>
                <w:rFonts w:ascii="Cambria" w:hAnsi="Cambria"/>
                <w:sz w:val="13"/>
                <w:szCs w:val="13"/>
              </w:rPr>
              <w:t>Model</w:t>
            </w:r>
          </w:p>
        </w:tc>
        <w:tc>
          <w:tcPr>
            <w:tcW w:w="720" w:type="dxa"/>
          </w:tcPr>
          <w:p w14:paraId="5C6A97CF" w14:textId="77777777" w:rsidR="00316C79" w:rsidRPr="00316C79" w:rsidRDefault="00316C79" w:rsidP="0008787F">
            <w:pPr>
              <w:tabs>
                <w:tab w:val="left" w:pos="640"/>
              </w:tabs>
              <w:spacing w:line="276" w:lineRule="auto"/>
              <w:ind w:right="-12"/>
              <w:rPr>
                <w:rFonts w:ascii="Cambria" w:hAnsi="Cambria"/>
                <w:sz w:val="13"/>
                <w:szCs w:val="13"/>
              </w:rPr>
            </w:pPr>
            <w:r w:rsidRPr="00316C79">
              <w:rPr>
                <w:rFonts w:ascii="Cambria" w:hAnsi="Cambria"/>
                <w:sz w:val="13"/>
                <w:szCs w:val="13"/>
              </w:rPr>
              <w:t>Serial Number</w:t>
            </w:r>
          </w:p>
        </w:tc>
        <w:tc>
          <w:tcPr>
            <w:tcW w:w="540" w:type="dxa"/>
          </w:tcPr>
          <w:p w14:paraId="004EBCD1" w14:textId="77777777"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Type</w:t>
            </w:r>
          </w:p>
        </w:tc>
        <w:tc>
          <w:tcPr>
            <w:tcW w:w="720" w:type="dxa"/>
          </w:tcPr>
          <w:p w14:paraId="67AE3E84" w14:textId="77777777" w:rsidR="00316C79" w:rsidRPr="00316C79" w:rsidRDefault="00316C79" w:rsidP="0008787F">
            <w:pPr>
              <w:tabs>
                <w:tab w:val="left" w:pos="641"/>
              </w:tabs>
              <w:spacing w:line="276" w:lineRule="auto"/>
              <w:ind w:right="-9"/>
              <w:rPr>
                <w:rFonts w:ascii="Cambria" w:hAnsi="Cambria"/>
                <w:sz w:val="13"/>
                <w:szCs w:val="13"/>
              </w:rPr>
            </w:pPr>
            <w:r w:rsidRPr="00316C79">
              <w:rPr>
                <w:rFonts w:ascii="Cambria" w:hAnsi="Cambria"/>
                <w:sz w:val="13"/>
                <w:szCs w:val="13"/>
              </w:rPr>
              <w:t>Caliber or Gauge</w:t>
            </w:r>
          </w:p>
        </w:tc>
        <w:tc>
          <w:tcPr>
            <w:tcW w:w="540" w:type="dxa"/>
          </w:tcPr>
          <w:p w14:paraId="22A14EAF" w14:textId="77777777"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Date</w:t>
            </w:r>
          </w:p>
        </w:tc>
        <w:tc>
          <w:tcPr>
            <w:tcW w:w="450" w:type="dxa"/>
          </w:tcPr>
          <w:p w14:paraId="215453B0" w14:textId="1819619A" w:rsidR="00316C79" w:rsidRPr="00316C79" w:rsidRDefault="00316C79" w:rsidP="0008787F">
            <w:pPr>
              <w:tabs>
                <w:tab w:val="left" w:pos="641"/>
              </w:tabs>
              <w:spacing w:line="276" w:lineRule="auto"/>
              <w:ind w:right="-96"/>
              <w:rPr>
                <w:rFonts w:ascii="Cambria" w:hAnsi="Cambria"/>
                <w:sz w:val="13"/>
                <w:szCs w:val="13"/>
              </w:rPr>
            </w:pPr>
            <w:r w:rsidRPr="00316C79">
              <w:rPr>
                <w:rFonts w:ascii="Cambria" w:hAnsi="Cambria"/>
                <w:sz w:val="13"/>
                <w:szCs w:val="13"/>
              </w:rPr>
              <w:t>Name</w:t>
            </w:r>
          </w:p>
        </w:tc>
        <w:tc>
          <w:tcPr>
            <w:tcW w:w="540" w:type="dxa"/>
          </w:tcPr>
          <w:p w14:paraId="5D253610" w14:textId="2EA0D24A" w:rsidR="00316C79" w:rsidRPr="00316C79" w:rsidRDefault="00316C79" w:rsidP="0008787F">
            <w:pPr>
              <w:tabs>
                <w:tab w:val="left" w:pos="640"/>
              </w:tabs>
              <w:spacing w:line="276" w:lineRule="auto"/>
              <w:rPr>
                <w:rFonts w:ascii="Cambria" w:hAnsi="Cambria"/>
                <w:sz w:val="13"/>
                <w:szCs w:val="13"/>
              </w:rPr>
            </w:pPr>
            <w:proofErr w:type="spellStart"/>
            <w:r w:rsidRPr="00316C79">
              <w:rPr>
                <w:rFonts w:ascii="Cambria" w:hAnsi="Cambria"/>
                <w:sz w:val="13"/>
                <w:szCs w:val="13"/>
              </w:rPr>
              <w:t>Addr-ess</w:t>
            </w:r>
            <w:proofErr w:type="spellEnd"/>
          </w:p>
        </w:tc>
        <w:tc>
          <w:tcPr>
            <w:tcW w:w="450" w:type="dxa"/>
          </w:tcPr>
          <w:p w14:paraId="1A51339B" w14:textId="079BE902"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City</w:t>
            </w:r>
          </w:p>
        </w:tc>
        <w:tc>
          <w:tcPr>
            <w:tcW w:w="540" w:type="dxa"/>
          </w:tcPr>
          <w:p w14:paraId="3B1B3EAF" w14:textId="2654D382"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State</w:t>
            </w:r>
          </w:p>
        </w:tc>
        <w:tc>
          <w:tcPr>
            <w:tcW w:w="360" w:type="dxa"/>
          </w:tcPr>
          <w:p w14:paraId="2BCAF8B7" w14:textId="06457B1C"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ZIP</w:t>
            </w:r>
          </w:p>
        </w:tc>
        <w:tc>
          <w:tcPr>
            <w:tcW w:w="450" w:type="dxa"/>
          </w:tcPr>
          <w:p w14:paraId="24B448E4" w14:textId="1BD47C03"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FFL</w:t>
            </w:r>
          </w:p>
        </w:tc>
        <w:tc>
          <w:tcPr>
            <w:tcW w:w="450" w:type="dxa"/>
          </w:tcPr>
          <w:p w14:paraId="335D2673" w14:textId="33C88BD1"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Date</w:t>
            </w:r>
          </w:p>
        </w:tc>
        <w:tc>
          <w:tcPr>
            <w:tcW w:w="540" w:type="dxa"/>
          </w:tcPr>
          <w:p w14:paraId="1F409ECF" w14:textId="197B5725" w:rsidR="00316C79" w:rsidRPr="00316C79" w:rsidRDefault="00316C79" w:rsidP="0008787F">
            <w:pPr>
              <w:tabs>
                <w:tab w:val="left" w:pos="640"/>
              </w:tabs>
              <w:spacing w:line="276" w:lineRule="auto"/>
              <w:ind w:right="-46"/>
              <w:rPr>
                <w:rFonts w:ascii="Cambria" w:hAnsi="Cambria"/>
                <w:sz w:val="13"/>
                <w:szCs w:val="13"/>
              </w:rPr>
            </w:pPr>
            <w:r w:rsidRPr="00316C79">
              <w:rPr>
                <w:rFonts w:ascii="Cambria" w:hAnsi="Cambria"/>
                <w:sz w:val="13"/>
                <w:szCs w:val="13"/>
              </w:rPr>
              <w:t>Name</w:t>
            </w:r>
          </w:p>
        </w:tc>
        <w:tc>
          <w:tcPr>
            <w:tcW w:w="540" w:type="dxa"/>
          </w:tcPr>
          <w:p w14:paraId="0D193FDF" w14:textId="75203679" w:rsidR="00316C79" w:rsidRPr="00316C79" w:rsidRDefault="00316C79" w:rsidP="0008787F">
            <w:pPr>
              <w:tabs>
                <w:tab w:val="left" w:pos="640"/>
              </w:tabs>
              <w:spacing w:line="276" w:lineRule="auto"/>
              <w:rPr>
                <w:rFonts w:ascii="Cambria" w:hAnsi="Cambria"/>
                <w:sz w:val="13"/>
                <w:szCs w:val="13"/>
              </w:rPr>
            </w:pPr>
            <w:proofErr w:type="spellStart"/>
            <w:r w:rsidRPr="00316C79">
              <w:rPr>
                <w:rFonts w:ascii="Cambria" w:hAnsi="Cambria"/>
                <w:sz w:val="13"/>
                <w:szCs w:val="13"/>
              </w:rPr>
              <w:t>Addr-ess</w:t>
            </w:r>
            <w:proofErr w:type="spellEnd"/>
          </w:p>
        </w:tc>
        <w:tc>
          <w:tcPr>
            <w:tcW w:w="450" w:type="dxa"/>
          </w:tcPr>
          <w:p w14:paraId="0924483F" w14:textId="4240DE5C"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City</w:t>
            </w:r>
          </w:p>
        </w:tc>
        <w:tc>
          <w:tcPr>
            <w:tcW w:w="540" w:type="dxa"/>
          </w:tcPr>
          <w:p w14:paraId="3221E296" w14:textId="1AC91648"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State</w:t>
            </w:r>
          </w:p>
        </w:tc>
        <w:tc>
          <w:tcPr>
            <w:tcW w:w="450" w:type="dxa"/>
          </w:tcPr>
          <w:p w14:paraId="1F6073D4" w14:textId="7A86CD53"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ZIP</w:t>
            </w:r>
          </w:p>
        </w:tc>
        <w:tc>
          <w:tcPr>
            <w:tcW w:w="450" w:type="dxa"/>
          </w:tcPr>
          <w:p w14:paraId="6FA20540" w14:textId="034240D6" w:rsidR="00316C79" w:rsidRPr="00316C79" w:rsidRDefault="00316C79" w:rsidP="0008787F">
            <w:pPr>
              <w:tabs>
                <w:tab w:val="left" w:pos="640"/>
              </w:tabs>
              <w:spacing w:line="276" w:lineRule="auto"/>
              <w:rPr>
                <w:rFonts w:ascii="Cambria" w:hAnsi="Cambria"/>
                <w:sz w:val="13"/>
                <w:szCs w:val="13"/>
              </w:rPr>
            </w:pPr>
            <w:r w:rsidRPr="00316C79">
              <w:rPr>
                <w:rFonts w:ascii="Cambria" w:hAnsi="Cambria"/>
                <w:sz w:val="13"/>
                <w:szCs w:val="13"/>
              </w:rPr>
              <w:t>FFL</w:t>
            </w:r>
          </w:p>
        </w:tc>
        <w:tc>
          <w:tcPr>
            <w:tcW w:w="810" w:type="dxa"/>
          </w:tcPr>
          <w:p w14:paraId="09E4A713" w14:textId="43716F0C" w:rsidR="00316C79" w:rsidRPr="00316C79" w:rsidRDefault="00316C79" w:rsidP="0008787F">
            <w:pPr>
              <w:tabs>
                <w:tab w:val="left" w:pos="640"/>
              </w:tabs>
              <w:spacing w:line="276" w:lineRule="auto"/>
              <w:rPr>
                <w:rFonts w:ascii="Cambria" w:hAnsi="Cambria"/>
                <w:sz w:val="13"/>
                <w:szCs w:val="13"/>
              </w:rPr>
            </w:pPr>
            <w:r>
              <w:rPr>
                <w:rFonts w:ascii="Cambria" w:hAnsi="Cambria"/>
                <w:sz w:val="13"/>
                <w:szCs w:val="13"/>
              </w:rPr>
              <w:t>4473#</w:t>
            </w:r>
            <w:r w:rsidR="00567E93">
              <w:rPr>
                <w:rFonts w:ascii="Cambria" w:hAnsi="Cambria"/>
                <w:sz w:val="13"/>
                <w:szCs w:val="13"/>
              </w:rPr>
              <w:t xml:space="preserve"> (optional)</w:t>
            </w:r>
          </w:p>
        </w:tc>
      </w:tr>
    </w:tbl>
    <w:p w14:paraId="2444BB26" w14:textId="2BD24F70" w:rsidR="007551D7" w:rsidRDefault="007551D7" w:rsidP="00D5436B">
      <w:pPr>
        <w:spacing w:after="0"/>
        <w:ind w:right="288"/>
        <w:rPr>
          <w:rFonts w:ascii="Arial" w:hAnsi="Arial" w:cs="Arial"/>
        </w:rPr>
      </w:pPr>
    </w:p>
    <w:p w14:paraId="75CBEB96" w14:textId="045A7B57" w:rsidR="00D5436B" w:rsidRDefault="00316C79" w:rsidP="005B721D">
      <w:pPr>
        <w:numPr>
          <w:ilvl w:val="2"/>
          <w:numId w:val="5"/>
        </w:numPr>
        <w:spacing w:after="0"/>
        <w:ind w:left="990" w:right="288"/>
        <w:rPr>
          <w:rFonts w:ascii="Arial" w:hAnsi="Arial" w:cs="Arial"/>
        </w:rPr>
      </w:pPr>
      <w:r>
        <w:rPr>
          <w:rFonts w:ascii="Arial" w:hAnsi="Arial" w:cs="Arial"/>
        </w:rPr>
        <w:t>Ad</w:t>
      </w:r>
      <w:r w:rsidR="00086B3D">
        <w:rPr>
          <w:rFonts w:ascii="Arial" w:hAnsi="Arial" w:cs="Arial"/>
        </w:rPr>
        <w:t xml:space="preserve">ditional columns may be added (e.g., a notes column), </w:t>
      </w:r>
      <w:proofErr w:type="gramStart"/>
      <w:r w:rsidR="00086B3D">
        <w:rPr>
          <w:rFonts w:ascii="Arial" w:hAnsi="Arial" w:cs="Arial"/>
        </w:rPr>
        <w:t>as long as</w:t>
      </w:r>
      <w:proofErr w:type="gramEnd"/>
      <w:r w:rsidR="00086B3D">
        <w:rPr>
          <w:rFonts w:ascii="Arial" w:hAnsi="Arial" w:cs="Arial"/>
        </w:rPr>
        <w:t xml:space="preserve"> </w:t>
      </w:r>
      <w:r w:rsidR="007E4301">
        <w:rPr>
          <w:rFonts w:ascii="Arial" w:hAnsi="Arial" w:cs="Arial"/>
        </w:rPr>
        <w:t>such columns are</w:t>
      </w:r>
      <w:r w:rsidR="00086B3D">
        <w:rPr>
          <w:rFonts w:ascii="Arial" w:hAnsi="Arial" w:cs="Arial"/>
        </w:rPr>
        <w:t xml:space="preserve"> separate from the required information. </w:t>
      </w:r>
      <w:r w:rsidR="00D62799">
        <w:rPr>
          <w:rFonts w:ascii="Arial" w:hAnsi="Arial" w:cs="Arial"/>
        </w:rPr>
        <w:br/>
      </w:r>
    </w:p>
    <w:p w14:paraId="25C10E27" w14:textId="69A1FA14" w:rsidR="00C84912" w:rsidRPr="00076F1A" w:rsidRDefault="00086B3D" w:rsidP="00076F1A">
      <w:pPr>
        <w:numPr>
          <w:ilvl w:val="2"/>
          <w:numId w:val="5"/>
        </w:numPr>
        <w:spacing w:after="0"/>
        <w:ind w:left="990" w:right="288"/>
        <w:rPr>
          <w:rFonts w:ascii="Arial" w:hAnsi="Arial" w:cs="Arial"/>
        </w:rPr>
      </w:pPr>
      <w:r>
        <w:rPr>
          <w:rFonts w:ascii="Arial" w:hAnsi="Arial" w:cs="Arial"/>
        </w:rPr>
        <w:t xml:space="preserve">All items of information should appear in their own cell / column. </w:t>
      </w:r>
      <w:r w:rsidR="00D62799">
        <w:rPr>
          <w:rFonts w:ascii="Arial" w:hAnsi="Arial" w:cs="Arial"/>
        </w:rPr>
        <w:br/>
      </w:r>
    </w:p>
    <w:p w14:paraId="7C3ED87A" w14:textId="53414D84" w:rsidR="00973E0F" w:rsidRPr="00076F1A" w:rsidRDefault="00973E0F" w:rsidP="00076F1A">
      <w:pPr>
        <w:numPr>
          <w:ilvl w:val="2"/>
          <w:numId w:val="5"/>
        </w:numPr>
        <w:spacing w:after="0"/>
        <w:ind w:left="990" w:right="288"/>
        <w:rPr>
          <w:rFonts w:ascii="Arial" w:hAnsi="Arial" w:cs="Arial"/>
        </w:rPr>
      </w:pPr>
      <w:r w:rsidRPr="00B354AE">
        <w:rPr>
          <w:rFonts w:ascii="Arial" w:hAnsi="Arial" w:cs="Arial"/>
        </w:rPr>
        <w:t xml:space="preserve">If the Company Acquires a firearm that has been imported into the United States, </w:t>
      </w:r>
      <w:r w:rsidRPr="00B354AE">
        <w:rPr>
          <w:rFonts w:ascii="Arial" w:hAnsi="Arial" w:cs="Arial"/>
          <w:b/>
          <w:u w:val="single"/>
        </w:rPr>
        <w:t>both</w:t>
      </w:r>
      <w:r w:rsidRPr="00B354AE">
        <w:rPr>
          <w:rFonts w:ascii="Arial" w:hAnsi="Arial" w:cs="Arial"/>
        </w:rPr>
        <w:t xml:space="preserve"> the Manufacturer and Importer must be </w:t>
      </w:r>
      <w:r w:rsidR="00086B3D">
        <w:rPr>
          <w:rFonts w:ascii="Arial" w:hAnsi="Arial" w:cs="Arial"/>
        </w:rPr>
        <w:t>recorded</w:t>
      </w:r>
      <w:r w:rsidRPr="00B354AE">
        <w:rPr>
          <w:rFonts w:ascii="Arial" w:hAnsi="Arial" w:cs="Arial"/>
        </w:rPr>
        <w:t xml:space="preserve">. </w:t>
      </w:r>
      <w:r w:rsidR="00D62799" w:rsidRPr="00076F1A">
        <w:rPr>
          <w:rFonts w:ascii="Arial" w:hAnsi="Arial" w:cs="Arial"/>
        </w:rPr>
        <w:br/>
      </w:r>
    </w:p>
    <w:p w14:paraId="494570E6" w14:textId="11042367" w:rsidR="00600F51" w:rsidRPr="00CF6F09" w:rsidRDefault="00A9070C" w:rsidP="00CF6F09">
      <w:pPr>
        <w:numPr>
          <w:ilvl w:val="2"/>
          <w:numId w:val="5"/>
        </w:numPr>
        <w:spacing w:after="0"/>
        <w:ind w:left="990" w:right="288"/>
        <w:rPr>
          <w:rFonts w:ascii="Arial" w:hAnsi="Arial" w:cs="Arial"/>
        </w:rPr>
      </w:pPr>
      <w:r w:rsidRPr="00B354AE">
        <w:rPr>
          <w:rFonts w:ascii="Arial" w:hAnsi="Arial" w:cs="Arial"/>
        </w:rPr>
        <w:t xml:space="preserve">The A&amp;D Book </w:t>
      </w:r>
      <w:r w:rsidR="00E371CB" w:rsidRPr="00B354AE">
        <w:rPr>
          <w:rFonts w:ascii="Arial" w:hAnsi="Arial" w:cs="Arial"/>
        </w:rPr>
        <w:t xml:space="preserve">must </w:t>
      </w:r>
      <w:r w:rsidRPr="00B354AE">
        <w:rPr>
          <w:rFonts w:ascii="Arial" w:hAnsi="Arial" w:cs="Arial"/>
        </w:rPr>
        <w:t>be sorted sequentially by date of Acquisition.</w:t>
      </w:r>
    </w:p>
    <w:p w14:paraId="5DEBC153" w14:textId="77777777" w:rsidR="00600F51" w:rsidRPr="00B354AE" w:rsidRDefault="00600F51" w:rsidP="00973E0F">
      <w:pPr>
        <w:spacing w:after="0" w:line="276" w:lineRule="auto"/>
        <w:ind w:right="288"/>
        <w:rPr>
          <w:rFonts w:ascii="Arial" w:hAnsi="Arial" w:cs="Arial"/>
        </w:rPr>
      </w:pPr>
    </w:p>
    <w:p w14:paraId="02ED2028" w14:textId="1D696C0D" w:rsidR="00973E0F" w:rsidRPr="00B354AE" w:rsidRDefault="00973E0F" w:rsidP="005B721D">
      <w:pPr>
        <w:pStyle w:val="ListParagraph"/>
        <w:numPr>
          <w:ilvl w:val="1"/>
          <w:numId w:val="5"/>
        </w:numPr>
        <w:spacing w:after="0" w:line="276" w:lineRule="auto"/>
        <w:ind w:right="288"/>
        <w:contextualSpacing w:val="0"/>
        <w:rPr>
          <w:rFonts w:ascii="Arial" w:hAnsi="Arial" w:cs="Arial"/>
          <w:b/>
        </w:rPr>
      </w:pPr>
      <w:r w:rsidRPr="00B354AE">
        <w:rPr>
          <w:rFonts w:ascii="Arial" w:hAnsi="Arial" w:cs="Arial"/>
          <w:b/>
        </w:rPr>
        <w:t xml:space="preserve">Applicable </w:t>
      </w:r>
      <w:r w:rsidR="00CF6F09">
        <w:rPr>
          <w:rFonts w:ascii="Arial" w:hAnsi="Arial" w:cs="Arial"/>
          <w:b/>
        </w:rPr>
        <w:t>References</w:t>
      </w:r>
    </w:p>
    <w:p w14:paraId="5DF74FC2" w14:textId="5AADD7BF" w:rsidR="00973E0F" w:rsidRDefault="00CF6F09" w:rsidP="00C548BC">
      <w:pPr>
        <w:pStyle w:val="ListParagraph"/>
        <w:numPr>
          <w:ilvl w:val="0"/>
          <w:numId w:val="15"/>
        </w:numPr>
        <w:spacing w:after="0" w:line="276" w:lineRule="auto"/>
        <w:ind w:right="288"/>
        <w:rPr>
          <w:rFonts w:ascii="Arial" w:hAnsi="Arial" w:cs="Arial"/>
        </w:rPr>
      </w:pPr>
      <w:r>
        <w:rPr>
          <w:rFonts w:ascii="Arial" w:hAnsi="Arial" w:cs="Arial"/>
        </w:rPr>
        <w:t>27 CFR Part</w:t>
      </w:r>
      <w:r w:rsidR="00973E0F" w:rsidRPr="00B354AE">
        <w:rPr>
          <w:rFonts w:ascii="Arial" w:hAnsi="Arial" w:cs="Arial"/>
        </w:rPr>
        <w:t xml:space="preserve"> 478</w:t>
      </w:r>
      <w:r w:rsidR="00F53573">
        <w:rPr>
          <w:rFonts w:ascii="Arial" w:hAnsi="Arial" w:cs="Arial"/>
        </w:rPr>
        <w:t>, Subpart H</w:t>
      </w:r>
      <w:r w:rsidR="00973E0F" w:rsidRPr="00B354AE">
        <w:rPr>
          <w:rFonts w:ascii="Arial" w:hAnsi="Arial" w:cs="Arial"/>
        </w:rPr>
        <w:t xml:space="preserve"> </w:t>
      </w:r>
    </w:p>
    <w:p w14:paraId="16554B0E" w14:textId="0F039FFE" w:rsidR="00CF6F09" w:rsidRPr="00B354AE" w:rsidRDefault="00CF6F09" w:rsidP="00C548BC">
      <w:pPr>
        <w:pStyle w:val="ListParagraph"/>
        <w:numPr>
          <w:ilvl w:val="0"/>
          <w:numId w:val="15"/>
        </w:numPr>
        <w:spacing w:after="0" w:line="276" w:lineRule="auto"/>
        <w:ind w:right="288"/>
        <w:rPr>
          <w:rFonts w:ascii="Arial" w:hAnsi="Arial" w:cs="Arial"/>
        </w:rPr>
      </w:pPr>
      <w:r>
        <w:rPr>
          <w:rFonts w:ascii="Arial" w:hAnsi="Arial" w:cs="Arial"/>
        </w:rPr>
        <w:t>27 CFR Part 479</w:t>
      </w:r>
      <w:r w:rsidR="00F53573">
        <w:rPr>
          <w:rFonts w:ascii="Arial" w:hAnsi="Arial" w:cs="Arial"/>
        </w:rPr>
        <w:t>, Subpart I</w:t>
      </w:r>
    </w:p>
    <w:p w14:paraId="0FFD9AB3" w14:textId="77777777" w:rsidR="00FD48C0" w:rsidRPr="00B354AE" w:rsidRDefault="00FD48C0">
      <w:pPr>
        <w:pStyle w:val="ListParagraph"/>
        <w:spacing w:after="0" w:line="276" w:lineRule="auto"/>
        <w:ind w:left="2340" w:right="288"/>
        <w:contextualSpacing w:val="0"/>
        <w:rPr>
          <w:rFonts w:ascii="Arial" w:hAnsi="Arial" w:cs="Arial"/>
          <w:b/>
        </w:rPr>
      </w:pPr>
    </w:p>
    <w:p w14:paraId="0F2484CB" w14:textId="77777777" w:rsidR="00855D11" w:rsidRPr="00B354AE" w:rsidRDefault="00855D11" w:rsidP="008C52E2">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sidRPr="00B354AE">
        <w:rPr>
          <w:rFonts w:ascii="Arial" w:hAnsi="Arial" w:cs="Arial"/>
          <w:b/>
          <w:sz w:val="28"/>
          <w:szCs w:val="28"/>
        </w:rPr>
        <w:t>PROCEDURE</w:t>
      </w:r>
    </w:p>
    <w:p w14:paraId="3B2578A1" w14:textId="77777777" w:rsidR="00C60A11" w:rsidRPr="00C60A11" w:rsidRDefault="00C60A11" w:rsidP="00C60A11">
      <w:pPr>
        <w:pStyle w:val="ListParagraph"/>
        <w:spacing w:after="0" w:line="276" w:lineRule="auto"/>
        <w:ind w:left="990" w:right="288"/>
        <w:rPr>
          <w:rFonts w:ascii="Arial" w:hAnsi="Arial" w:cs="Arial"/>
          <w:b/>
        </w:rPr>
      </w:pPr>
    </w:p>
    <w:p w14:paraId="6F0CA655" w14:textId="4DDD3ACC" w:rsidR="00076F1A" w:rsidRPr="00C60A11" w:rsidRDefault="00CF6F09" w:rsidP="00C60A11">
      <w:pPr>
        <w:pStyle w:val="ListParagraph"/>
        <w:numPr>
          <w:ilvl w:val="0"/>
          <w:numId w:val="16"/>
        </w:numPr>
        <w:spacing w:after="0" w:line="276" w:lineRule="auto"/>
        <w:ind w:right="288"/>
        <w:rPr>
          <w:rFonts w:ascii="Arial" w:hAnsi="Arial" w:cs="Arial"/>
          <w:b/>
        </w:rPr>
      </w:pPr>
      <w:r w:rsidRPr="00C60A11">
        <w:rPr>
          <w:rFonts w:ascii="Arial" w:hAnsi="Arial" w:cs="Arial"/>
          <w:bCs/>
        </w:rPr>
        <w:t xml:space="preserve">Acquisitions and Dispositions shall be recorded </w:t>
      </w:r>
      <w:r w:rsidR="00A02BEA" w:rsidRPr="00C60A11">
        <w:rPr>
          <w:rFonts w:ascii="Arial" w:hAnsi="Arial" w:cs="Arial"/>
          <w:bCs/>
        </w:rPr>
        <w:t>in accordance with the Policy set forth above, including timing and substance</w:t>
      </w:r>
      <w:r w:rsidRPr="00C60A11">
        <w:rPr>
          <w:rFonts w:ascii="Arial" w:hAnsi="Arial" w:cs="Arial"/>
        </w:rPr>
        <w:t>.</w:t>
      </w:r>
      <w:r w:rsidR="00076F1A" w:rsidRPr="00C60A11">
        <w:rPr>
          <w:rFonts w:ascii="Arial" w:hAnsi="Arial" w:cs="Arial"/>
        </w:rPr>
        <w:br/>
      </w:r>
    </w:p>
    <w:p w14:paraId="332692CF" w14:textId="77777777" w:rsidR="00076F1A" w:rsidRPr="00076F1A" w:rsidRDefault="00076F1A" w:rsidP="00CF6F09">
      <w:pPr>
        <w:pStyle w:val="ListParagraph"/>
        <w:numPr>
          <w:ilvl w:val="0"/>
          <w:numId w:val="16"/>
        </w:numPr>
        <w:spacing w:after="0" w:line="276" w:lineRule="auto"/>
        <w:ind w:right="288"/>
        <w:rPr>
          <w:rFonts w:ascii="Arial" w:hAnsi="Arial" w:cs="Arial"/>
          <w:b/>
        </w:rPr>
      </w:pPr>
      <w:r>
        <w:rPr>
          <w:rFonts w:ascii="Arial" w:hAnsi="Arial" w:cs="Arial"/>
        </w:rPr>
        <w:t>Acquisitions and Dispositions shall be recorded promptly, and in no case prior to the close of business on the day in which the firearms were Acquired or Disposed.</w:t>
      </w:r>
      <w:r>
        <w:rPr>
          <w:rFonts w:ascii="Arial" w:hAnsi="Arial" w:cs="Arial"/>
        </w:rPr>
        <w:br/>
      </w:r>
    </w:p>
    <w:p w14:paraId="07DD3C89" w14:textId="77777777" w:rsidR="00076F1A" w:rsidRPr="00076F1A" w:rsidRDefault="00076F1A" w:rsidP="00CF6F09">
      <w:pPr>
        <w:pStyle w:val="ListParagraph"/>
        <w:numPr>
          <w:ilvl w:val="0"/>
          <w:numId w:val="16"/>
        </w:numPr>
        <w:spacing w:after="0" w:line="276" w:lineRule="auto"/>
        <w:ind w:right="288"/>
        <w:rPr>
          <w:rFonts w:ascii="Arial" w:hAnsi="Arial" w:cs="Arial"/>
          <w:b/>
        </w:rPr>
      </w:pPr>
      <w:r>
        <w:rPr>
          <w:rFonts w:ascii="Arial" w:hAnsi="Arial" w:cs="Arial"/>
        </w:rPr>
        <w:t>Firearm information shall be recorded exactly as engraved.</w:t>
      </w:r>
      <w:r>
        <w:rPr>
          <w:rFonts w:ascii="Arial" w:hAnsi="Arial" w:cs="Arial"/>
        </w:rPr>
        <w:br/>
      </w:r>
    </w:p>
    <w:p w14:paraId="4D6802E6" w14:textId="77777777" w:rsidR="00076F1A" w:rsidRDefault="00076F1A" w:rsidP="00076F1A">
      <w:pPr>
        <w:numPr>
          <w:ilvl w:val="0"/>
          <w:numId w:val="16"/>
        </w:numPr>
        <w:spacing w:after="0"/>
        <w:ind w:right="288"/>
        <w:rPr>
          <w:rFonts w:ascii="Arial" w:hAnsi="Arial" w:cs="Arial"/>
        </w:rPr>
      </w:pPr>
      <w:r>
        <w:rPr>
          <w:rFonts w:ascii="Arial" w:hAnsi="Arial" w:cs="Arial"/>
        </w:rPr>
        <w:t xml:space="preserve">If a firearm does not have a serial number (e.g., it was manufactured prior to 1968), an indicator of that must be recorded in the “Serial Number” field.   “NSN” or “None Marked” are acceptable entries.  If non-serialized firearms are repeatedly Acquired and/or there are multiple items on premises at a time with no serial number, “NSN-1”, “NSN-2”, etc. may be used to aid in tracking and traceability. </w:t>
      </w:r>
      <w:r>
        <w:rPr>
          <w:rFonts w:ascii="Arial" w:hAnsi="Arial" w:cs="Arial"/>
        </w:rPr>
        <w:br/>
      </w:r>
    </w:p>
    <w:p w14:paraId="2A441510" w14:textId="77777777" w:rsidR="00076F1A" w:rsidRPr="00B354AE" w:rsidRDefault="00076F1A" w:rsidP="00076F1A">
      <w:pPr>
        <w:numPr>
          <w:ilvl w:val="0"/>
          <w:numId w:val="16"/>
        </w:numPr>
        <w:spacing w:after="0"/>
        <w:ind w:right="288"/>
        <w:rPr>
          <w:rFonts w:ascii="Arial" w:hAnsi="Arial" w:cs="Arial"/>
        </w:rPr>
      </w:pPr>
      <w:r>
        <w:rPr>
          <w:rFonts w:ascii="Arial" w:hAnsi="Arial" w:cs="Arial"/>
        </w:rPr>
        <w:t xml:space="preserve">If a firearm does not have a marking identifying other items of information required to be entered into the A&amp;D Book (e.g., model) and the information is unknown and/or undiscoverable, “Unknown,” “None,” “N/A” or some indication there is no applicable engraving should be entered. If the information is known but not marked, it must be recorded. </w:t>
      </w:r>
      <w:r>
        <w:rPr>
          <w:rFonts w:ascii="Arial" w:hAnsi="Arial" w:cs="Arial"/>
        </w:rPr>
        <w:br/>
      </w:r>
    </w:p>
    <w:p w14:paraId="10E8C2AF" w14:textId="77777777" w:rsidR="00076F1A" w:rsidRDefault="00076F1A" w:rsidP="00076F1A">
      <w:pPr>
        <w:numPr>
          <w:ilvl w:val="0"/>
          <w:numId w:val="16"/>
        </w:numPr>
        <w:spacing w:after="0"/>
        <w:ind w:right="288"/>
        <w:rPr>
          <w:rFonts w:ascii="Arial" w:hAnsi="Arial" w:cs="Arial"/>
        </w:rPr>
      </w:pPr>
      <w:r w:rsidRPr="00B354AE">
        <w:rPr>
          <w:rFonts w:ascii="Arial" w:hAnsi="Arial" w:cs="Arial"/>
        </w:rPr>
        <w:lastRenderedPageBreak/>
        <w:t xml:space="preserve">The A&amp;D Book may include antique firearms but cannot include other merchandise. </w:t>
      </w:r>
      <w:r>
        <w:rPr>
          <w:rFonts w:ascii="Arial" w:hAnsi="Arial" w:cs="Arial"/>
        </w:rPr>
        <w:t>A</w:t>
      </w:r>
      <w:r w:rsidRPr="00B354AE">
        <w:rPr>
          <w:rFonts w:ascii="Arial" w:hAnsi="Arial" w:cs="Arial"/>
        </w:rPr>
        <w:t>ntique firearms must be identified as “ANT” in the “</w:t>
      </w:r>
      <w:r>
        <w:rPr>
          <w:rFonts w:ascii="Arial" w:hAnsi="Arial" w:cs="Arial"/>
        </w:rPr>
        <w:t>T</w:t>
      </w:r>
      <w:r w:rsidRPr="00B354AE">
        <w:rPr>
          <w:rFonts w:ascii="Arial" w:hAnsi="Arial" w:cs="Arial"/>
        </w:rPr>
        <w:t>ype” column.</w:t>
      </w:r>
      <w:r>
        <w:rPr>
          <w:rFonts w:ascii="Arial" w:hAnsi="Arial" w:cs="Arial"/>
        </w:rPr>
        <w:br/>
      </w:r>
    </w:p>
    <w:p w14:paraId="24CEB929" w14:textId="34CE4E14" w:rsidR="00CF6F09" w:rsidRPr="00CF6F09" w:rsidRDefault="00076F1A" w:rsidP="00076F1A">
      <w:pPr>
        <w:pStyle w:val="ListParagraph"/>
        <w:numPr>
          <w:ilvl w:val="0"/>
          <w:numId w:val="16"/>
        </w:numPr>
        <w:spacing w:after="0" w:line="276" w:lineRule="auto"/>
        <w:ind w:right="288"/>
        <w:rPr>
          <w:rFonts w:ascii="Arial" w:hAnsi="Arial" w:cs="Arial"/>
          <w:b/>
        </w:rPr>
      </w:pPr>
      <w:r w:rsidRPr="00B354AE">
        <w:rPr>
          <w:rFonts w:ascii="Arial" w:hAnsi="Arial" w:cs="Arial"/>
        </w:rPr>
        <w:t>The name</w:t>
      </w:r>
      <w:r>
        <w:rPr>
          <w:rFonts w:ascii="Arial" w:hAnsi="Arial" w:cs="Arial"/>
        </w:rPr>
        <w:t>, address,</w:t>
      </w:r>
      <w:r w:rsidRPr="00B354AE">
        <w:rPr>
          <w:rFonts w:ascii="Arial" w:hAnsi="Arial" w:cs="Arial"/>
        </w:rPr>
        <w:t xml:space="preserve"> and FFL number (if</w:t>
      </w:r>
      <w:r>
        <w:rPr>
          <w:rFonts w:ascii="Arial" w:hAnsi="Arial" w:cs="Arial"/>
        </w:rPr>
        <w:t xml:space="preserve"> a</w:t>
      </w:r>
      <w:r w:rsidRPr="00B354AE">
        <w:rPr>
          <w:rFonts w:ascii="Arial" w:hAnsi="Arial" w:cs="Arial"/>
        </w:rPr>
        <w:t xml:space="preserve"> licensee) of the supplier/</w:t>
      </w:r>
      <w:r>
        <w:rPr>
          <w:rFonts w:ascii="Arial" w:hAnsi="Arial" w:cs="Arial"/>
        </w:rPr>
        <w:t>transferor</w:t>
      </w:r>
      <w:r w:rsidRPr="00B354AE">
        <w:rPr>
          <w:rFonts w:ascii="Arial" w:hAnsi="Arial" w:cs="Arial"/>
        </w:rPr>
        <w:t xml:space="preserve"> and the purchaser/transferee must be </w:t>
      </w:r>
      <w:r>
        <w:rPr>
          <w:rFonts w:ascii="Arial" w:hAnsi="Arial" w:cs="Arial"/>
        </w:rPr>
        <w:t>recorded in the A&amp;D Book</w:t>
      </w:r>
      <w:r w:rsidRPr="00B354AE">
        <w:rPr>
          <w:rFonts w:ascii="Arial" w:hAnsi="Arial" w:cs="Arial"/>
        </w:rPr>
        <w:t xml:space="preserve">. </w:t>
      </w:r>
      <w:r>
        <w:rPr>
          <w:rFonts w:ascii="Arial" w:hAnsi="Arial" w:cs="Arial"/>
        </w:rPr>
        <w:t xml:space="preserve"> The information shall match the identification document </w:t>
      </w:r>
      <w:proofErr w:type="gramStart"/>
      <w:r>
        <w:rPr>
          <w:rFonts w:ascii="Arial" w:hAnsi="Arial" w:cs="Arial"/>
        </w:rPr>
        <w:t>provided;</w:t>
      </w:r>
      <w:proofErr w:type="gramEnd"/>
      <w:r>
        <w:rPr>
          <w:rFonts w:ascii="Arial" w:hAnsi="Arial" w:cs="Arial"/>
        </w:rPr>
        <w:t xml:space="preserve"> whether a driver’s license, concealed carry license, Federal Firearms License, or other acceptable form of identification.  </w:t>
      </w:r>
      <w:r w:rsidRPr="00B354AE">
        <w:rPr>
          <w:rFonts w:ascii="Arial" w:hAnsi="Arial" w:cs="Arial"/>
        </w:rPr>
        <w:t xml:space="preserve">An ATF Form 4473 transaction number may </w:t>
      </w:r>
      <w:r>
        <w:rPr>
          <w:rFonts w:ascii="Arial" w:hAnsi="Arial" w:cs="Arial"/>
        </w:rPr>
        <w:t>also be recorded if</w:t>
      </w:r>
      <w:r w:rsidRPr="00B354AE">
        <w:rPr>
          <w:rFonts w:ascii="Arial" w:hAnsi="Arial" w:cs="Arial"/>
        </w:rPr>
        <w:t xml:space="preserve"> Forms 4473 are</w:t>
      </w:r>
      <w:r>
        <w:rPr>
          <w:rFonts w:ascii="Arial" w:hAnsi="Arial" w:cs="Arial"/>
        </w:rPr>
        <w:t xml:space="preserve"> serialized and</w:t>
      </w:r>
      <w:r w:rsidRPr="00B354AE">
        <w:rPr>
          <w:rFonts w:ascii="Arial" w:hAnsi="Arial" w:cs="Arial"/>
        </w:rPr>
        <w:t xml:space="preserve"> filed numerically.</w:t>
      </w:r>
      <w:r w:rsidR="00D62799">
        <w:rPr>
          <w:rFonts w:ascii="Arial" w:hAnsi="Arial" w:cs="Arial"/>
        </w:rPr>
        <w:br/>
      </w:r>
    </w:p>
    <w:p w14:paraId="5262CD44" w14:textId="76FC9BA9" w:rsidR="00076F1A" w:rsidRPr="00076F1A" w:rsidRDefault="001D22C9" w:rsidP="00CF6F09">
      <w:pPr>
        <w:pStyle w:val="ListParagraph"/>
        <w:numPr>
          <w:ilvl w:val="0"/>
          <w:numId w:val="16"/>
        </w:numPr>
        <w:spacing w:after="0" w:line="276" w:lineRule="auto"/>
        <w:ind w:right="288"/>
        <w:rPr>
          <w:rFonts w:ascii="Arial" w:hAnsi="Arial" w:cs="Arial"/>
          <w:b/>
        </w:rPr>
      </w:pPr>
      <w:r>
        <w:rPr>
          <w:rFonts w:ascii="Arial" w:hAnsi="Arial" w:cs="Arial"/>
        </w:rPr>
        <w:t xml:space="preserve">If </w:t>
      </w:r>
      <w:r w:rsidR="00076F1A">
        <w:rPr>
          <w:rFonts w:ascii="Arial" w:hAnsi="Arial" w:cs="Arial"/>
        </w:rPr>
        <w:t>multiple</w:t>
      </w:r>
      <w:r>
        <w:rPr>
          <w:rFonts w:ascii="Arial" w:hAnsi="Arial" w:cs="Arial"/>
        </w:rPr>
        <w:t xml:space="preserve"> employee</w:t>
      </w:r>
      <w:r w:rsidR="00076F1A">
        <w:rPr>
          <w:rFonts w:ascii="Arial" w:hAnsi="Arial" w:cs="Arial"/>
        </w:rPr>
        <w:t>s</w:t>
      </w:r>
      <w:r>
        <w:rPr>
          <w:rFonts w:ascii="Arial" w:hAnsi="Arial" w:cs="Arial"/>
        </w:rPr>
        <w:t xml:space="preserve"> enter A&amp;D Book transactions, </w:t>
      </w:r>
      <w:r w:rsidR="00CF6F09">
        <w:rPr>
          <w:rFonts w:ascii="Arial" w:hAnsi="Arial" w:cs="Arial"/>
        </w:rPr>
        <w:t>one employee shall</w:t>
      </w:r>
      <w:r>
        <w:rPr>
          <w:rFonts w:ascii="Arial" w:hAnsi="Arial" w:cs="Arial"/>
        </w:rPr>
        <w:t xml:space="preserve"> be charged with oversight of the A&amp;D </w:t>
      </w:r>
      <w:proofErr w:type="gramStart"/>
      <w:r>
        <w:rPr>
          <w:rFonts w:ascii="Arial" w:hAnsi="Arial" w:cs="Arial"/>
        </w:rPr>
        <w:t>Book;</w:t>
      </w:r>
      <w:proofErr w:type="gramEnd"/>
      <w:r>
        <w:rPr>
          <w:rFonts w:ascii="Arial" w:hAnsi="Arial" w:cs="Arial"/>
        </w:rPr>
        <w:t xml:space="preserve"> </w:t>
      </w:r>
      <w:r w:rsidR="00076F1A">
        <w:rPr>
          <w:rFonts w:ascii="Arial" w:hAnsi="Arial" w:cs="Arial"/>
        </w:rPr>
        <w:t>reviewing</w:t>
      </w:r>
      <w:r>
        <w:rPr>
          <w:rFonts w:ascii="Arial" w:hAnsi="Arial" w:cs="Arial"/>
        </w:rPr>
        <w:t xml:space="preserve"> entries for accuracy, completion, and timeliness. </w:t>
      </w:r>
      <w:r w:rsidR="00A33881">
        <w:rPr>
          <w:rFonts w:ascii="Arial" w:hAnsi="Arial" w:cs="Arial"/>
        </w:rPr>
        <w:t xml:space="preserve"> This review </w:t>
      </w:r>
      <w:r w:rsidR="00076F1A">
        <w:rPr>
          <w:rFonts w:ascii="Arial" w:hAnsi="Arial" w:cs="Arial"/>
        </w:rPr>
        <w:t>shall</w:t>
      </w:r>
      <w:r w:rsidR="00A33881">
        <w:rPr>
          <w:rFonts w:ascii="Arial" w:hAnsi="Arial" w:cs="Arial"/>
        </w:rPr>
        <w:t xml:space="preserve"> occur at least once a week.</w:t>
      </w:r>
      <w:r w:rsidR="00076F1A">
        <w:rPr>
          <w:rFonts w:ascii="Arial" w:hAnsi="Arial" w:cs="Arial"/>
        </w:rPr>
        <w:t xml:space="preserve">  </w:t>
      </w:r>
      <w:r>
        <w:rPr>
          <w:rFonts w:ascii="Arial" w:hAnsi="Arial" w:cs="Arial"/>
        </w:rPr>
        <w:t>If only one employee enters A&amp;D Book transactions, a second employee (or employees) shall be identified for review of A&amp;D Book information for accuracy, completion, and timeliness.</w:t>
      </w:r>
      <w:r w:rsidR="00A33881">
        <w:rPr>
          <w:rFonts w:ascii="Arial" w:hAnsi="Arial" w:cs="Arial"/>
        </w:rPr>
        <w:t xml:space="preserve">  This review must occur at least once a week.  </w:t>
      </w:r>
    </w:p>
    <w:p w14:paraId="7167D94B" w14:textId="7D5002E0" w:rsidR="001D22C9" w:rsidRPr="001D22C9" w:rsidRDefault="00076F1A" w:rsidP="00076F1A">
      <w:pPr>
        <w:pStyle w:val="ListParagraph"/>
        <w:numPr>
          <w:ilvl w:val="1"/>
          <w:numId w:val="16"/>
        </w:numPr>
        <w:spacing w:after="0" w:line="276" w:lineRule="auto"/>
        <w:ind w:right="288"/>
        <w:rPr>
          <w:rFonts w:ascii="Arial" w:hAnsi="Arial" w:cs="Arial"/>
          <w:b/>
        </w:rPr>
      </w:pPr>
      <w:r>
        <w:rPr>
          <w:rFonts w:ascii="Arial" w:hAnsi="Arial" w:cs="Arial"/>
        </w:rPr>
        <w:t xml:space="preserve">This oversight shall be executed by way of comparing A&amp;D entries to firearms, federal firearms licenses, and identification documents.  </w:t>
      </w:r>
      <w:r w:rsidR="00A20A80">
        <w:rPr>
          <w:rFonts w:ascii="Arial" w:hAnsi="Arial" w:cs="Arial"/>
        </w:rPr>
        <w:t xml:space="preserve">A statistically valid quantity of A&amp;D Book entries shall be verified on a weekly basis. </w:t>
      </w:r>
      <w:r w:rsidR="00D62799">
        <w:rPr>
          <w:rFonts w:ascii="Arial" w:hAnsi="Arial" w:cs="Arial"/>
        </w:rPr>
        <w:br/>
      </w:r>
    </w:p>
    <w:p w14:paraId="0AF0832A" w14:textId="65A6012E" w:rsidR="00A20A80" w:rsidRPr="00A20A80" w:rsidRDefault="007668D8" w:rsidP="009C49E6">
      <w:pPr>
        <w:pStyle w:val="ListParagraph"/>
        <w:numPr>
          <w:ilvl w:val="0"/>
          <w:numId w:val="16"/>
        </w:numPr>
        <w:spacing w:after="0" w:line="276" w:lineRule="auto"/>
        <w:ind w:right="288"/>
        <w:rPr>
          <w:rFonts w:ascii="Arial" w:hAnsi="Arial" w:cs="Arial"/>
          <w:b/>
        </w:rPr>
      </w:pPr>
      <w:r>
        <w:rPr>
          <w:rFonts w:ascii="Arial" w:hAnsi="Arial" w:cs="Arial"/>
          <w:bCs/>
        </w:rPr>
        <w:t>If an entry or portion of an entry requires correction</w:t>
      </w:r>
      <w:r w:rsidR="00762967">
        <w:rPr>
          <w:rFonts w:ascii="Arial" w:hAnsi="Arial" w:cs="Arial"/>
          <w:bCs/>
        </w:rPr>
        <w:t xml:space="preserve">, a single line shall be made through the entry – in a fashion so that it is still visible – and the correct information shall be recorded in the same block.  The employee making the correction shall initial and date the correction.  If there is room, a brief note on why the entry was corrected shall be recorded.  </w:t>
      </w:r>
    </w:p>
    <w:p w14:paraId="1770EE4E" w14:textId="0003BC88" w:rsidR="003E0FC3" w:rsidRPr="006037E9" w:rsidRDefault="00A20A80" w:rsidP="006037E9">
      <w:pPr>
        <w:pStyle w:val="ListParagraph"/>
        <w:numPr>
          <w:ilvl w:val="1"/>
          <w:numId w:val="16"/>
        </w:numPr>
        <w:spacing w:after="0" w:line="276" w:lineRule="auto"/>
        <w:ind w:right="288"/>
        <w:rPr>
          <w:rFonts w:ascii="Arial" w:hAnsi="Arial" w:cs="Arial"/>
          <w:b/>
        </w:rPr>
      </w:pPr>
      <w:r>
        <w:rPr>
          <w:rFonts w:ascii="Arial" w:hAnsi="Arial" w:cs="Arial"/>
          <w:b/>
        </w:rPr>
        <w:t>Only [</w:t>
      </w:r>
      <w:r w:rsidRPr="00C60A11">
        <w:rPr>
          <w:rFonts w:ascii="Arial" w:hAnsi="Arial" w:cs="Arial"/>
          <w:b/>
          <w:highlight w:val="yellow"/>
        </w:rPr>
        <w:t>identify employee / dept</w:t>
      </w:r>
      <w:r w:rsidRPr="00A20A80">
        <w:rPr>
          <w:rFonts w:ascii="Arial" w:hAnsi="Arial" w:cs="Arial"/>
          <w:b/>
        </w:rPr>
        <w:t>] is authorized to perform corrections to A&amp;D Book entries.</w:t>
      </w:r>
      <w:r>
        <w:rPr>
          <w:rFonts w:ascii="Arial" w:hAnsi="Arial" w:cs="Arial"/>
          <w:bCs/>
        </w:rPr>
        <w:t xml:space="preserve"> </w:t>
      </w:r>
      <w:r w:rsidR="00CF6F09" w:rsidRPr="006037E9">
        <w:rPr>
          <w:rFonts w:ascii="Arial" w:hAnsi="Arial" w:cs="Arial"/>
          <w:b/>
        </w:rPr>
        <w:br/>
      </w:r>
    </w:p>
    <w:p w14:paraId="6EF8651D" w14:textId="77777777" w:rsidR="00C60A11" w:rsidRPr="00C60A11" w:rsidRDefault="00297D2F" w:rsidP="00C60A11">
      <w:pPr>
        <w:pStyle w:val="ListParagraph"/>
        <w:numPr>
          <w:ilvl w:val="0"/>
          <w:numId w:val="16"/>
        </w:numPr>
        <w:spacing w:after="0" w:line="276" w:lineRule="auto"/>
        <w:ind w:right="288"/>
        <w:rPr>
          <w:rFonts w:ascii="Arial" w:hAnsi="Arial" w:cs="Arial"/>
        </w:rPr>
      </w:pPr>
      <w:r w:rsidRPr="00C60A11">
        <w:rPr>
          <w:rFonts w:ascii="Arial" w:hAnsi="Arial" w:cs="Arial"/>
          <w:b/>
        </w:rPr>
        <w:t>FFL Termination</w:t>
      </w:r>
    </w:p>
    <w:p w14:paraId="6A0F7E42" w14:textId="6DF33E5C" w:rsidR="00297D2F" w:rsidRDefault="00297D2F" w:rsidP="00C60A11">
      <w:pPr>
        <w:pStyle w:val="ListParagraph"/>
        <w:numPr>
          <w:ilvl w:val="1"/>
          <w:numId w:val="16"/>
        </w:numPr>
        <w:spacing w:after="0" w:line="276" w:lineRule="auto"/>
        <w:ind w:right="288"/>
        <w:rPr>
          <w:rFonts w:ascii="Arial" w:hAnsi="Arial" w:cs="Arial"/>
        </w:rPr>
      </w:pPr>
      <w:r w:rsidRPr="00C60A11">
        <w:rPr>
          <w:rFonts w:ascii="Arial" w:hAnsi="Arial" w:cs="Arial"/>
        </w:rPr>
        <w:t xml:space="preserve">Upon termination of a license, the FFL must </w:t>
      </w:r>
      <w:r w:rsidR="00C60A11">
        <w:rPr>
          <w:rFonts w:ascii="Arial" w:hAnsi="Arial" w:cs="Arial"/>
        </w:rPr>
        <w:t>submit</w:t>
      </w:r>
      <w:r w:rsidR="006037E9">
        <w:rPr>
          <w:rFonts w:ascii="Arial" w:hAnsi="Arial" w:cs="Arial"/>
        </w:rPr>
        <w:t xml:space="preserve"> the A&amp;D Books</w:t>
      </w:r>
      <w:r w:rsidR="00C60A11">
        <w:rPr>
          <w:rFonts w:ascii="Arial" w:hAnsi="Arial" w:cs="Arial"/>
        </w:rPr>
        <w:t xml:space="preserve"> to the ATF Out of Business </w:t>
      </w:r>
      <w:r w:rsidR="00CC5388">
        <w:rPr>
          <w:rFonts w:ascii="Arial" w:hAnsi="Arial" w:cs="Arial"/>
        </w:rPr>
        <w:t xml:space="preserve">Records </w:t>
      </w:r>
      <w:r w:rsidR="00C60A11">
        <w:rPr>
          <w:rFonts w:ascii="Arial" w:hAnsi="Arial" w:cs="Arial"/>
        </w:rPr>
        <w:t>Center</w:t>
      </w:r>
      <w:r w:rsidRPr="00C60A11">
        <w:rPr>
          <w:rFonts w:ascii="Arial" w:hAnsi="Arial" w:cs="Arial"/>
        </w:rPr>
        <w:t xml:space="preserve">. </w:t>
      </w:r>
      <w:r w:rsidR="006037E9">
        <w:rPr>
          <w:rFonts w:ascii="Arial" w:hAnsi="Arial" w:cs="Arial"/>
        </w:rPr>
        <w:t xml:space="preserve">Company may make a copy of the records surrendered if desired.  </w:t>
      </w:r>
      <w:r w:rsidRPr="00C60A11">
        <w:rPr>
          <w:rFonts w:ascii="Arial" w:hAnsi="Arial" w:cs="Arial"/>
        </w:rPr>
        <w:t xml:space="preserve">All records must be forwarded to the ATF Out-of-Business Records Center in accordance with 27 CFR 478.127, including </w:t>
      </w:r>
      <w:r w:rsidR="00CC5388">
        <w:rPr>
          <w:rFonts w:ascii="Arial" w:hAnsi="Arial" w:cs="Arial"/>
        </w:rPr>
        <w:t>all other paperwork required by regulation.</w:t>
      </w:r>
      <w:r w:rsidR="00334C95" w:rsidRPr="00C60A11">
        <w:rPr>
          <w:rFonts w:ascii="Arial" w:hAnsi="Arial" w:cs="Arial"/>
        </w:rPr>
        <w:br/>
      </w:r>
    </w:p>
    <w:p w14:paraId="335C7E22" w14:textId="77777777" w:rsidR="00CC5388" w:rsidRPr="00B354AE" w:rsidRDefault="00CC5388" w:rsidP="00CC5388">
      <w:pPr>
        <w:pStyle w:val="ListParagraph"/>
        <w:spacing w:after="0" w:line="276" w:lineRule="auto"/>
        <w:ind w:left="2340" w:right="288"/>
        <w:contextualSpacing w:val="0"/>
        <w:rPr>
          <w:rFonts w:ascii="Arial" w:hAnsi="Arial" w:cs="Arial"/>
          <w:b/>
        </w:rPr>
      </w:pPr>
    </w:p>
    <w:p w14:paraId="361664E9" w14:textId="413678E4" w:rsidR="00CC5388" w:rsidRPr="00CC5388" w:rsidRDefault="00CC5388" w:rsidP="00CC5388">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 xml:space="preserve">Roles &amp; Responsibilities </w:t>
      </w:r>
    </w:p>
    <w:p w14:paraId="6AC5C06D" w14:textId="77777777" w:rsidR="00D62799" w:rsidRPr="00B354AE" w:rsidRDefault="00D62799" w:rsidP="00D62799">
      <w:pPr>
        <w:numPr>
          <w:ilvl w:val="2"/>
          <w:numId w:val="1"/>
        </w:numPr>
        <w:spacing w:after="0" w:line="276" w:lineRule="auto"/>
        <w:ind w:left="1080" w:right="288"/>
        <w:rPr>
          <w:rFonts w:ascii="Arial" w:hAnsi="Arial" w:cs="Arial"/>
        </w:rPr>
      </w:pPr>
      <w:r>
        <w:rPr>
          <w:rFonts w:ascii="Arial" w:hAnsi="Arial" w:cs="Arial"/>
        </w:rPr>
        <w:t>Entering transactions in the</w:t>
      </w:r>
      <w:r w:rsidRPr="00B354AE">
        <w:rPr>
          <w:rFonts w:ascii="Arial" w:hAnsi="Arial" w:cs="Arial"/>
        </w:rPr>
        <w:t xml:space="preserve"> A&amp;D Book – </w:t>
      </w:r>
      <w:r>
        <w:rPr>
          <w:rFonts w:ascii="Arial" w:hAnsi="Arial" w:cs="Arial"/>
        </w:rPr>
        <w:t>[</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w:t>
      </w:r>
      <w:r w:rsidRPr="00B354AE">
        <w:rPr>
          <w:rFonts w:ascii="Arial" w:hAnsi="Arial" w:cs="Arial"/>
        </w:rPr>
        <w:t>.</w:t>
      </w:r>
    </w:p>
    <w:p w14:paraId="3F7415E0" w14:textId="1469CDA3" w:rsidR="00D62799" w:rsidRPr="00B354AE" w:rsidRDefault="00D62799" w:rsidP="00D62799">
      <w:pPr>
        <w:numPr>
          <w:ilvl w:val="2"/>
          <w:numId w:val="1"/>
        </w:numPr>
        <w:spacing w:after="0" w:line="276" w:lineRule="auto"/>
        <w:ind w:left="1080" w:right="288"/>
        <w:rPr>
          <w:rFonts w:ascii="Arial" w:hAnsi="Arial" w:cs="Arial"/>
        </w:rPr>
      </w:pPr>
      <w:r w:rsidRPr="00B354AE">
        <w:rPr>
          <w:rFonts w:ascii="Arial" w:hAnsi="Arial" w:cs="Arial"/>
        </w:rPr>
        <w:t>Correcting the A&amp;D Book</w:t>
      </w:r>
      <w:r w:rsidR="006037E9">
        <w:rPr>
          <w:rFonts w:ascii="Arial" w:hAnsi="Arial" w:cs="Arial"/>
        </w:rPr>
        <w:t xml:space="preserve"> </w:t>
      </w:r>
      <w:r w:rsidRPr="00B354AE">
        <w:rPr>
          <w:rFonts w:ascii="Arial" w:hAnsi="Arial" w:cs="Arial"/>
        </w:rPr>
        <w:t xml:space="preserve">– </w:t>
      </w:r>
      <w:r>
        <w:rPr>
          <w:rFonts w:ascii="Arial" w:hAnsi="Arial" w:cs="Arial"/>
        </w:rPr>
        <w:t>[</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w:t>
      </w:r>
    </w:p>
    <w:p w14:paraId="5BBD20CE" w14:textId="77777777" w:rsidR="00D62799" w:rsidRPr="00B354AE" w:rsidRDefault="00D62799" w:rsidP="00D62799">
      <w:pPr>
        <w:numPr>
          <w:ilvl w:val="2"/>
          <w:numId w:val="1"/>
        </w:numPr>
        <w:spacing w:after="0" w:line="276" w:lineRule="auto"/>
        <w:ind w:left="1080" w:right="288"/>
        <w:rPr>
          <w:rFonts w:ascii="Arial" w:hAnsi="Arial" w:cs="Arial"/>
        </w:rPr>
      </w:pPr>
      <w:r>
        <w:rPr>
          <w:rFonts w:ascii="Arial" w:hAnsi="Arial" w:cs="Arial"/>
        </w:rPr>
        <w:t>Auditing the A&amp;D Book – [</w:t>
      </w:r>
      <w:proofErr w:type="spellStart"/>
      <w:r w:rsidRPr="000C4A1B">
        <w:rPr>
          <w:rFonts w:ascii="Arial" w:hAnsi="Arial" w:cs="Arial"/>
          <w:highlight w:val="yellow"/>
        </w:rPr>
        <w:t>tbd</w:t>
      </w:r>
      <w:proofErr w:type="spellEnd"/>
      <w:r w:rsidRPr="000C4A1B">
        <w:rPr>
          <w:rFonts w:ascii="Arial" w:hAnsi="Arial" w:cs="Arial"/>
          <w:highlight w:val="yellow"/>
        </w:rPr>
        <w:t xml:space="preserve"> by company</w:t>
      </w:r>
      <w:r>
        <w:rPr>
          <w:rFonts w:ascii="Arial" w:hAnsi="Arial" w:cs="Arial"/>
        </w:rPr>
        <w:t xml:space="preserve">]. </w:t>
      </w:r>
    </w:p>
    <w:p w14:paraId="6F6BA95A" w14:textId="61C88D3B" w:rsidR="00297D2F" w:rsidRDefault="00297D2F" w:rsidP="00BB382B">
      <w:pPr>
        <w:rPr>
          <w:rFonts w:ascii="Arial" w:hAnsi="Arial" w:cs="Arial"/>
        </w:rPr>
      </w:pPr>
    </w:p>
    <w:p w14:paraId="35ED98A9" w14:textId="77777777" w:rsidR="00CC5388" w:rsidRPr="00B354AE" w:rsidRDefault="00CC5388" w:rsidP="00CC5388">
      <w:pPr>
        <w:pStyle w:val="ListParagraph"/>
        <w:spacing w:after="0" w:line="276" w:lineRule="auto"/>
        <w:ind w:left="2340" w:right="288"/>
        <w:contextualSpacing w:val="0"/>
        <w:rPr>
          <w:rFonts w:ascii="Arial" w:hAnsi="Arial" w:cs="Arial"/>
          <w:b/>
        </w:rPr>
      </w:pPr>
    </w:p>
    <w:p w14:paraId="7706592B" w14:textId="3388F84D" w:rsidR="00CC5388" w:rsidRPr="00B354AE" w:rsidRDefault="00CC5388" w:rsidP="00CC5388">
      <w:pPr>
        <w:pStyle w:val="ListParagraph"/>
        <w:numPr>
          <w:ilvl w:val="0"/>
          <w:numId w:val="1"/>
        </w:numPr>
        <w:pBdr>
          <w:bottom w:val="single" w:sz="4" w:space="1" w:color="auto"/>
        </w:pBdr>
        <w:spacing w:after="0" w:line="276" w:lineRule="auto"/>
        <w:ind w:left="270" w:right="288" w:hanging="270"/>
        <w:rPr>
          <w:rFonts w:ascii="Arial" w:hAnsi="Arial" w:cs="Arial"/>
          <w:b/>
          <w:sz w:val="28"/>
          <w:szCs w:val="28"/>
        </w:rPr>
      </w:pPr>
      <w:r>
        <w:rPr>
          <w:rFonts w:ascii="Arial" w:hAnsi="Arial" w:cs="Arial"/>
          <w:b/>
          <w:sz w:val="28"/>
          <w:szCs w:val="28"/>
        </w:rPr>
        <w:t>Definitions</w:t>
      </w:r>
    </w:p>
    <w:p w14:paraId="4997B54A" w14:textId="77777777" w:rsidR="00CC5388" w:rsidRPr="00C60A11" w:rsidRDefault="00CC5388" w:rsidP="00CC5388">
      <w:pPr>
        <w:pStyle w:val="ListParagraph"/>
        <w:spacing w:after="0" w:line="276" w:lineRule="auto"/>
        <w:ind w:left="990" w:right="288"/>
        <w:rPr>
          <w:rFonts w:ascii="Arial" w:hAnsi="Arial" w:cs="Arial"/>
          <w:b/>
        </w:rPr>
      </w:pPr>
    </w:p>
    <w:p w14:paraId="7E24911A" w14:textId="0613F5F4" w:rsidR="00C27E4D" w:rsidRDefault="00CC5388" w:rsidP="00CC5388">
      <w:pPr>
        <w:pStyle w:val="ListParagraph"/>
        <w:numPr>
          <w:ilvl w:val="0"/>
          <w:numId w:val="17"/>
        </w:numPr>
        <w:rPr>
          <w:rFonts w:ascii="Arial" w:hAnsi="Arial" w:cs="Arial"/>
        </w:rPr>
      </w:pPr>
      <w:r>
        <w:rPr>
          <w:rFonts w:ascii="Arial" w:hAnsi="Arial" w:cs="Arial"/>
        </w:rPr>
        <w:t xml:space="preserve">Acquisition – The </w:t>
      </w:r>
      <w:r w:rsidR="00C27E4D">
        <w:rPr>
          <w:rFonts w:ascii="Arial" w:hAnsi="Arial" w:cs="Arial"/>
        </w:rPr>
        <w:t>receipt of possession and control of a firearm, typically:</w:t>
      </w:r>
    </w:p>
    <w:p w14:paraId="1D08EB18" w14:textId="7D6546F3" w:rsidR="00C27E4D" w:rsidRDefault="00C27E4D" w:rsidP="00C27E4D">
      <w:pPr>
        <w:pStyle w:val="ListParagraph"/>
        <w:numPr>
          <w:ilvl w:val="1"/>
          <w:numId w:val="17"/>
        </w:numPr>
        <w:rPr>
          <w:rFonts w:ascii="Arial" w:hAnsi="Arial" w:cs="Arial"/>
        </w:rPr>
      </w:pPr>
      <w:r>
        <w:rPr>
          <w:rFonts w:ascii="Arial" w:hAnsi="Arial" w:cs="Arial"/>
        </w:rPr>
        <w:t xml:space="preserve">Purchase from a distributor, wholesaler, retailer, manufacturer, etc. </w:t>
      </w:r>
    </w:p>
    <w:p w14:paraId="70A86004" w14:textId="77777777" w:rsidR="00C27E4D" w:rsidRDefault="00C27E4D" w:rsidP="00C27E4D">
      <w:pPr>
        <w:pStyle w:val="ListParagraph"/>
        <w:numPr>
          <w:ilvl w:val="1"/>
          <w:numId w:val="17"/>
        </w:numPr>
        <w:rPr>
          <w:rFonts w:ascii="Arial" w:hAnsi="Arial" w:cs="Arial"/>
        </w:rPr>
      </w:pPr>
      <w:r>
        <w:rPr>
          <w:rFonts w:ascii="Arial" w:hAnsi="Arial" w:cs="Arial"/>
        </w:rPr>
        <w:t>Receipt via purchase or a trade-in from a consumer</w:t>
      </w:r>
    </w:p>
    <w:p w14:paraId="65DEF86F" w14:textId="66850476" w:rsidR="00CC5388" w:rsidRDefault="00C27E4D" w:rsidP="00C27E4D">
      <w:pPr>
        <w:pStyle w:val="ListParagraph"/>
        <w:numPr>
          <w:ilvl w:val="1"/>
          <w:numId w:val="17"/>
        </w:numPr>
        <w:rPr>
          <w:rFonts w:ascii="Arial" w:hAnsi="Arial" w:cs="Arial"/>
        </w:rPr>
      </w:pPr>
      <w:r>
        <w:rPr>
          <w:rFonts w:ascii="Arial" w:hAnsi="Arial" w:cs="Arial"/>
        </w:rPr>
        <w:t xml:space="preserve">Receipt from a consumer for repair/modification for a period that extends to the next business day </w:t>
      </w:r>
      <w:r w:rsidR="00CC5388">
        <w:rPr>
          <w:rFonts w:ascii="Arial" w:hAnsi="Arial" w:cs="Arial"/>
        </w:rPr>
        <w:br/>
      </w:r>
    </w:p>
    <w:p w14:paraId="7F9163A7" w14:textId="59376AB8" w:rsidR="00CC5388" w:rsidRDefault="00CC5388" w:rsidP="00CC5388">
      <w:pPr>
        <w:pStyle w:val="ListParagraph"/>
        <w:numPr>
          <w:ilvl w:val="0"/>
          <w:numId w:val="17"/>
        </w:numPr>
        <w:rPr>
          <w:rFonts w:ascii="Arial" w:hAnsi="Arial" w:cs="Arial"/>
        </w:rPr>
      </w:pPr>
      <w:r>
        <w:rPr>
          <w:rFonts w:ascii="Arial" w:hAnsi="Arial" w:cs="Arial"/>
        </w:rPr>
        <w:t xml:space="preserve">Disposition </w:t>
      </w:r>
      <w:r w:rsidR="00C27E4D">
        <w:rPr>
          <w:rFonts w:ascii="Arial" w:hAnsi="Arial" w:cs="Arial"/>
        </w:rPr>
        <w:t>– The transfer of possession and control of a firearm, typically:</w:t>
      </w:r>
    </w:p>
    <w:p w14:paraId="3E060815" w14:textId="40BBCAA7" w:rsidR="00C27E4D" w:rsidRDefault="00C27E4D" w:rsidP="00C27E4D">
      <w:pPr>
        <w:pStyle w:val="ListParagraph"/>
        <w:numPr>
          <w:ilvl w:val="1"/>
          <w:numId w:val="17"/>
        </w:numPr>
        <w:rPr>
          <w:rFonts w:ascii="Arial" w:hAnsi="Arial" w:cs="Arial"/>
        </w:rPr>
      </w:pPr>
      <w:r>
        <w:rPr>
          <w:rFonts w:ascii="Arial" w:hAnsi="Arial" w:cs="Arial"/>
        </w:rPr>
        <w:t xml:space="preserve">To a consumer via a </w:t>
      </w:r>
      <w:proofErr w:type="gramStart"/>
      <w:r>
        <w:rPr>
          <w:rFonts w:ascii="Arial" w:hAnsi="Arial" w:cs="Arial"/>
        </w:rPr>
        <w:t>4473 transfer</w:t>
      </w:r>
      <w:proofErr w:type="gramEnd"/>
      <w:r>
        <w:rPr>
          <w:rFonts w:ascii="Arial" w:hAnsi="Arial" w:cs="Arial"/>
        </w:rPr>
        <w:t xml:space="preserve"> following sale of a firearm</w:t>
      </w:r>
    </w:p>
    <w:p w14:paraId="7F5A37B7" w14:textId="2A59942E" w:rsidR="00C27E4D" w:rsidRDefault="00C27E4D" w:rsidP="00C27E4D">
      <w:pPr>
        <w:pStyle w:val="ListParagraph"/>
        <w:numPr>
          <w:ilvl w:val="1"/>
          <w:numId w:val="17"/>
        </w:numPr>
        <w:rPr>
          <w:rFonts w:ascii="Arial" w:hAnsi="Arial" w:cs="Arial"/>
        </w:rPr>
      </w:pPr>
      <w:r>
        <w:rPr>
          <w:rFonts w:ascii="Arial" w:hAnsi="Arial" w:cs="Arial"/>
        </w:rPr>
        <w:t>Shipment to another FFL</w:t>
      </w:r>
    </w:p>
    <w:p w14:paraId="49966314" w14:textId="21245545" w:rsidR="00C27E4D" w:rsidRDefault="00C27E4D" w:rsidP="00C27E4D">
      <w:pPr>
        <w:pStyle w:val="ListParagraph"/>
        <w:numPr>
          <w:ilvl w:val="1"/>
          <w:numId w:val="17"/>
        </w:numPr>
        <w:rPr>
          <w:rFonts w:ascii="Arial" w:hAnsi="Arial" w:cs="Arial"/>
        </w:rPr>
      </w:pPr>
      <w:r>
        <w:rPr>
          <w:rFonts w:ascii="Arial" w:hAnsi="Arial" w:cs="Arial"/>
        </w:rPr>
        <w:t xml:space="preserve">To a consumer following a repair that resulted in the firearm being Acquired </w:t>
      </w:r>
    </w:p>
    <w:p w14:paraId="09E7F1B1" w14:textId="5429EAD7" w:rsidR="00C27E4D" w:rsidRDefault="00C27E4D" w:rsidP="00C27E4D">
      <w:pPr>
        <w:pStyle w:val="ListParagraph"/>
        <w:numPr>
          <w:ilvl w:val="1"/>
          <w:numId w:val="17"/>
        </w:numPr>
        <w:rPr>
          <w:rFonts w:ascii="Arial" w:hAnsi="Arial" w:cs="Arial"/>
        </w:rPr>
      </w:pPr>
      <w:r>
        <w:rPr>
          <w:rFonts w:ascii="Arial" w:hAnsi="Arial" w:cs="Arial"/>
        </w:rPr>
        <w:t>Destruction of a firearm</w:t>
      </w:r>
    </w:p>
    <w:p w14:paraId="67232999" w14:textId="1F702FDA" w:rsidR="00C27E4D" w:rsidRPr="00CC5388" w:rsidRDefault="00C27E4D" w:rsidP="00C27E4D">
      <w:pPr>
        <w:pStyle w:val="ListParagraph"/>
        <w:numPr>
          <w:ilvl w:val="1"/>
          <w:numId w:val="17"/>
        </w:numPr>
        <w:rPr>
          <w:rFonts w:ascii="Arial" w:hAnsi="Arial" w:cs="Arial"/>
        </w:rPr>
      </w:pPr>
      <w:r>
        <w:rPr>
          <w:rFonts w:ascii="Arial" w:hAnsi="Arial" w:cs="Arial"/>
        </w:rPr>
        <w:t>A theft or loss of a firearm (following a report to ATF and local police authorities, as required by regulation)</w:t>
      </w:r>
    </w:p>
    <w:sectPr w:rsidR="00C27E4D" w:rsidRPr="00CC5388" w:rsidSect="00855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D54FD4" w14:textId="77777777" w:rsidR="006E2281" w:rsidRDefault="006E2281" w:rsidP="003266A7">
      <w:pPr>
        <w:spacing w:after="0" w:line="240" w:lineRule="auto"/>
      </w:pPr>
      <w:r>
        <w:separator/>
      </w:r>
    </w:p>
  </w:endnote>
  <w:endnote w:type="continuationSeparator" w:id="0">
    <w:p w14:paraId="38CA6E8D" w14:textId="77777777" w:rsidR="006E2281" w:rsidRDefault="006E2281" w:rsidP="00326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43916644"/>
      <w:docPartObj>
        <w:docPartGallery w:val="Page Numbers (Bottom of Page)"/>
        <w:docPartUnique/>
      </w:docPartObj>
    </w:sdtPr>
    <w:sdtEndPr>
      <w:rPr>
        <w:rFonts w:ascii="Cambria" w:hAnsi="Cambria"/>
        <w:color w:val="7F7F7F" w:themeColor="background1" w:themeShade="7F"/>
        <w:spacing w:val="60"/>
      </w:rPr>
    </w:sdtEndPr>
    <w:sdtContent>
      <w:p w14:paraId="6C9EE170" w14:textId="6ABE3587" w:rsidR="007F13B8" w:rsidRPr="008A339F" w:rsidRDefault="0033704C">
        <w:pPr>
          <w:pStyle w:val="Footer"/>
          <w:pBdr>
            <w:top w:val="single" w:sz="4" w:space="1" w:color="D9D9D9" w:themeColor="background1" w:themeShade="D9"/>
          </w:pBdr>
          <w:rPr>
            <w:rFonts w:ascii="Arial" w:hAnsi="Arial" w:cs="Arial"/>
            <w:color w:val="7F7F7F" w:themeColor="background1" w:themeShade="7F"/>
            <w:spacing w:val="60"/>
          </w:rPr>
        </w:pPr>
        <w:r w:rsidRPr="00B354AE">
          <w:rPr>
            <w:rFonts w:ascii="Arial" w:hAnsi="Arial" w:cs="Arial"/>
          </w:rPr>
          <w:fldChar w:fldCharType="begin"/>
        </w:r>
        <w:r w:rsidR="007F13B8" w:rsidRPr="00B354AE">
          <w:rPr>
            <w:rFonts w:ascii="Arial" w:hAnsi="Arial" w:cs="Arial"/>
          </w:rPr>
          <w:instrText xml:space="preserve"> PAGE   \* MERGEFORMAT </w:instrText>
        </w:r>
        <w:r w:rsidRPr="00B354AE">
          <w:rPr>
            <w:rFonts w:ascii="Arial" w:hAnsi="Arial" w:cs="Arial"/>
          </w:rPr>
          <w:fldChar w:fldCharType="separate"/>
        </w:r>
        <w:r w:rsidR="005433C0" w:rsidRPr="005433C0">
          <w:rPr>
            <w:rFonts w:ascii="Arial" w:hAnsi="Arial" w:cs="Arial"/>
            <w:b/>
            <w:bCs/>
            <w:noProof/>
          </w:rPr>
          <w:t>2</w:t>
        </w:r>
        <w:r w:rsidRPr="00B354AE">
          <w:rPr>
            <w:rFonts w:ascii="Arial" w:hAnsi="Arial" w:cs="Arial"/>
            <w:b/>
            <w:bCs/>
            <w:noProof/>
          </w:rPr>
          <w:fldChar w:fldCharType="end"/>
        </w:r>
        <w:r w:rsidR="007F13B8" w:rsidRPr="00B354AE">
          <w:rPr>
            <w:rFonts w:ascii="Arial" w:hAnsi="Arial" w:cs="Arial"/>
            <w:b/>
            <w:bCs/>
          </w:rPr>
          <w:t xml:space="preserve"> | </w:t>
        </w:r>
        <w:r w:rsidR="007F13B8" w:rsidRPr="00B354AE">
          <w:rPr>
            <w:rFonts w:ascii="Arial" w:hAnsi="Arial" w:cs="Arial"/>
            <w:color w:val="7F7F7F" w:themeColor="background1" w:themeShade="7F"/>
            <w:spacing w:val="60"/>
          </w:rPr>
          <w:t>Page</w:t>
        </w:r>
      </w:p>
    </w:sdtContent>
  </w:sdt>
  <w:p w14:paraId="26782274" w14:textId="403EC479" w:rsidR="00B354AE" w:rsidRDefault="00E2191E" w:rsidP="00E2191E">
    <w:pPr>
      <w:pStyle w:val="Footer"/>
      <w:rPr>
        <w:rFonts w:ascii="Arial" w:hAnsi="Arial" w:cs="Arial"/>
        <w:color w:val="222222"/>
        <w:sz w:val="16"/>
        <w:szCs w:val="16"/>
        <w:shd w:val="clear" w:color="auto" w:fill="FFFFFF"/>
      </w:rPr>
    </w:pPr>
    <w:r w:rsidRPr="00E2191E">
      <w:rPr>
        <w:rFonts w:ascii="Arial" w:hAnsi="Arial" w:cs="Arial"/>
        <w:color w:val="222222"/>
        <w:sz w:val="16"/>
        <w:szCs w:val="16"/>
        <w:shd w:val="clear" w:color="auto" w:fill="FFFFFF"/>
      </w:rPr>
      <w:t>User Agreement and Disclaimer:</w:t>
    </w:r>
    <w:r w:rsidRPr="00E2191E">
      <w:rPr>
        <w:rFonts w:ascii="Arial" w:hAnsi="Arial" w:cs="Arial"/>
        <w:color w:val="222222"/>
        <w:sz w:val="16"/>
        <w:szCs w:val="16"/>
        <w:shd w:val="clear" w:color="auto" w:fill="FFFFFF"/>
      </w:rPr>
      <w:br/>
    </w:r>
    <w:r w:rsidR="00C31EE6">
      <w:rPr>
        <w:rFonts w:ascii="Arial" w:hAnsi="Arial" w:cs="Arial"/>
        <w:b/>
        <w:bCs/>
        <w:color w:val="222222"/>
        <w:sz w:val="16"/>
        <w:szCs w:val="16"/>
        <w:shd w:val="clear" w:color="auto" w:fill="FFFFFF"/>
      </w:rPr>
      <w:t xml:space="preserve">THIS SAMPLE POLICY DOCUMENT IS NOT LEGAL ADVICE.  </w:t>
    </w:r>
    <w:r w:rsidR="00825A2B" w:rsidRPr="00825A2B">
      <w:rPr>
        <w:rFonts w:ascii="Arial" w:hAnsi="Arial" w:cs="Arial"/>
        <w:color w:val="222222"/>
        <w:sz w:val="16"/>
        <w:szCs w:val="16"/>
        <w:shd w:val="clear" w:color="auto" w:fill="FFFFFF"/>
      </w:rPr>
      <w:t>These materials should be used as operational guides to enhance awareness and do not replace your responsibility for reading, understanding, complying, and staying current with the law.  If the user does not understand any requirements, they should contact an attorney.</w:t>
    </w:r>
    <w:r w:rsidR="00825A2B">
      <w:rPr>
        <w:rFonts w:ascii="Arial" w:hAnsi="Arial" w:cs="Arial"/>
        <w:color w:val="222222"/>
        <w:sz w:val="16"/>
        <w:szCs w:val="16"/>
        <w:shd w:val="clear" w:color="auto" w:fill="FFFFFF"/>
      </w:rPr>
      <w:t xml:space="preserve"> </w:t>
    </w:r>
    <w:r w:rsidR="00825A2B" w:rsidRPr="00825A2B">
      <w:rPr>
        <w:rFonts w:ascii="Arial" w:hAnsi="Arial" w:cs="Arial"/>
        <w:color w:val="222222"/>
        <w:sz w:val="16"/>
        <w:szCs w:val="16"/>
        <w:shd w:val="clear" w:color="auto" w:fill="FFFFFF"/>
      </w:rPr>
      <w:t>The requirements identified in this document at the time of delivery are up to date with current ATF regulations</w:t>
    </w:r>
    <w:r w:rsidR="00825A2B">
      <w:rPr>
        <w:rFonts w:ascii="Arial" w:hAnsi="Arial" w:cs="Arial"/>
        <w:color w:val="222222"/>
        <w:sz w:val="16"/>
        <w:szCs w:val="16"/>
        <w:shd w:val="clear" w:color="auto" w:fill="FFFFFF"/>
      </w:rPr>
      <w:t>; i</w:t>
    </w:r>
    <w:r w:rsidR="00825A2B" w:rsidRPr="00825A2B">
      <w:rPr>
        <w:rFonts w:ascii="Arial" w:hAnsi="Arial" w:cs="Arial"/>
        <w:color w:val="222222"/>
        <w:sz w:val="16"/>
        <w:szCs w:val="16"/>
        <w:shd w:val="clear" w:color="auto" w:fill="FFFFFF"/>
      </w:rPr>
      <w:t>t is incumbent upon the user of this policy to ensure it is updated when change occurs.</w:t>
    </w:r>
    <w:r w:rsidR="00B2384B">
      <w:rPr>
        <w:rFonts w:ascii="Arial" w:hAnsi="Arial" w:cs="Arial"/>
        <w:color w:val="222222"/>
        <w:sz w:val="16"/>
        <w:szCs w:val="16"/>
        <w:shd w:val="clear" w:color="auto" w:fill="FFFFFF"/>
      </w:rPr>
      <w:t xml:space="preserve"> </w:t>
    </w:r>
    <w:r w:rsidR="00B2384B" w:rsidRPr="00B2384B">
      <w:rPr>
        <w:rFonts w:ascii="Arial" w:hAnsi="Arial" w:cs="Arial"/>
        <w:b/>
        <w:bCs/>
        <w:color w:val="222222"/>
        <w:sz w:val="16"/>
        <w:szCs w:val="16"/>
        <w:shd w:val="clear" w:color="auto" w:fill="FFFFFF"/>
      </w:rPr>
      <w:t>By using this material, the user acknowledges the foregoing and agrees to ensure that it is updated when necessary to maintain compliance with regulatory requirements</w:t>
    </w:r>
    <w:r w:rsidR="00B2384B" w:rsidRPr="00B2384B">
      <w:rPr>
        <w:rFonts w:ascii="Arial" w:hAnsi="Arial" w:cs="Arial"/>
        <w:color w:val="222222"/>
        <w:sz w:val="16"/>
        <w:szCs w:val="16"/>
        <w:shd w:val="clear" w:color="auto" w:fill="FFFFFF"/>
      </w:rPr>
      <w:t>.</w:t>
    </w:r>
  </w:p>
  <w:p w14:paraId="430421C9" w14:textId="76FEF4AA" w:rsidR="006E1E4D" w:rsidRDefault="006E1E4D" w:rsidP="00E2191E">
    <w:pPr>
      <w:pStyle w:val="Footer"/>
      <w:rPr>
        <w:rFonts w:ascii="Arial" w:hAnsi="Arial" w:cs="Arial"/>
        <w:color w:val="222222"/>
        <w:sz w:val="16"/>
        <w:szCs w:val="16"/>
        <w:shd w:val="clear" w:color="auto" w:fill="FFFFFF"/>
      </w:rPr>
    </w:pPr>
  </w:p>
  <w:p w14:paraId="2DFD163E" w14:textId="0830D3A2" w:rsidR="006E1E4D" w:rsidRPr="006E1E4D" w:rsidRDefault="006E1E4D" w:rsidP="00E2191E">
    <w:pPr>
      <w:pStyle w:val="Footer"/>
      <w:rPr>
        <w:sz w:val="18"/>
        <w:szCs w:val="18"/>
      </w:rPr>
    </w:pPr>
    <w:r w:rsidRPr="008875F7">
      <w:rPr>
        <w:sz w:val="18"/>
        <w:szCs w:val="18"/>
      </w:rPr>
      <w:t>© 20</w:t>
    </w:r>
    <w:r w:rsidR="004C60F6">
      <w:rPr>
        <w:sz w:val="18"/>
        <w:szCs w:val="18"/>
      </w:rPr>
      <w:t>21</w:t>
    </w:r>
    <w:r w:rsidRPr="008875F7">
      <w:rPr>
        <w:sz w:val="18"/>
        <w:szCs w:val="18"/>
      </w:rPr>
      <w:t xml:space="preserve"> Orchid </w:t>
    </w:r>
    <w:r w:rsidR="004C60F6">
      <w:rPr>
        <w:sz w:val="18"/>
        <w:szCs w:val="18"/>
      </w:rPr>
      <w:t>Advisors, LLC</w:t>
    </w:r>
    <w:r w:rsidRPr="008875F7">
      <w:rPr>
        <w:sz w:val="18"/>
        <w:szCs w:val="18"/>
      </w:rPr>
      <w:tab/>
    </w:r>
    <w:r w:rsidRPr="008875F7">
      <w:rPr>
        <w:sz w:val="18"/>
        <w:szCs w:val="18"/>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27775" w14:textId="10467C5A" w:rsidR="006E1E4D" w:rsidRPr="008875F7" w:rsidRDefault="006E1E4D" w:rsidP="006E1E4D">
    <w:pPr>
      <w:pStyle w:val="Footer"/>
      <w:rPr>
        <w:sz w:val="18"/>
        <w:szCs w:val="18"/>
      </w:rPr>
    </w:pPr>
    <w:r w:rsidRPr="008875F7">
      <w:rPr>
        <w:sz w:val="18"/>
        <w:szCs w:val="18"/>
      </w:rPr>
      <w:t>© 20</w:t>
    </w:r>
    <w:r w:rsidR="002A35DB">
      <w:rPr>
        <w:sz w:val="18"/>
        <w:szCs w:val="18"/>
      </w:rPr>
      <w:t>21</w:t>
    </w:r>
    <w:r w:rsidRPr="008875F7">
      <w:rPr>
        <w:sz w:val="18"/>
        <w:szCs w:val="18"/>
      </w:rPr>
      <w:t xml:space="preserve"> Orchid </w:t>
    </w:r>
    <w:r w:rsidR="002A35DB">
      <w:rPr>
        <w:sz w:val="18"/>
        <w:szCs w:val="18"/>
      </w:rPr>
      <w:t>Advisors, LLC</w:t>
    </w:r>
    <w:r w:rsidRPr="008875F7">
      <w:rPr>
        <w:sz w:val="18"/>
        <w:szCs w:val="18"/>
      </w:rPr>
      <w:tab/>
    </w:r>
    <w:r w:rsidRPr="008875F7">
      <w:rPr>
        <w:sz w:val="18"/>
        <w:szCs w:val="18"/>
      </w:rPr>
      <w:tab/>
    </w:r>
  </w:p>
  <w:p w14:paraId="0567068A" w14:textId="77777777" w:rsidR="00312920" w:rsidRDefault="003129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9FFC7" w14:textId="77777777" w:rsidR="006E2281" w:rsidRDefault="006E2281" w:rsidP="003266A7">
      <w:pPr>
        <w:spacing w:after="0" w:line="240" w:lineRule="auto"/>
      </w:pPr>
      <w:r>
        <w:separator/>
      </w:r>
    </w:p>
  </w:footnote>
  <w:footnote w:type="continuationSeparator" w:id="0">
    <w:p w14:paraId="1C31EAEC" w14:textId="77777777" w:rsidR="006E2281" w:rsidRDefault="006E2281" w:rsidP="003266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08"/>
      <w:gridCol w:w="4842"/>
    </w:tblGrid>
    <w:tr w:rsidR="007F13B8" w:rsidRPr="00855D11" w14:paraId="417ADDD5" w14:textId="77777777" w:rsidTr="00F07649">
      <w:tc>
        <w:tcPr>
          <w:tcW w:w="5508" w:type="dxa"/>
          <w:vAlign w:val="bottom"/>
        </w:tcPr>
        <w:p w14:paraId="04A026A6" w14:textId="03602F5F" w:rsidR="007F13B8" w:rsidRPr="00855D11" w:rsidRDefault="00732373" w:rsidP="009373FD">
          <w:pPr>
            <w:pStyle w:val="Header"/>
            <w:ind w:left="-108"/>
            <w:rPr>
              <w:rFonts w:ascii="Cambria" w:hAnsi="Cambria"/>
              <w:i/>
              <w:sz w:val="20"/>
              <w:szCs w:val="20"/>
            </w:rPr>
          </w:pPr>
          <w:r>
            <w:rPr>
              <w:rFonts w:ascii="Cambria" w:hAnsi="Cambria"/>
              <w:i/>
              <w:sz w:val="20"/>
              <w:szCs w:val="20"/>
            </w:rPr>
            <w:t>Insert Company Logo</w:t>
          </w:r>
        </w:p>
      </w:tc>
      <w:tc>
        <w:tcPr>
          <w:tcW w:w="4842" w:type="dxa"/>
          <w:vAlign w:val="bottom"/>
        </w:tcPr>
        <w:p w14:paraId="0EF754BF" w14:textId="560DDC3C" w:rsidR="007F13B8" w:rsidRPr="002B4DD0" w:rsidRDefault="007F13B8" w:rsidP="00855D11">
          <w:pPr>
            <w:pStyle w:val="Header"/>
            <w:tabs>
              <w:tab w:val="clear" w:pos="4680"/>
              <w:tab w:val="center" w:pos="4842"/>
            </w:tabs>
            <w:ind w:right="-108"/>
            <w:jc w:val="right"/>
            <w:rPr>
              <w:rFonts w:ascii="Cambria" w:hAnsi="Cambria"/>
              <w:i/>
              <w:sz w:val="32"/>
              <w:szCs w:val="32"/>
            </w:rPr>
          </w:pPr>
        </w:p>
      </w:tc>
    </w:tr>
  </w:tbl>
  <w:p w14:paraId="1F5FE13A" w14:textId="77777777" w:rsidR="007F13B8" w:rsidRDefault="007F1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A6FEB" w14:textId="0D440CD4" w:rsidR="00C31EE6" w:rsidRDefault="00E27F17" w:rsidP="00AF4728">
    <w:pPr>
      <w:pStyle w:val="Header"/>
      <w:jc w:val="center"/>
    </w:pPr>
    <w:r>
      <w:rPr>
        <w:noProof/>
      </w:rPr>
      <w:drawing>
        <wp:inline distT="0" distB="0" distL="0" distR="0" wp14:anchorId="06ACD7B8" wp14:editId="2FDC51E3">
          <wp:extent cx="4381500" cy="6357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stretch>
                    <a:fillRect/>
                  </a:stretch>
                </pic:blipFill>
                <pic:spPr>
                  <a:xfrm>
                    <a:off x="0" y="0"/>
                    <a:ext cx="4440250" cy="64424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156D9"/>
    <w:multiLevelType w:val="hybridMultilevel"/>
    <w:tmpl w:val="FF842EA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593C81"/>
    <w:multiLevelType w:val="hybridMultilevel"/>
    <w:tmpl w:val="AA3891E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125765"/>
    <w:multiLevelType w:val="hybridMultilevel"/>
    <w:tmpl w:val="1C84768E"/>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20435999"/>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4" w15:restartNumberingAfterBreak="0">
    <w:nsid w:val="273D0DE4"/>
    <w:multiLevelType w:val="hybridMultilevel"/>
    <w:tmpl w:val="5AFE5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8AA2F67"/>
    <w:multiLevelType w:val="hybridMultilevel"/>
    <w:tmpl w:val="94C257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340A77"/>
    <w:multiLevelType w:val="hybridMultilevel"/>
    <w:tmpl w:val="46E656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1C608A1"/>
    <w:multiLevelType w:val="multilevel"/>
    <w:tmpl w:val="658876DC"/>
    <w:name w:val="Default Outline·K#9936"/>
    <w:numStyleLink w:val="111111"/>
  </w:abstractNum>
  <w:abstractNum w:abstractNumId="8" w15:restartNumberingAfterBreak="0">
    <w:nsid w:val="48A0539D"/>
    <w:multiLevelType w:val="hybridMultilevel"/>
    <w:tmpl w:val="F6B03F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 w15:restartNumberingAfterBreak="0">
    <w:nsid w:val="4A097731"/>
    <w:multiLevelType w:val="hybridMultilevel"/>
    <w:tmpl w:val="E6C46EC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9F3E8B96">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B41B63"/>
    <w:multiLevelType w:val="hybridMultilevel"/>
    <w:tmpl w:val="A828B87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F397F0B"/>
    <w:multiLevelType w:val="hybridMultilevel"/>
    <w:tmpl w:val="52EEF800"/>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6425DA6"/>
    <w:multiLevelType w:val="hybridMultilevel"/>
    <w:tmpl w:val="804A1098"/>
    <w:lvl w:ilvl="0" w:tplc="0409000F">
      <w:start w:val="1"/>
      <w:numFmt w:val="decimal"/>
      <w:lvlText w:val="%1."/>
      <w:lvlJc w:val="left"/>
      <w:pPr>
        <w:ind w:left="720" w:hanging="360"/>
      </w:pPr>
    </w:lvl>
    <w:lvl w:ilvl="1" w:tplc="3BCE9CC4">
      <w:start w:val="1"/>
      <w:numFmt w:val="lowerLetter"/>
      <w:lvlText w:val="%2."/>
      <w:lvlJc w:val="left"/>
      <w:pPr>
        <w:ind w:left="720" w:hanging="360"/>
      </w:pPr>
      <w:rPr>
        <w:b/>
      </w:rPr>
    </w:lvl>
    <w:lvl w:ilvl="2" w:tplc="04090001">
      <w:start w:val="1"/>
      <w:numFmt w:val="bullet"/>
      <w:lvlText w:val=""/>
      <w:lvlJc w:val="left"/>
      <w:pPr>
        <w:ind w:left="2340" w:hanging="360"/>
      </w:pPr>
      <w:rPr>
        <w:rFonts w:ascii="Symbol" w:hAnsi="Symbol" w:hint="default"/>
      </w:rPr>
    </w:lvl>
    <w:lvl w:ilvl="3" w:tplc="04090001">
      <w:start w:val="1"/>
      <w:numFmt w:val="bullet"/>
      <w:lvlText w:val=""/>
      <w:lvlJc w:val="left"/>
      <w:pPr>
        <w:ind w:left="2880" w:hanging="360"/>
      </w:pPr>
      <w:rPr>
        <w:rFonts w:ascii="Symbol" w:hAnsi="Symbol"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674D3D"/>
    <w:multiLevelType w:val="hybridMultilevel"/>
    <w:tmpl w:val="5CB622D2"/>
    <w:lvl w:ilvl="0" w:tplc="0409000F">
      <w:start w:val="1"/>
      <w:numFmt w:val="decimal"/>
      <w:lvlText w:val="%1."/>
      <w:lvlJc w:val="left"/>
      <w:pPr>
        <w:ind w:left="720" w:hanging="360"/>
      </w:pPr>
    </w:lvl>
    <w:lvl w:ilvl="1" w:tplc="D8BC6536">
      <w:start w:val="3"/>
      <w:numFmt w:val="lowerLetter"/>
      <w:lvlText w:val="%2."/>
      <w:lvlJc w:val="left"/>
      <w:pPr>
        <w:ind w:left="1440" w:hanging="360"/>
      </w:pPr>
      <w:rPr>
        <w:rFonts w:hint="default"/>
      </w:rPr>
    </w:lvl>
    <w:lvl w:ilvl="2" w:tplc="04090001">
      <w:start w:val="1"/>
      <w:numFmt w:val="bullet"/>
      <w:lvlText w:val=""/>
      <w:lvlJc w:val="left"/>
      <w:pPr>
        <w:ind w:left="2340" w:hanging="360"/>
      </w:pPr>
      <w:rPr>
        <w:rFonts w:ascii="Symbol" w:hAnsi="Symbol" w:hint="default"/>
      </w:rPr>
    </w:lvl>
    <w:lvl w:ilvl="3" w:tplc="D44AB474">
      <w:start w:val="1"/>
      <w:numFmt w:val="bullet"/>
      <w:lvlText w:val="-"/>
      <w:lvlJc w:val="left"/>
      <w:pPr>
        <w:ind w:left="2880" w:hanging="360"/>
      </w:pPr>
      <w:rPr>
        <w:rFonts w:ascii="Courier New" w:hAnsi="Courier New" w:hint="default"/>
      </w:r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B58548C"/>
    <w:multiLevelType w:val="hybridMultilevel"/>
    <w:tmpl w:val="72EEACF0"/>
    <w:lvl w:ilvl="0" w:tplc="D44AB474">
      <w:start w:val="1"/>
      <w:numFmt w:val="bullet"/>
      <w:lvlText w:val="-"/>
      <w:lvlJc w:val="left"/>
      <w:pPr>
        <w:ind w:left="2880" w:hanging="360"/>
      </w:pPr>
      <w:rPr>
        <w:rFonts w:ascii="Courier New" w:hAnsi="Courier New"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28527DA"/>
    <w:multiLevelType w:val="multilevel"/>
    <w:tmpl w:val="658876DC"/>
    <w:styleLink w:val="111111"/>
    <w:lvl w:ilvl="0">
      <w:start w:val="1"/>
      <w:numFmt w:val="decimal"/>
      <w:lvlText w:val="%1."/>
      <w:lvlJc w:val="left"/>
      <w:pPr>
        <w:tabs>
          <w:tab w:val="num" w:pos="1080"/>
        </w:tabs>
        <w:ind w:left="1656" w:hanging="936"/>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16" w15:restartNumberingAfterBreak="0">
    <w:nsid w:val="76B83E5D"/>
    <w:multiLevelType w:val="hybridMultilevel"/>
    <w:tmpl w:val="4F222C0C"/>
    <w:lvl w:ilvl="0" w:tplc="04090001">
      <w:start w:val="1"/>
      <w:numFmt w:val="bullet"/>
      <w:lvlText w:val=""/>
      <w:lvlJc w:val="left"/>
      <w:pPr>
        <w:ind w:left="990" w:hanging="360"/>
      </w:pPr>
      <w:rPr>
        <w:rFonts w:ascii="Symbol" w:hAnsi="Symbol" w:hint="default"/>
      </w:rPr>
    </w:lvl>
    <w:lvl w:ilvl="1" w:tplc="04090003">
      <w:start w:val="1"/>
      <w:numFmt w:val="bullet"/>
      <w:lvlText w:val="o"/>
      <w:lvlJc w:val="left"/>
      <w:pPr>
        <w:ind w:left="1710" w:hanging="360"/>
      </w:pPr>
      <w:rPr>
        <w:rFonts w:ascii="Courier New" w:hAnsi="Courier New" w:hint="default"/>
      </w:rPr>
    </w:lvl>
    <w:lvl w:ilvl="2" w:tplc="04090005">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7" w15:restartNumberingAfterBreak="0">
    <w:nsid w:val="7B8C7047"/>
    <w:multiLevelType w:val="multilevel"/>
    <w:tmpl w:val="658876DC"/>
    <w:name w:val="Default Outline·I#5161"/>
    <w:numStyleLink w:val="111111"/>
  </w:abstractNum>
  <w:abstractNum w:abstractNumId="18" w15:restartNumberingAfterBreak="0">
    <w:nsid w:val="7F372B8C"/>
    <w:multiLevelType w:val="hybridMultilevel"/>
    <w:tmpl w:val="BAB41104"/>
    <w:lvl w:ilvl="0" w:tplc="3BCE9CC4">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5"/>
  </w:num>
  <w:num w:numId="3">
    <w:abstractNumId w:val="3"/>
  </w:num>
  <w:num w:numId="4">
    <w:abstractNumId w:val="13"/>
  </w:num>
  <w:num w:numId="5">
    <w:abstractNumId w:val="0"/>
  </w:num>
  <w:num w:numId="6">
    <w:abstractNumId w:val="9"/>
  </w:num>
  <w:num w:numId="7">
    <w:abstractNumId w:val="10"/>
  </w:num>
  <w:num w:numId="8">
    <w:abstractNumId w:val="14"/>
  </w:num>
  <w:num w:numId="9">
    <w:abstractNumId w:val="4"/>
  </w:num>
  <w:num w:numId="10">
    <w:abstractNumId w:val="11"/>
  </w:num>
  <w:num w:numId="11">
    <w:abstractNumId w:val="18"/>
  </w:num>
  <w:num w:numId="12">
    <w:abstractNumId w:val="2"/>
  </w:num>
  <w:num w:numId="13">
    <w:abstractNumId w:val="8"/>
  </w:num>
  <w:num w:numId="14">
    <w:abstractNumId w:val="1"/>
  </w:num>
  <w:num w:numId="15">
    <w:abstractNumId w:val="6"/>
  </w:num>
  <w:num w:numId="16">
    <w:abstractNumId w:val="16"/>
  </w:num>
  <w:num w:numId="17">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046"/>
    <w:rsid w:val="00010DB7"/>
    <w:rsid w:val="000119EA"/>
    <w:rsid w:val="000154B3"/>
    <w:rsid w:val="000156CD"/>
    <w:rsid w:val="000203F8"/>
    <w:rsid w:val="0002118A"/>
    <w:rsid w:val="00031DA2"/>
    <w:rsid w:val="00036330"/>
    <w:rsid w:val="00036EF2"/>
    <w:rsid w:val="00050F7E"/>
    <w:rsid w:val="0005495A"/>
    <w:rsid w:val="00056CEB"/>
    <w:rsid w:val="000604B2"/>
    <w:rsid w:val="00067B9D"/>
    <w:rsid w:val="000756A3"/>
    <w:rsid w:val="00076F1A"/>
    <w:rsid w:val="00082267"/>
    <w:rsid w:val="00086B3D"/>
    <w:rsid w:val="00087202"/>
    <w:rsid w:val="000A0FC7"/>
    <w:rsid w:val="000A639E"/>
    <w:rsid w:val="000B1D42"/>
    <w:rsid w:val="000B21D6"/>
    <w:rsid w:val="000B3E6A"/>
    <w:rsid w:val="000C4A1B"/>
    <w:rsid w:val="000C6318"/>
    <w:rsid w:val="000D1513"/>
    <w:rsid w:val="000D5983"/>
    <w:rsid w:val="000D6EC8"/>
    <w:rsid w:val="000E287C"/>
    <w:rsid w:val="000F20E5"/>
    <w:rsid w:val="000F2A26"/>
    <w:rsid w:val="000F2C6E"/>
    <w:rsid w:val="000F3FCC"/>
    <w:rsid w:val="000F55C5"/>
    <w:rsid w:val="00102720"/>
    <w:rsid w:val="00105476"/>
    <w:rsid w:val="0010593F"/>
    <w:rsid w:val="0010634F"/>
    <w:rsid w:val="00116E0E"/>
    <w:rsid w:val="0012021D"/>
    <w:rsid w:val="001309FF"/>
    <w:rsid w:val="00130A3B"/>
    <w:rsid w:val="001313C1"/>
    <w:rsid w:val="0013358E"/>
    <w:rsid w:val="0013373F"/>
    <w:rsid w:val="00135DDD"/>
    <w:rsid w:val="001414A9"/>
    <w:rsid w:val="001430BA"/>
    <w:rsid w:val="00144CE5"/>
    <w:rsid w:val="00147046"/>
    <w:rsid w:val="00151C22"/>
    <w:rsid w:val="00157915"/>
    <w:rsid w:val="001606E8"/>
    <w:rsid w:val="00160CF8"/>
    <w:rsid w:val="00161A61"/>
    <w:rsid w:val="00172668"/>
    <w:rsid w:val="001735C1"/>
    <w:rsid w:val="00174225"/>
    <w:rsid w:val="0017557E"/>
    <w:rsid w:val="0017639E"/>
    <w:rsid w:val="001809D7"/>
    <w:rsid w:val="001A1C85"/>
    <w:rsid w:val="001A4D7B"/>
    <w:rsid w:val="001B0BEC"/>
    <w:rsid w:val="001C3E99"/>
    <w:rsid w:val="001C406C"/>
    <w:rsid w:val="001C513E"/>
    <w:rsid w:val="001D13A8"/>
    <w:rsid w:val="001D22C9"/>
    <w:rsid w:val="001D24C1"/>
    <w:rsid w:val="001D4616"/>
    <w:rsid w:val="001E091C"/>
    <w:rsid w:val="001E7861"/>
    <w:rsid w:val="001F0E6A"/>
    <w:rsid w:val="001F2D6A"/>
    <w:rsid w:val="001F30B3"/>
    <w:rsid w:val="001F3727"/>
    <w:rsid w:val="001F7A82"/>
    <w:rsid w:val="0020039C"/>
    <w:rsid w:val="00202B5B"/>
    <w:rsid w:val="00203BB1"/>
    <w:rsid w:val="00207E51"/>
    <w:rsid w:val="00210686"/>
    <w:rsid w:val="00210C5E"/>
    <w:rsid w:val="00211283"/>
    <w:rsid w:val="00211EF6"/>
    <w:rsid w:val="002122BA"/>
    <w:rsid w:val="002169C5"/>
    <w:rsid w:val="0022396E"/>
    <w:rsid w:val="00227E3B"/>
    <w:rsid w:val="00231ED0"/>
    <w:rsid w:val="00233935"/>
    <w:rsid w:val="002358EB"/>
    <w:rsid w:val="00252ABD"/>
    <w:rsid w:val="00253E76"/>
    <w:rsid w:val="0025434D"/>
    <w:rsid w:val="002575DC"/>
    <w:rsid w:val="0026331C"/>
    <w:rsid w:val="00266271"/>
    <w:rsid w:val="00273E9B"/>
    <w:rsid w:val="00276536"/>
    <w:rsid w:val="00284325"/>
    <w:rsid w:val="00294FA1"/>
    <w:rsid w:val="00297D2F"/>
    <w:rsid w:val="002A35DB"/>
    <w:rsid w:val="002B4DD0"/>
    <w:rsid w:val="002D2172"/>
    <w:rsid w:val="002E0222"/>
    <w:rsid w:val="002E4B31"/>
    <w:rsid w:val="002E5E6A"/>
    <w:rsid w:val="002E7A6E"/>
    <w:rsid w:val="002F2860"/>
    <w:rsid w:val="002F331D"/>
    <w:rsid w:val="002F3C78"/>
    <w:rsid w:val="002F447E"/>
    <w:rsid w:val="002F52EF"/>
    <w:rsid w:val="002F6D5F"/>
    <w:rsid w:val="003012C8"/>
    <w:rsid w:val="003022C4"/>
    <w:rsid w:val="0030286D"/>
    <w:rsid w:val="00304D4A"/>
    <w:rsid w:val="00312920"/>
    <w:rsid w:val="00316C79"/>
    <w:rsid w:val="00325EFA"/>
    <w:rsid w:val="003266A7"/>
    <w:rsid w:val="003346D0"/>
    <w:rsid w:val="00334C95"/>
    <w:rsid w:val="0033704C"/>
    <w:rsid w:val="00341E3F"/>
    <w:rsid w:val="003441DC"/>
    <w:rsid w:val="00346153"/>
    <w:rsid w:val="00346AB7"/>
    <w:rsid w:val="0035256A"/>
    <w:rsid w:val="00352D95"/>
    <w:rsid w:val="0035678A"/>
    <w:rsid w:val="00357191"/>
    <w:rsid w:val="003632A5"/>
    <w:rsid w:val="00366594"/>
    <w:rsid w:val="00381606"/>
    <w:rsid w:val="00383928"/>
    <w:rsid w:val="00383EB9"/>
    <w:rsid w:val="0038732C"/>
    <w:rsid w:val="00391226"/>
    <w:rsid w:val="003922EF"/>
    <w:rsid w:val="0039275E"/>
    <w:rsid w:val="00393778"/>
    <w:rsid w:val="00394F7D"/>
    <w:rsid w:val="003A3BD5"/>
    <w:rsid w:val="003A5800"/>
    <w:rsid w:val="003B120F"/>
    <w:rsid w:val="003B15F9"/>
    <w:rsid w:val="003B3136"/>
    <w:rsid w:val="003B59FA"/>
    <w:rsid w:val="003B67FA"/>
    <w:rsid w:val="003B707A"/>
    <w:rsid w:val="003C0FB2"/>
    <w:rsid w:val="003C4374"/>
    <w:rsid w:val="003C4B67"/>
    <w:rsid w:val="003C5A44"/>
    <w:rsid w:val="003D03FB"/>
    <w:rsid w:val="003D2D93"/>
    <w:rsid w:val="003D3A4E"/>
    <w:rsid w:val="003D48D4"/>
    <w:rsid w:val="003D73B6"/>
    <w:rsid w:val="003D74D6"/>
    <w:rsid w:val="003D755F"/>
    <w:rsid w:val="003E0FC3"/>
    <w:rsid w:val="003F189B"/>
    <w:rsid w:val="004027AE"/>
    <w:rsid w:val="00405668"/>
    <w:rsid w:val="004107B1"/>
    <w:rsid w:val="0041099E"/>
    <w:rsid w:val="00414AB5"/>
    <w:rsid w:val="0041732C"/>
    <w:rsid w:val="00417989"/>
    <w:rsid w:val="004214D1"/>
    <w:rsid w:val="00422448"/>
    <w:rsid w:val="004303F0"/>
    <w:rsid w:val="00432732"/>
    <w:rsid w:val="00434CAD"/>
    <w:rsid w:val="00435FA2"/>
    <w:rsid w:val="00440CC7"/>
    <w:rsid w:val="00441B3B"/>
    <w:rsid w:val="00442CB7"/>
    <w:rsid w:val="00445B8F"/>
    <w:rsid w:val="00451ADB"/>
    <w:rsid w:val="004579EA"/>
    <w:rsid w:val="00463C7B"/>
    <w:rsid w:val="00470159"/>
    <w:rsid w:val="004712BC"/>
    <w:rsid w:val="0047441E"/>
    <w:rsid w:val="004804DE"/>
    <w:rsid w:val="004818DF"/>
    <w:rsid w:val="00482040"/>
    <w:rsid w:val="00491DC1"/>
    <w:rsid w:val="004943CE"/>
    <w:rsid w:val="00494B7E"/>
    <w:rsid w:val="004A4214"/>
    <w:rsid w:val="004B134D"/>
    <w:rsid w:val="004B43D7"/>
    <w:rsid w:val="004B5A6E"/>
    <w:rsid w:val="004B6F5D"/>
    <w:rsid w:val="004B7E46"/>
    <w:rsid w:val="004C0E45"/>
    <w:rsid w:val="004C60F6"/>
    <w:rsid w:val="004C6D9B"/>
    <w:rsid w:val="004C7F60"/>
    <w:rsid w:val="004D0971"/>
    <w:rsid w:val="004D62AE"/>
    <w:rsid w:val="004D788C"/>
    <w:rsid w:val="004E71C3"/>
    <w:rsid w:val="004F1A2A"/>
    <w:rsid w:val="004F7EF7"/>
    <w:rsid w:val="00501EEC"/>
    <w:rsid w:val="00513FAB"/>
    <w:rsid w:val="00520B17"/>
    <w:rsid w:val="00522CEF"/>
    <w:rsid w:val="00522E15"/>
    <w:rsid w:val="0052612B"/>
    <w:rsid w:val="00531DF7"/>
    <w:rsid w:val="0053303C"/>
    <w:rsid w:val="0053589B"/>
    <w:rsid w:val="00535BA7"/>
    <w:rsid w:val="0053775C"/>
    <w:rsid w:val="005433C0"/>
    <w:rsid w:val="005438DD"/>
    <w:rsid w:val="00543A2C"/>
    <w:rsid w:val="00552813"/>
    <w:rsid w:val="00560756"/>
    <w:rsid w:val="00567E93"/>
    <w:rsid w:val="00572818"/>
    <w:rsid w:val="00576820"/>
    <w:rsid w:val="00581A1B"/>
    <w:rsid w:val="00582CAE"/>
    <w:rsid w:val="00587548"/>
    <w:rsid w:val="00591BAF"/>
    <w:rsid w:val="005A0265"/>
    <w:rsid w:val="005A3345"/>
    <w:rsid w:val="005A442B"/>
    <w:rsid w:val="005A6212"/>
    <w:rsid w:val="005B2802"/>
    <w:rsid w:val="005B33AE"/>
    <w:rsid w:val="005B3414"/>
    <w:rsid w:val="005B3BE6"/>
    <w:rsid w:val="005B6297"/>
    <w:rsid w:val="005B721D"/>
    <w:rsid w:val="005C02F3"/>
    <w:rsid w:val="005D134D"/>
    <w:rsid w:val="005E023C"/>
    <w:rsid w:val="005E425D"/>
    <w:rsid w:val="005E512B"/>
    <w:rsid w:val="005E64B4"/>
    <w:rsid w:val="005F11DC"/>
    <w:rsid w:val="00600DF4"/>
    <w:rsid w:val="00600F51"/>
    <w:rsid w:val="006034A3"/>
    <w:rsid w:val="006037E9"/>
    <w:rsid w:val="00604796"/>
    <w:rsid w:val="00613FC3"/>
    <w:rsid w:val="006235BE"/>
    <w:rsid w:val="006261CA"/>
    <w:rsid w:val="00634E44"/>
    <w:rsid w:val="006433E9"/>
    <w:rsid w:val="00644B22"/>
    <w:rsid w:val="006451F3"/>
    <w:rsid w:val="006452B1"/>
    <w:rsid w:val="006474BC"/>
    <w:rsid w:val="0066330C"/>
    <w:rsid w:val="00666C41"/>
    <w:rsid w:val="00672C60"/>
    <w:rsid w:val="00672D5C"/>
    <w:rsid w:val="00673458"/>
    <w:rsid w:val="006849E3"/>
    <w:rsid w:val="00686113"/>
    <w:rsid w:val="006903B6"/>
    <w:rsid w:val="006A13EF"/>
    <w:rsid w:val="006A68A0"/>
    <w:rsid w:val="006C1517"/>
    <w:rsid w:val="006C1993"/>
    <w:rsid w:val="006E1E4D"/>
    <w:rsid w:val="006E2281"/>
    <w:rsid w:val="006E4014"/>
    <w:rsid w:val="006F71B8"/>
    <w:rsid w:val="00702481"/>
    <w:rsid w:val="00703ACA"/>
    <w:rsid w:val="00703DE8"/>
    <w:rsid w:val="00711500"/>
    <w:rsid w:val="00716566"/>
    <w:rsid w:val="00716760"/>
    <w:rsid w:val="00720546"/>
    <w:rsid w:val="007275D5"/>
    <w:rsid w:val="00732373"/>
    <w:rsid w:val="00732FAD"/>
    <w:rsid w:val="00740E79"/>
    <w:rsid w:val="0074189F"/>
    <w:rsid w:val="0074317C"/>
    <w:rsid w:val="00750E85"/>
    <w:rsid w:val="007520E5"/>
    <w:rsid w:val="007551D7"/>
    <w:rsid w:val="007561C7"/>
    <w:rsid w:val="0075638B"/>
    <w:rsid w:val="0076121F"/>
    <w:rsid w:val="007628F6"/>
    <w:rsid w:val="00762967"/>
    <w:rsid w:val="007641FE"/>
    <w:rsid w:val="00765001"/>
    <w:rsid w:val="0076575B"/>
    <w:rsid w:val="007668D8"/>
    <w:rsid w:val="00766A49"/>
    <w:rsid w:val="00771685"/>
    <w:rsid w:val="00785B0C"/>
    <w:rsid w:val="00787246"/>
    <w:rsid w:val="00791D80"/>
    <w:rsid w:val="00795A9A"/>
    <w:rsid w:val="007A34B3"/>
    <w:rsid w:val="007A791D"/>
    <w:rsid w:val="007B172B"/>
    <w:rsid w:val="007B2CF1"/>
    <w:rsid w:val="007C0932"/>
    <w:rsid w:val="007C1C0A"/>
    <w:rsid w:val="007C711D"/>
    <w:rsid w:val="007D40C2"/>
    <w:rsid w:val="007D576B"/>
    <w:rsid w:val="007D66CC"/>
    <w:rsid w:val="007E1D13"/>
    <w:rsid w:val="007E2198"/>
    <w:rsid w:val="007E3114"/>
    <w:rsid w:val="007E4301"/>
    <w:rsid w:val="007E46B9"/>
    <w:rsid w:val="007F13B8"/>
    <w:rsid w:val="00801477"/>
    <w:rsid w:val="008074AF"/>
    <w:rsid w:val="00811411"/>
    <w:rsid w:val="008155A5"/>
    <w:rsid w:val="00825A2B"/>
    <w:rsid w:val="0082712F"/>
    <w:rsid w:val="008339E9"/>
    <w:rsid w:val="00836BFC"/>
    <w:rsid w:val="008370A8"/>
    <w:rsid w:val="0083753B"/>
    <w:rsid w:val="00842AA0"/>
    <w:rsid w:val="00842F61"/>
    <w:rsid w:val="00844FC4"/>
    <w:rsid w:val="00851330"/>
    <w:rsid w:val="0085426D"/>
    <w:rsid w:val="00854E1A"/>
    <w:rsid w:val="00855D11"/>
    <w:rsid w:val="00862FF1"/>
    <w:rsid w:val="00865468"/>
    <w:rsid w:val="00866055"/>
    <w:rsid w:val="0087317D"/>
    <w:rsid w:val="00874BE3"/>
    <w:rsid w:val="008870D1"/>
    <w:rsid w:val="00894939"/>
    <w:rsid w:val="00895411"/>
    <w:rsid w:val="008A1456"/>
    <w:rsid w:val="008A339F"/>
    <w:rsid w:val="008A51CA"/>
    <w:rsid w:val="008A57D3"/>
    <w:rsid w:val="008A5AB2"/>
    <w:rsid w:val="008A61A9"/>
    <w:rsid w:val="008B1FB2"/>
    <w:rsid w:val="008B403D"/>
    <w:rsid w:val="008B7073"/>
    <w:rsid w:val="008C2972"/>
    <w:rsid w:val="008C3782"/>
    <w:rsid w:val="008C52E2"/>
    <w:rsid w:val="008D0962"/>
    <w:rsid w:val="008D35D6"/>
    <w:rsid w:val="008E1442"/>
    <w:rsid w:val="008E1492"/>
    <w:rsid w:val="008E716F"/>
    <w:rsid w:val="008E7889"/>
    <w:rsid w:val="008F41F0"/>
    <w:rsid w:val="0090061A"/>
    <w:rsid w:val="0090421D"/>
    <w:rsid w:val="0091782B"/>
    <w:rsid w:val="00920B7B"/>
    <w:rsid w:val="009236FA"/>
    <w:rsid w:val="00927057"/>
    <w:rsid w:val="00931C10"/>
    <w:rsid w:val="00936590"/>
    <w:rsid w:val="009373FD"/>
    <w:rsid w:val="00942140"/>
    <w:rsid w:val="00944A7E"/>
    <w:rsid w:val="00946615"/>
    <w:rsid w:val="009510C4"/>
    <w:rsid w:val="00951BD3"/>
    <w:rsid w:val="00952CD9"/>
    <w:rsid w:val="009531C0"/>
    <w:rsid w:val="00954013"/>
    <w:rsid w:val="00954329"/>
    <w:rsid w:val="009676A7"/>
    <w:rsid w:val="00973E0F"/>
    <w:rsid w:val="00975F94"/>
    <w:rsid w:val="0098072D"/>
    <w:rsid w:val="009817DD"/>
    <w:rsid w:val="00995196"/>
    <w:rsid w:val="009A6F34"/>
    <w:rsid w:val="009B0642"/>
    <w:rsid w:val="009B26DB"/>
    <w:rsid w:val="009C49E6"/>
    <w:rsid w:val="00A02BEA"/>
    <w:rsid w:val="00A0337C"/>
    <w:rsid w:val="00A1347D"/>
    <w:rsid w:val="00A1683C"/>
    <w:rsid w:val="00A17EBE"/>
    <w:rsid w:val="00A20A80"/>
    <w:rsid w:val="00A246B8"/>
    <w:rsid w:val="00A33881"/>
    <w:rsid w:val="00A40092"/>
    <w:rsid w:val="00A50E2E"/>
    <w:rsid w:val="00A51676"/>
    <w:rsid w:val="00A52307"/>
    <w:rsid w:val="00A57782"/>
    <w:rsid w:val="00A603A2"/>
    <w:rsid w:val="00A6348F"/>
    <w:rsid w:val="00A63A30"/>
    <w:rsid w:val="00A63A9F"/>
    <w:rsid w:val="00A726B7"/>
    <w:rsid w:val="00A76B0F"/>
    <w:rsid w:val="00A77772"/>
    <w:rsid w:val="00A837E9"/>
    <w:rsid w:val="00A86141"/>
    <w:rsid w:val="00A9070C"/>
    <w:rsid w:val="00A91578"/>
    <w:rsid w:val="00AB024E"/>
    <w:rsid w:val="00AB1307"/>
    <w:rsid w:val="00AD26A5"/>
    <w:rsid w:val="00AE4825"/>
    <w:rsid w:val="00AE52CC"/>
    <w:rsid w:val="00AF160E"/>
    <w:rsid w:val="00AF3C1C"/>
    <w:rsid w:val="00AF4728"/>
    <w:rsid w:val="00B05DD6"/>
    <w:rsid w:val="00B12864"/>
    <w:rsid w:val="00B13095"/>
    <w:rsid w:val="00B13BA8"/>
    <w:rsid w:val="00B152C9"/>
    <w:rsid w:val="00B163A8"/>
    <w:rsid w:val="00B2384B"/>
    <w:rsid w:val="00B30F8F"/>
    <w:rsid w:val="00B33D1D"/>
    <w:rsid w:val="00B354AE"/>
    <w:rsid w:val="00B404A3"/>
    <w:rsid w:val="00B436EA"/>
    <w:rsid w:val="00B45EAB"/>
    <w:rsid w:val="00B46F3E"/>
    <w:rsid w:val="00B5555F"/>
    <w:rsid w:val="00B56DCD"/>
    <w:rsid w:val="00B6207E"/>
    <w:rsid w:val="00B729CD"/>
    <w:rsid w:val="00B82ABC"/>
    <w:rsid w:val="00B865D3"/>
    <w:rsid w:val="00BA372A"/>
    <w:rsid w:val="00BA66FC"/>
    <w:rsid w:val="00BA678B"/>
    <w:rsid w:val="00BA7643"/>
    <w:rsid w:val="00BB0E9E"/>
    <w:rsid w:val="00BB382B"/>
    <w:rsid w:val="00BB3B43"/>
    <w:rsid w:val="00BC08A0"/>
    <w:rsid w:val="00BC1C39"/>
    <w:rsid w:val="00BC4016"/>
    <w:rsid w:val="00BC51B8"/>
    <w:rsid w:val="00BC5813"/>
    <w:rsid w:val="00BC76A8"/>
    <w:rsid w:val="00BD1F3A"/>
    <w:rsid w:val="00BD4D5A"/>
    <w:rsid w:val="00BD637F"/>
    <w:rsid w:val="00BE4998"/>
    <w:rsid w:val="00BF07BE"/>
    <w:rsid w:val="00BF0C27"/>
    <w:rsid w:val="00BF1967"/>
    <w:rsid w:val="00C02E34"/>
    <w:rsid w:val="00C047FD"/>
    <w:rsid w:val="00C05E1A"/>
    <w:rsid w:val="00C067E7"/>
    <w:rsid w:val="00C164C4"/>
    <w:rsid w:val="00C20325"/>
    <w:rsid w:val="00C25018"/>
    <w:rsid w:val="00C25975"/>
    <w:rsid w:val="00C27E4D"/>
    <w:rsid w:val="00C31EE6"/>
    <w:rsid w:val="00C35007"/>
    <w:rsid w:val="00C3791C"/>
    <w:rsid w:val="00C37FA0"/>
    <w:rsid w:val="00C407B8"/>
    <w:rsid w:val="00C41437"/>
    <w:rsid w:val="00C4374B"/>
    <w:rsid w:val="00C45EE4"/>
    <w:rsid w:val="00C51CE8"/>
    <w:rsid w:val="00C548BC"/>
    <w:rsid w:val="00C60A11"/>
    <w:rsid w:val="00C66D70"/>
    <w:rsid w:val="00C73FCC"/>
    <w:rsid w:val="00C82FE5"/>
    <w:rsid w:val="00C83D65"/>
    <w:rsid w:val="00C84912"/>
    <w:rsid w:val="00C85211"/>
    <w:rsid w:val="00C85ED9"/>
    <w:rsid w:val="00C91771"/>
    <w:rsid w:val="00C9267E"/>
    <w:rsid w:val="00C95C0C"/>
    <w:rsid w:val="00CA1A30"/>
    <w:rsid w:val="00CA4B5C"/>
    <w:rsid w:val="00CA7808"/>
    <w:rsid w:val="00CA7E69"/>
    <w:rsid w:val="00CB61E2"/>
    <w:rsid w:val="00CB62C9"/>
    <w:rsid w:val="00CB65A9"/>
    <w:rsid w:val="00CC5388"/>
    <w:rsid w:val="00CC5439"/>
    <w:rsid w:val="00CD19F4"/>
    <w:rsid w:val="00CD4C8E"/>
    <w:rsid w:val="00CF09A0"/>
    <w:rsid w:val="00CF15CD"/>
    <w:rsid w:val="00CF6F09"/>
    <w:rsid w:val="00D0164F"/>
    <w:rsid w:val="00D01A77"/>
    <w:rsid w:val="00D05AE4"/>
    <w:rsid w:val="00D13C06"/>
    <w:rsid w:val="00D16712"/>
    <w:rsid w:val="00D200B3"/>
    <w:rsid w:val="00D405B9"/>
    <w:rsid w:val="00D415FE"/>
    <w:rsid w:val="00D449A9"/>
    <w:rsid w:val="00D47098"/>
    <w:rsid w:val="00D5436B"/>
    <w:rsid w:val="00D54A37"/>
    <w:rsid w:val="00D62799"/>
    <w:rsid w:val="00D65D95"/>
    <w:rsid w:val="00D66C13"/>
    <w:rsid w:val="00D7052F"/>
    <w:rsid w:val="00D71804"/>
    <w:rsid w:val="00D72C0F"/>
    <w:rsid w:val="00D7421F"/>
    <w:rsid w:val="00D76C33"/>
    <w:rsid w:val="00D77269"/>
    <w:rsid w:val="00DA0731"/>
    <w:rsid w:val="00DA1502"/>
    <w:rsid w:val="00DA1A68"/>
    <w:rsid w:val="00DB0A1C"/>
    <w:rsid w:val="00DB58F7"/>
    <w:rsid w:val="00DC227F"/>
    <w:rsid w:val="00DC32D8"/>
    <w:rsid w:val="00DC69E8"/>
    <w:rsid w:val="00DD1706"/>
    <w:rsid w:val="00DD1A90"/>
    <w:rsid w:val="00DD25A4"/>
    <w:rsid w:val="00DD5269"/>
    <w:rsid w:val="00DD7EE7"/>
    <w:rsid w:val="00DF135B"/>
    <w:rsid w:val="00DF3EDA"/>
    <w:rsid w:val="00DF4AE3"/>
    <w:rsid w:val="00DF69DE"/>
    <w:rsid w:val="00E127AA"/>
    <w:rsid w:val="00E13333"/>
    <w:rsid w:val="00E13594"/>
    <w:rsid w:val="00E14515"/>
    <w:rsid w:val="00E156EB"/>
    <w:rsid w:val="00E2191E"/>
    <w:rsid w:val="00E22F37"/>
    <w:rsid w:val="00E26CC0"/>
    <w:rsid w:val="00E27F17"/>
    <w:rsid w:val="00E371CB"/>
    <w:rsid w:val="00E428E1"/>
    <w:rsid w:val="00E431B4"/>
    <w:rsid w:val="00E466FC"/>
    <w:rsid w:val="00E504CA"/>
    <w:rsid w:val="00E505E2"/>
    <w:rsid w:val="00E543E7"/>
    <w:rsid w:val="00E56BCE"/>
    <w:rsid w:val="00E617C0"/>
    <w:rsid w:val="00E63B71"/>
    <w:rsid w:val="00E65865"/>
    <w:rsid w:val="00E66E3A"/>
    <w:rsid w:val="00E73CCB"/>
    <w:rsid w:val="00E73DA4"/>
    <w:rsid w:val="00E85347"/>
    <w:rsid w:val="00E86775"/>
    <w:rsid w:val="00E94596"/>
    <w:rsid w:val="00E9534E"/>
    <w:rsid w:val="00EA175C"/>
    <w:rsid w:val="00EA29DF"/>
    <w:rsid w:val="00EA55CC"/>
    <w:rsid w:val="00EA609E"/>
    <w:rsid w:val="00EA6D5D"/>
    <w:rsid w:val="00EA7BDD"/>
    <w:rsid w:val="00EB1144"/>
    <w:rsid w:val="00EB5FA3"/>
    <w:rsid w:val="00EC37C2"/>
    <w:rsid w:val="00ED0D32"/>
    <w:rsid w:val="00EE3124"/>
    <w:rsid w:val="00EE5066"/>
    <w:rsid w:val="00EF1AE5"/>
    <w:rsid w:val="00F03326"/>
    <w:rsid w:val="00F0423C"/>
    <w:rsid w:val="00F06739"/>
    <w:rsid w:val="00F07649"/>
    <w:rsid w:val="00F1503B"/>
    <w:rsid w:val="00F172AF"/>
    <w:rsid w:val="00F21DDC"/>
    <w:rsid w:val="00F229D8"/>
    <w:rsid w:val="00F26CD2"/>
    <w:rsid w:val="00F32A1B"/>
    <w:rsid w:val="00F35287"/>
    <w:rsid w:val="00F53573"/>
    <w:rsid w:val="00F539F5"/>
    <w:rsid w:val="00F56758"/>
    <w:rsid w:val="00F56C78"/>
    <w:rsid w:val="00F62213"/>
    <w:rsid w:val="00F63991"/>
    <w:rsid w:val="00F6595B"/>
    <w:rsid w:val="00F70F41"/>
    <w:rsid w:val="00F76773"/>
    <w:rsid w:val="00F8018E"/>
    <w:rsid w:val="00F84B13"/>
    <w:rsid w:val="00F8597C"/>
    <w:rsid w:val="00F85CA1"/>
    <w:rsid w:val="00F87682"/>
    <w:rsid w:val="00F91325"/>
    <w:rsid w:val="00FA19AE"/>
    <w:rsid w:val="00FB198D"/>
    <w:rsid w:val="00FD22F1"/>
    <w:rsid w:val="00FD3F20"/>
    <w:rsid w:val="00FD48C0"/>
    <w:rsid w:val="00FE1386"/>
    <w:rsid w:val="00FE1DB5"/>
    <w:rsid w:val="00FE79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4E85B4"/>
  <w15:docId w15:val="{C360C16B-8056-4808-BAAF-C9BE3E396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445B8F"/>
    <w:pPr>
      <w:keepNext/>
      <w:keepLines/>
      <w:numPr>
        <w:numId w:val="3"/>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445B8F"/>
    <w:pPr>
      <w:keepNext/>
      <w:keepLines/>
      <w:numPr>
        <w:ilvl w:val="1"/>
        <w:numId w:val="3"/>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445B8F"/>
    <w:pPr>
      <w:keepNext/>
      <w:keepLines/>
      <w:numPr>
        <w:ilvl w:val="2"/>
        <w:numId w:val="3"/>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45B8F"/>
    <w:pPr>
      <w:keepNext/>
      <w:keepLines/>
      <w:numPr>
        <w:ilvl w:val="3"/>
        <w:numId w:val="3"/>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45B8F"/>
    <w:pPr>
      <w:keepNext/>
      <w:keepLines/>
      <w:numPr>
        <w:ilvl w:val="4"/>
        <w:numId w:val="3"/>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45B8F"/>
    <w:pPr>
      <w:keepNext/>
      <w:keepLines/>
      <w:numPr>
        <w:ilvl w:val="5"/>
        <w:numId w:val="3"/>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45B8F"/>
    <w:pPr>
      <w:keepNext/>
      <w:keepLines/>
      <w:numPr>
        <w:ilvl w:val="6"/>
        <w:numId w:val="3"/>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45B8F"/>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5B8F"/>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659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66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66A7"/>
  </w:style>
  <w:style w:type="paragraph" w:styleId="Footer">
    <w:name w:val="footer"/>
    <w:basedOn w:val="Normal"/>
    <w:link w:val="FooterChar"/>
    <w:uiPriority w:val="99"/>
    <w:unhideWhenUsed/>
    <w:rsid w:val="003266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66A7"/>
  </w:style>
  <w:style w:type="paragraph" w:styleId="ListParagraph">
    <w:name w:val="List Paragraph"/>
    <w:basedOn w:val="Normal"/>
    <w:uiPriority w:val="34"/>
    <w:qFormat/>
    <w:rsid w:val="0090061A"/>
    <w:pPr>
      <w:ind w:left="720"/>
      <w:contextualSpacing/>
    </w:pPr>
  </w:style>
  <w:style w:type="numbering" w:styleId="111111">
    <w:name w:val="Outline List 2"/>
    <w:basedOn w:val="NoList"/>
    <w:uiPriority w:val="99"/>
    <w:rsid w:val="0090061A"/>
    <w:pPr>
      <w:numPr>
        <w:numId w:val="2"/>
      </w:numPr>
    </w:pPr>
  </w:style>
  <w:style w:type="paragraph" w:styleId="BalloonText">
    <w:name w:val="Balloon Text"/>
    <w:basedOn w:val="Normal"/>
    <w:link w:val="BalloonTextChar"/>
    <w:rsid w:val="00116E0E"/>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116E0E"/>
    <w:rPr>
      <w:rFonts w:ascii="Tahoma" w:eastAsia="Times New Roman" w:hAnsi="Tahoma" w:cs="Tahoma"/>
      <w:sz w:val="16"/>
      <w:szCs w:val="16"/>
    </w:rPr>
  </w:style>
  <w:style w:type="table" w:customStyle="1" w:styleId="TableGrid1">
    <w:name w:val="Table Grid1"/>
    <w:basedOn w:val="TableNormal"/>
    <w:next w:val="TableGrid"/>
    <w:rsid w:val="00DB0A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45B8F"/>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445B8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445B8F"/>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445B8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45B8F"/>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45B8F"/>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45B8F"/>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45B8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5B8F"/>
    <w:rPr>
      <w:rFonts w:asciiTheme="majorHAnsi" w:eastAsiaTheme="majorEastAsia" w:hAnsiTheme="majorHAnsi" w:cstheme="majorBidi"/>
      <w:i/>
      <w:iCs/>
      <w:color w:val="272727" w:themeColor="text1" w:themeTint="D8"/>
      <w:sz w:val="21"/>
      <w:szCs w:val="21"/>
    </w:rPr>
  </w:style>
  <w:style w:type="paragraph" w:styleId="Revision">
    <w:name w:val="Revision"/>
    <w:hidden/>
    <w:uiPriority w:val="99"/>
    <w:semiHidden/>
    <w:rsid w:val="0013358E"/>
    <w:pPr>
      <w:spacing w:after="0" w:line="240" w:lineRule="auto"/>
    </w:pPr>
  </w:style>
  <w:style w:type="paragraph" w:styleId="BodyText">
    <w:name w:val="Body Text"/>
    <w:basedOn w:val="Normal"/>
    <w:link w:val="BodyTextChar"/>
    <w:uiPriority w:val="99"/>
    <w:rsid w:val="0002118A"/>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02118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7668D8"/>
    <w:rPr>
      <w:sz w:val="16"/>
      <w:szCs w:val="16"/>
    </w:rPr>
  </w:style>
  <w:style w:type="paragraph" w:styleId="CommentText">
    <w:name w:val="annotation text"/>
    <w:basedOn w:val="Normal"/>
    <w:link w:val="CommentTextChar"/>
    <w:uiPriority w:val="99"/>
    <w:semiHidden/>
    <w:unhideWhenUsed/>
    <w:rsid w:val="007668D8"/>
    <w:pPr>
      <w:spacing w:line="240" w:lineRule="auto"/>
    </w:pPr>
    <w:rPr>
      <w:sz w:val="20"/>
      <w:szCs w:val="20"/>
    </w:rPr>
  </w:style>
  <w:style w:type="character" w:customStyle="1" w:styleId="CommentTextChar">
    <w:name w:val="Comment Text Char"/>
    <w:basedOn w:val="DefaultParagraphFont"/>
    <w:link w:val="CommentText"/>
    <w:uiPriority w:val="99"/>
    <w:semiHidden/>
    <w:rsid w:val="007668D8"/>
    <w:rPr>
      <w:sz w:val="20"/>
      <w:szCs w:val="20"/>
    </w:rPr>
  </w:style>
  <w:style w:type="paragraph" w:styleId="CommentSubject">
    <w:name w:val="annotation subject"/>
    <w:basedOn w:val="CommentText"/>
    <w:next w:val="CommentText"/>
    <w:link w:val="CommentSubjectChar"/>
    <w:uiPriority w:val="99"/>
    <w:semiHidden/>
    <w:unhideWhenUsed/>
    <w:rsid w:val="007668D8"/>
    <w:rPr>
      <w:b/>
      <w:bCs/>
    </w:rPr>
  </w:style>
  <w:style w:type="character" w:customStyle="1" w:styleId="CommentSubjectChar">
    <w:name w:val="Comment Subject Char"/>
    <w:basedOn w:val="CommentTextChar"/>
    <w:link w:val="CommentSubject"/>
    <w:uiPriority w:val="99"/>
    <w:semiHidden/>
    <w:rsid w:val="007668D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8486583">
      <w:bodyDiv w:val="1"/>
      <w:marLeft w:val="0"/>
      <w:marRight w:val="0"/>
      <w:marTop w:val="0"/>
      <w:marBottom w:val="0"/>
      <w:divBdr>
        <w:top w:val="none" w:sz="0" w:space="0" w:color="auto"/>
        <w:left w:val="none" w:sz="0" w:space="0" w:color="auto"/>
        <w:bottom w:val="none" w:sz="0" w:space="0" w:color="auto"/>
        <w:right w:val="none" w:sz="0" w:space="0" w:color="auto"/>
      </w:divBdr>
      <w:divsChild>
        <w:div w:id="836775245">
          <w:marLeft w:val="547"/>
          <w:marRight w:val="0"/>
          <w:marTop w:val="0"/>
          <w:marBottom w:val="0"/>
          <w:divBdr>
            <w:top w:val="none" w:sz="0" w:space="0" w:color="auto"/>
            <w:left w:val="none" w:sz="0" w:space="0" w:color="auto"/>
            <w:bottom w:val="none" w:sz="0" w:space="0" w:color="auto"/>
            <w:right w:val="none" w:sz="0" w:space="0" w:color="auto"/>
          </w:divBdr>
        </w:div>
        <w:div w:id="1248148421">
          <w:marLeft w:val="547"/>
          <w:marRight w:val="0"/>
          <w:marTop w:val="0"/>
          <w:marBottom w:val="0"/>
          <w:divBdr>
            <w:top w:val="none" w:sz="0" w:space="0" w:color="auto"/>
            <w:left w:val="none" w:sz="0" w:space="0" w:color="auto"/>
            <w:bottom w:val="none" w:sz="0" w:space="0" w:color="auto"/>
            <w:right w:val="none" w:sz="0" w:space="0" w:color="auto"/>
          </w:divBdr>
        </w:div>
        <w:div w:id="1820145104">
          <w:marLeft w:val="547"/>
          <w:marRight w:val="0"/>
          <w:marTop w:val="0"/>
          <w:marBottom w:val="0"/>
          <w:divBdr>
            <w:top w:val="none" w:sz="0" w:space="0" w:color="auto"/>
            <w:left w:val="none" w:sz="0" w:space="0" w:color="auto"/>
            <w:bottom w:val="none" w:sz="0" w:space="0" w:color="auto"/>
            <w:right w:val="none" w:sz="0" w:space="0" w:color="auto"/>
          </w:divBdr>
        </w:div>
        <w:div w:id="1651665844">
          <w:marLeft w:val="547"/>
          <w:marRight w:val="0"/>
          <w:marTop w:val="0"/>
          <w:marBottom w:val="0"/>
          <w:divBdr>
            <w:top w:val="none" w:sz="0" w:space="0" w:color="auto"/>
            <w:left w:val="none" w:sz="0" w:space="0" w:color="auto"/>
            <w:bottom w:val="none" w:sz="0" w:space="0" w:color="auto"/>
            <w:right w:val="none" w:sz="0" w:space="0" w:color="auto"/>
          </w:divBdr>
        </w:div>
        <w:div w:id="357631240">
          <w:marLeft w:val="547"/>
          <w:marRight w:val="0"/>
          <w:marTop w:val="0"/>
          <w:marBottom w:val="0"/>
          <w:divBdr>
            <w:top w:val="none" w:sz="0" w:space="0" w:color="auto"/>
            <w:left w:val="none" w:sz="0" w:space="0" w:color="auto"/>
            <w:bottom w:val="none" w:sz="0" w:space="0" w:color="auto"/>
            <w:right w:val="none" w:sz="0" w:space="0" w:color="auto"/>
          </w:divBdr>
        </w:div>
      </w:divsChild>
    </w:div>
    <w:div w:id="1303972581">
      <w:bodyDiv w:val="1"/>
      <w:marLeft w:val="0"/>
      <w:marRight w:val="0"/>
      <w:marTop w:val="0"/>
      <w:marBottom w:val="0"/>
      <w:divBdr>
        <w:top w:val="none" w:sz="0" w:space="0" w:color="auto"/>
        <w:left w:val="none" w:sz="0" w:space="0" w:color="auto"/>
        <w:bottom w:val="none" w:sz="0" w:space="0" w:color="auto"/>
        <w:right w:val="none" w:sz="0" w:space="0" w:color="auto"/>
      </w:divBdr>
    </w:div>
    <w:div w:id="1344210611">
      <w:bodyDiv w:val="1"/>
      <w:marLeft w:val="0"/>
      <w:marRight w:val="0"/>
      <w:marTop w:val="0"/>
      <w:marBottom w:val="0"/>
      <w:divBdr>
        <w:top w:val="none" w:sz="0" w:space="0" w:color="auto"/>
        <w:left w:val="none" w:sz="0" w:space="0" w:color="auto"/>
        <w:bottom w:val="none" w:sz="0" w:space="0" w:color="auto"/>
        <w:right w:val="none" w:sz="0" w:space="0" w:color="auto"/>
      </w:divBdr>
      <w:divsChild>
        <w:div w:id="1394769319">
          <w:marLeft w:val="547"/>
          <w:marRight w:val="0"/>
          <w:marTop w:val="0"/>
          <w:marBottom w:val="0"/>
          <w:divBdr>
            <w:top w:val="none" w:sz="0" w:space="0" w:color="auto"/>
            <w:left w:val="none" w:sz="0" w:space="0" w:color="auto"/>
            <w:bottom w:val="none" w:sz="0" w:space="0" w:color="auto"/>
            <w:right w:val="none" w:sz="0" w:space="0" w:color="auto"/>
          </w:divBdr>
        </w:div>
        <w:div w:id="2132705159">
          <w:marLeft w:val="547"/>
          <w:marRight w:val="0"/>
          <w:marTop w:val="0"/>
          <w:marBottom w:val="0"/>
          <w:divBdr>
            <w:top w:val="none" w:sz="0" w:space="0" w:color="auto"/>
            <w:left w:val="none" w:sz="0" w:space="0" w:color="auto"/>
            <w:bottom w:val="none" w:sz="0" w:space="0" w:color="auto"/>
            <w:right w:val="none" w:sz="0" w:space="0" w:color="auto"/>
          </w:divBdr>
        </w:div>
        <w:div w:id="1336375008">
          <w:marLeft w:val="547"/>
          <w:marRight w:val="0"/>
          <w:marTop w:val="0"/>
          <w:marBottom w:val="0"/>
          <w:divBdr>
            <w:top w:val="none" w:sz="0" w:space="0" w:color="auto"/>
            <w:left w:val="none" w:sz="0" w:space="0" w:color="auto"/>
            <w:bottom w:val="none" w:sz="0" w:space="0" w:color="auto"/>
            <w:right w:val="none" w:sz="0" w:space="0" w:color="auto"/>
          </w:divBdr>
        </w:div>
        <w:div w:id="686568241">
          <w:marLeft w:val="547"/>
          <w:marRight w:val="0"/>
          <w:marTop w:val="0"/>
          <w:marBottom w:val="0"/>
          <w:divBdr>
            <w:top w:val="none" w:sz="0" w:space="0" w:color="auto"/>
            <w:left w:val="none" w:sz="0" w:space="0" w:color="auto"/>
            <w:bottom w:val="none" w:sz="0" w:space="0" w:color="auto"/>
            <w:right w:val="none" w:sz="0" w:space="0" w:color="auto"/>
          </w:divBdr>
        </w:div>
        <w:div w:id="2012441743">
          <w:marLeft w:val="547"/>
          <w:marRight w:val="0"/>
          <w:marTop w:val="0"/>
          <w:marBottom w:val="0"/>
          <w:divBdr>
            <w:top w:val="none" w:sz="0" w:space="0" w:color="auto"/>
            <w:left w:val="none" w:sz="0" w:space="0" w:color="auto"/>
            <w:bottom w:val="none" w:sz="0" w:space="0" w:color="auto"/>
            <w:right w:val="none" w:sz="0" w:space="0" w:color="auto"/>
          </w:divBdr>
        </w:div>
      </w:divsChild>
    </w:div>
    <w:div w:id="1667438254">
      <w:bodyDiv w:val="1"/>
      <w:marLeft w:val="0"/>
      <w:marRight w:val="0"/>
      <w:marTop w:val="0"/>
      <w:marBottom w:val="0"/>
      <w:divBdr>
        <w:top w:val="none" w:sz="0" w:space="0" w:color="auto"/>
        <w:left w:val="none" w:sz="0" w:space="0" w:color="auto"/>
        <w:bottom w:val="none" w:sz="0" w:space="0" w:color="auto"/>
        <w:right w:val="none" w:sz="0" w:space="0" w:color="auto"/>
      </w:divBdr>
      <w:divsChild>
        <w:div w:id="1276017205">
          <w:marLeft w:val="1267"/>
          <w:marRight w:val="0"/>
          <w:marTop w:val="0"/>
          <w:marBottom w:val="0"/>
          <w:divBdr>
            <w:top w:val="none" w:sz="0" w:space="0" w:color="auto"/>
            <w:left w:val="none" w:sz="0" w:space="0" w:color="auto"/>
            <w:bottom w:val="none" w:sz="0" w:space="0" w:color="auto"/>
            <w:right w:val="none" w:sz="0" w:space="0" w:color="auto"/>
          </w:divBdr>
        </w:div>
        <w:div w:id="1159266667">
          <w:marLeft w:val="1267"/>
          <w:marRight w:val="0"/>
          <w:marTop w:val="0"/>
          <w:marBottom w:val="0"/>
          <w:divBdr>
            <w:top w:val="none" w:sz="0" w:space="0" w:color="auto"/>
            <w:left w:val="none" w:sz="0" w:space="0" w:color="auto"/>
            <w:bottom w:val="none" w:sz="0" w:space="0" w:color="auto"/>
            <w:right w:val="none" w:sz="0" w:space="0" w:color="auto"/>
          </w:divBdr>
        </w:div>
      </w:divsChild>
    </w:div>
    <w:div w:id="2053460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orchid\Documents\Custom%20Office%20Templates\ATF_001%20ATK%20Savage%20TEMPLATE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C:\Users\orchid\Documents\Custom Office Templates\ATF_001 ATK Savage TEMPLATEv2.dotx</Template>
  <TotalTime>11</TotalTime>
  <Pages>6</Pages>
  <Words>1171</Words>
  <Characters>6676</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7832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Milks</dc:creator>
  <cp:keywords/>
  <dc:description/>
  <cp:lastModifiedBy>phil milks</cp:lastModifiedBy>
  <cp:revision>17</cp:revision>
  <cp:lastPrinted>2019-09-27T14:41:00Z</cp:lastPrinted>
  <dcterms:created xsi:type="dcterms:W3CDTF">2019-10-02T22:06:00Z</dcterms:created>
  <dcterms:modified xsi:type="dcterms:W3CDTF">2021-07-21T01:52:00Z</dcterms:modified>
  <cp:category/>
</cp:coreProperties>
</file>