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5A706" w14:textId="77777777" w:rsidR="00FE476D" w:rsidRDefault="00FE476D" w:rsidP="008A6E67">
      <w:pPr>
        <w:rPr>
          <w:b/>
          <w:sz w:val="48"/>
          <w:szCs w:val="40"/>
        </w:rPr>
      </w:pPr>
    </w:p>
    <w:p w14:paraId="51457848" w14:textId="3135A5B4" w:rsidR="00FE476D" w:rsidRPr="00535BA7" w:rsidRDefault="003B17D4" w:rsidP="00FE476D">
      <w:pPr>
        <w:jc w:val="center"/>
        <w:rPr>
          <w:b/>
          <w:sz w:val="48"/>
          <w:szCs w:val="40"/>
        </w:rPr>
      </w:pPr>
      <w:r>
        <w:rPr>
          <w:b/>
          <w:sz w:val="48"/>
          <w:szCs w:val="40"/>
        </w:rPr>
        <w:t>D</w:t>
      </w:r>
      <w:r w:rsidR="00F3345D">
        <w:rPr>
          <w:b/>
          <w:sz w:val="48"/>
          <w:szCs w:val="40"/>
        </w:rPr>
        <w:t>ea</w:t>
      </w:r>
      <w:r>
        <w:rPr>
          <w:b/>
          <w:sz w:val="48"/>
          <w:szCs w:val="40"/>
        </w:rPr>
        <w:t>l</w:t>
      </w:r>
      <w:r w:rsidR="00F3345D">
        <w:rPr>
          <w:b/>
          <w:sz w:val="48"/>
          <w:szCs w:val="40"/>
        </w:rPr>
        <w:t>e</w:t>
      </w:r>
      <w:r>
        <w:rPr>
          <w:b/>
          <w:sz w:val="48"/>
          <w:szCs w:val="40"/>
        </w:rPr>
        <w:t>r</w:t>
      </w:r>
      <w:r w:rsidR="00FF71BD">
        <w:rPr>
          <w:b/>
          <w:sz w:val="48"/>
          <w:szCs w:val="40"/>
        </w:rPr>
        <w:t>-0</w:t>
      </w:r>
      <w:r w:rsidR="00F3345D">
        <w:rPr>
          <w:b/>
          <w:sz w:val="48"/>
          <w:szCs w:val="40"/>
        </w:rPr>
        <w:t>4</w:t>
      </w:r>
    </w:p>
    <w:p w14:paraId="71243998" w14:textId="77777777" w:rsidR="00FE476D" w:rsidRPr="00535BA7" w:rsidRDefault="00FE476D" w:rsidP="00FE476D">
      <w:pPr>
        <w:jc w:val="center"/>
        <w:rPr>
          <w:b/>
          <w:sz w:val="48"/>
          <w:szCs w:val="40"/>
        </w:rPr>
      </w:pPr>
      <w:r w:rsidRPr="00535BA7">
        <w:rPr>
          <w:b/>
          <w:sz w:val="48"/>
          <w:szCs w:val="40"/>
        </w:rPr>
        <w:t>Sample Policy</w:t>
      </w:r>
    </w:p>
    <w:p w14:paraId="15C27B73" w14:textId="17C902B6" w:rsidR="00FE476D" w:rsidRPr="00535BA7" w:rsidRDefault="00FE476D" w:rsidP="00FE476D">
      <w:pPr>
        <w:jc w:val="center"/>
        <w:rPr>
          <w:b/>
          <w:sz w:val="48"/>
          <w:szCs w:val="40"/>
        </w:rPr>
      </w:pPr>
      <w:r>
        <w:rPr>
          <w:b/>
          <w:sz w:val="48"/>
          <w:szCs w:val="40"/>
        </w:rPr>
        <w:t>ATF Trace Response</w:t>
      </w:r>
    </w:p>
    <w:p w14:paraId="6106AEBC" w14:textId="77777777" w:rsidR="00FE476D" w:rsidRDefault="00FE476D" w:rsidP="00FE476D">
      <w:pPr>
        <w:jc w:val="center"/>
        <w:rPr>
          <w:sz w:val="40"/>
          <w:szCs w:val="40"/>
        </w:rPr>
      </w:pPr>
    </w:p>
    <w:p w14:paraId="586A58D5" w14:textId="77777777" w:rsidR="00FE476D" w:rsidRPr="00535BA7" w:rsidRDefault="00FE476D" w:rsidP="00FE476D">
      <w:pPr>
        <w:jc w:val="center"/>
        <w:rPr>
          <w:sz w:val="40"/>
          <w:szCs w:val="40"/>
        </w:rPr>
      </w:pPr>
    </w:p>
    <w:p w14:paraId="2ADB0CC2" w14:textId="77777777" w:rsidR="009046F0" w:rsidRPr="003C4B67" w:rsidRDefault="009046F0" w:rsidP="009046F0">
      <w:pPr>
        <w:pStyle w:val="Footer"/>
        <w:pBdr>
          <w:top w:val="single" w:sz="4" w:space="1" w:color="D9D9D9" w:themeColor="background1" w:themeShade="D9"/>
        </w:pBdr>
        <w:jc w:val="center"/>
        <w:rPr>
          <w:rFonts w:ascii="Arial" w:hAnsi="Arial" w:cs="Arial"/>
          <w:b/>
          <w:bCs/>
          <w:color w:val="C00000"/>
          <w:sz w:val="28"/>
          <w:szCs w:val="40"/>
          <w:shd w:val="clear" w:color="auto" w:fill="FFFFFF"/>
        </w:rPr>
      </w:pPr>
      <w:r w:rsidRPr="003C4B67">
        <w:rPr>
          <w:rFonts w:ascii="Arial" w:hAnsi="Arial" w:cs="Arial"/>
          <w:b/>
          <w:bCs/>
          <w:color w:val="C00000"/>
          <w:sz w:val="28"/>
          <w:szCs w:val="40"/>
          <w:shd w:val="clear" w:color="auto" w:fill="FFFFFF"/>
        </w:rPr>
        <w:t>User Agreement and Disclaimer:</w:t>
      </w:r>
    </w:p>
    <w:p w14:paraId="770346FF" w14:textId="77777777" w:rsidR="0052677A" w:rsidRDefault="009046F0" w:rsidP="0052677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504BCE">
        <w:rPr>
          <w:rFonts w:ascii="Arial" w:hAnsi="Arial" w:cs="Arial"/>
          <w:color w:val="222222"/>
          <w:sz w:val="28"/>
          <w:szCs w:val="40"/>
        </w:rPr>
        <w:br/>
      </w:r>
      <w:r w:rsidR="0052677A" w:rsidRPr="003C4B67">
        <w:rPr>
          <w:rFonts w:ascii="Arial" w:hAnsi="Arial" w:cs="Arial"/>
          <w:color w:val="222222"/>
          <w:sz w:val="24"/>
          <w:szCs w:val="24"/>
          <w:shd w:val="clear" w:color="auto" w:fill="FFFFFF"/>
        </w:rPr>
        <w:t>These materials should be used as operational guides to enhance awareness and do not replace your responsibility for reading</w:t>
      </w:r>
      <w:r w:rsidR="0052677A">
        <w:rPr>
          <w:rFonts w:ascii="Arial" w:hAnsi="Arial" w:cs="Arial"/>
          <w:color w:val="222222"/>
          <w:sz w:val="24"/>
          <w:szCs w:val="24"/>
          <w:shd w:val="clear" w:color="auto" w:fill="FFFFFF"/>
        </w:rPr>
        <w:t xml:space="preserve">, understanding, </w:t>
      </w:r>
      <w:r w:rsidR="0052677A" w:rsidRPr="003C4B67">
        <w:rPr>
          <w:rFonts w:ascii="Arial" w:hAnsi="Arial" w:cs="Arial"/>
          <w:color w:val="222222"/>
          <w:sz w:val="24"/>
          <w:szCs w:val="24"/>
          <w:shd w:val="clear" w:color="auto" w:fill="FFFFFF"/>
        </w:rPr>
        <w:t>complying</w:t>
      </w:r>
      <w:r w:rsidR="0052677A">
        <w:rPr>
          <w:rFonts w:ascii="Arial" w:hAnsi="Arial" w:cs="Arial"/>
          <w:color w:val="222222"/>
          <w:sz w:val="24"/>
          <w:szCs w:val="24"/>
          <w:shd w:val="clear" w:color="auto" w:fill="FFFFFF"/>
        </w:rPr>
        <w:t>,</w:t>
      </w:r>
      <w:r w:rsidR="0052677A" w:rsidRPr="003C4B67">
        <w:rPr>
          <w:rFonts w:ascii="Arial" w:hAnsi="Arial" w:cs="Arial"/>
          <w:color w:val="222222"/>
          <w:sz w:val="24"/>
          <w:szCs w:val="24"/>
          <w:shd w:val="clear" w:color="auto" w:fill="FFFFFF"/>
        </w:rPr>
        <w:t xml:space="preserve"> and staying current with the law.  If the user </w:t>
      </w:r>
      <w:r w:rsidR="0052677A">
        <w:rPr>
          <w:rFonts w:ascii="Arial" w:hAnsi="Arial" w:cs="Arial"/>
          <w:color w:val="222222"/>
          <w:sz w:val="24"/>
          <w:szCs w:val="24"/>
          <w:shd w:val="clear" w:color="auto" w:fill="FFFFFF"/>
        </w:rPr>
        <w:t>does not understand</w:t>
      </w:r>
      <w:r w:rsidR="0052677A" w:rsidRPr="003C4B67">
        <w:rPr>
          <w:rFonts w:ascii="Arial" w:hAnsi="Arial" w:cs="Arial"/>
          <w:color w:val="222222"/>
          <w:sz w:val="24"/>
          <w:szCs w:val="24"/>
          <w:shd w:val="clear" w:color="auto" w:fill="FFFFFF"/>
        </w:rPr>
        <w:t xml:space="preserve"> any requirements, they should contact an attorney. </w:t>
      </w:r>
      <w:r w:rsidR="0052677A">
        <w:rPr>
          <w:rFonts w:ascii="Arial" w:hAnsi="Arial" w:cs="Arial"/>
          <w:color w:val="222222"/>
          <w:sz w:val="24"/>
          <w:szCs w:val="24"/>
          <w:shd w:val="clear" w:color="auto" w:fill="FFFFFF"/>
        </w:rPr>
        <w:t xml:space="preserve"> </w:t>
      </w:r>
    </w:p>
    <w:p w14:paraId="53C7AAE8" w14:textId="77777777" w:rsidR="0052677A" w:rsidRPr="00BB63B3" w:rsidRDefault="0052677A" w:rsidP="0052677A">
      <w:pPr>
        <w:pStyle w:val="Footer"/>
        <w:pBdr>
          <w:top w:val="single" w:sz="4" w:space="1" w:color="D9D9D9" w:themeColor="background1" w:themeShade="D9"/>
        </w:pBdr>
        <w:jc w:val="center"/>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THESE MATERIALS ARE OPERATIONAL TOOLS AND ARE NOT LEGAL ADVICE.</w:t>
      </w:r>
    </w:p>
    <w:p w14:paraId="2DF4734E" w14:textId="77777777" w:rsidR="0052677A" w:rsidRPr="003C4B67" w:rsidRDefault="0052677A" w:rsidP="0052677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As environments vary, </w:t>
      </w:r>
      <w:r>
        <w:rPr>
          <w:rFonts w:ascii="Arial" w:hAnsi="Arial" w:cs="Arial"/>
          <w:color w:val="222222"/>
          <w:sz w:val="24"/>
          <w:szCs w:val="24"/>
          <w:shd w:val="clear" w:color="auto" w:fill="FFFFFF"/>
        </w:rPr>
        <w:t>certain aspects of this document</w:t>
      </w:r>
      <w:r w:rsidRPr="003C4B67">
        <w:rPr>
          <w:rFonts w:ascii="Arial" w:hAnsi="Arial" w:cs="Arial"/>
          <w:color w:val="222222"/>
          <w:sz w:val="24"/>
          <w:szCs w:val="24"/>
          <w:shd w:val="clear" w:color="auto" w:fill="FFFFFF"/>
        </w:rPr>
        <w:t xml:space="preserve"> may</w:t>
      </w:r>
      <w:r>
        <w:rPr>
          <w:rFonts w:ascii="Arial" w:hAnsi="Arial" w:cs="Arial"/>
          <w:color w:val="222222"/>
          <w:sz w:val="24"/>
          <w:szCs w:val="24"/>
          <w:shd w:val="clear" w:color="auto" w:fill="FFFFFF"/>
        </w:rPr>
        <w:t xml:space="preserve"> not</w:t>
      </w:r>
      <w:r w:rsidRPr="003C4B67">
        <w:rPr>
          <w:rFonts w:ascii="Arial" w:hAnsi="Arial" w:cs="Arial"/>
          <w:color w:val="222222"/>
          <w:sz w:val="24"/>
          <w:szCs w:val="24"/>
          <w:shd w:val="clear" w:color="auto" w:fill="FFFFFF"/>
        </w:rPr>
        <w:t xml:space="preserve"> be applicable to your particular </w:t>
      </w:r>
      <w:r>
        <w:rPr>
          <w:rFonts w:ascii="Arial" w:hAnsi="Arial" w:cs="Arial"/>
          <w:color w:val="222222"/>
          <w:sz w:val="24"/>
          <w:szCs w:val="24"/>
          <w:shd w:val="clear" w:color="auto" w:fill="FFFFFF"/>
        </w:rPr>
        <w:t>situation</w:t>
      </w:r>
      <w:r w:rsidRPr="003C4B67">
        <w:rPr>
          <w:rFonts w:ascii="Arial" w:hAnsi="Arial" w:cs="Arial"/>
          <w:color w:val="222222"/>
          <w:sz w:val="24"/>
          <w:szCs w:val="24"/>
          <w:shd w:val="clear" w:color="auto" w:fill="FFFFFF"/>
        </w:rPr>
        <w:t xml:space="preserve">.  If modification is necessary, consult your attorney to ensure that any such modification does not violate ATF regulations. The requirements identified in this document at the time of delivery are up to date with current ATF regulations.  As ATF regulations and rulings are subject to change, it is incumbent upon the user of this policy to ensure it is updated when such change occurs as statements herein may not comply with new regulatory requirements. </w:t>
      </w:r>
    </w:p>
    <w:p w14:paraId="15F835D4" w14:textId="77777777" w:rsidR="0052677A" w:rsidRPr="003C4B67" w:rsidRDefault="0052677A" w:rsidP="0052677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 </w:t>
      </w:r>
    </w:p>
    <w:p w14:paraId="00E26852" w14:textId="6E35CC39" w:rsidR="009046F0" w:rsidRPr="003C4B67" w:rsidRDefault="0052677A" w:rsidP="0052677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b/>
          <w:bCs/>
          <w:color w:val="222222"/>
          <w:sz w:val="24"/>
          <w:szCs w:val="24"/>
          <w:shd w:val="clear" w:color="auto" w:fill="FFFFFF"/>
        </w:rPr>
        <w:t>By using this material, the user acknowledges the foregoing and agrees to ensure that it is updated when necessary to maintain compliance with regulatory requirements</w:t>
      </w:r>
      <w:r w:rsidRPr="003C4B67">
        <w:rPr>
          <w:rFonts w:ascii="Arial" w:hAnsi="Arial" w:cs="Arial"/>
          <w:color w:val="222222"/>
          <w:sz w:val="24"/>
          <w:szCs w:val="24"/>
          <w:shd w:val="clear" w:color="auto" w:fill="FFFFFF"/>
        </w:rPr>
        <w:t>.</w:t>
      </w:r>
    </w:p>
    <w:p w14:paraId="50ADCD13" w14:textId="77777777" w:rsidR="00FE476D" w:rsidRDefault="00FE476D">
      <w:r>
        <w:br w:type="page"/>
      </w:r>
    </w:p>
    <w:tbl>
      <w:tblPr>
        <w:tblStyle w:val="TableGrid"/>
        <w:tblW w:w="10350" w:type="dxa"/>
        <w:tblInd w:w="108" w:type="dxa"/>
        <w:tblLook w:val="04A0" w:firstRow="1" w:lastRow="0" w:firstColumn="1" w:lastColumn="0" w:noHBand="0" w:noVBand="1"/>
      </w:tblPr>
      <w:tblGrid>
        <w:gridCol w:w="3040"/>
        <w:gridCol w:w="2439"/>
        <w:gridCol w:w="2439"/>
        <w:gridCol w:w="2432"/>
      </w:tblGrid>
      <w:tr w:rsidR="0013358E" w:rsidRPr="005205A3" w14:paraId="42E5A400" w14:textId="77777777" w:rsidTr="006903B6">
        <w:trPr>
          <w:trHeight w:val="327"/>
        </w:trPr>
        <w:tc>
          <w:tcPr>
            <w:tcW w:w="2610" w:type="dxa"/>
            <w:shd w:val="clear" w:color="auto" w:fill="808080" w:themeFill="background1" w:themeFillShade="80"/>
            <w:vAlign w:val="center"/>
          </w:tcPr>
          <w:p w14:paraId="34B2C225" w14:textId="1706DA41" w:rsidR="0013358E" w:rsidRPr="005205A3" w:rsidRDefault="00C4374B" w:rsidP="000F20E5">
            <w:pPr>
              <w:rPr>
                <w:rFonts w:ascii="Arial" w:hAnsi="Arial" w:cs="Arial"/>
                <w:b/>
                <w:color w:val="FFFFFF" w:themeColor="background1"/>
                <w:sz w:val="24"/>
                <w:szCs w:val="24"/>
              </w:rPr>
            </w:pPr>
            <w:r w:rsidRPr="005205A3">
              <w:rPr>
                <w:rFonts w:ascii="Arial" w:hAnsi="Arial" w:cs="Arial"/>
                <w:b/>
                <w:color w:val="FFFFFF" w:themeColor="background1"/>
                <w:sz w:val="24"/>
                <w:szCs w:val="24"/>
              </w:rPr>
              <w:lastRenderedPageBreak/>
              <w:t xml:space="preserve">Document </w:t>
            </w:r>
            <w:r w:rsidR="0013358E" w:rsidRPr="005205A3">
              <w:rPr>
                <w:rFonts w:ascii="Arial" w:hAnsi="Arial" w:cs="Arial"/>
                <w:b/>
                <w:color w:val="FFFFFF" w:themeColor="background1"/>
                <w:sz w:val="24"/>
                <w:szCs w:val="24"/>
              </w:rPr>
              <w:t>Title</w:t>
            </w:r>
          </w:p>
        </w:tc>
        <w:tc>
          <w:tcPr>
            <w:tcW w:w="7740" w:type="dxa"/>
            <w:gridSpan w:val="3"/>
            <w:shd w:val="clear" w:color="auto" w:fill="auto"/>
            <w:vAlign w:val="center"/>
          </w:tcPr>
          <w:p w14:paraId="48CEDC48" w14:textId="210BBFDC" w:rsidR="0013358E" w:rsidRPr="005205A3" w:rsidRDefault="00FE476D" w:rsidP="00AF160E">
            <w:pPr>
              <w:rPr>
                <w:rFonts w:ascii="Arial" w:hAnsi="Arial" w:cs="Arial"/>
                <w:b/>
                <w:sz w:val="24"/>
                <w:szCs w:val="24"/>
              </w:rPr>
            </w:pPr>
            <w:r>
              <w:rPr>
                <w:rFonts w:ascii="Arial" w:hAnsi="Arial" w:cs="Arial"/>
                <w:b/>
                <w:sz w:val="24"/>
                <w:szCs w:val="24"/>
              </w:rPr>
              <w:t>ATF Trace Response</w:t>
            </w:r>
            <w:r w:rsidR="00F73426">
              <w:rPr>
                <w:rFonts w:ascii="Arial" w:hAnsi="Arial" w:cs="Arial"/>
                <w:b/>
                <w:sz w:val="24"/>
                <w:szCs w:val="24"/>
              </w:rPr>
              <w:t xml:space="preserve"> Policy</w:t>
            </w:r>
          </w:p>
        </w:tc>
      </w:tr>
      <w:tr w:rsidR="0013358E" w:rsidRPr="005205A3" w14:paraId="029B501A" w14:textId="77777777" w:rsidTr="00F07649">
        <w:trPr>
          <w:trHeight w:val="71"/>
        </w:trPr>
        <w:tc>
          <w:tcPr>
            <w:tcW w:w="2610" w:type="dxa"/>
            <w:shd w:val="clear" w:color="auto" w:fill="808080" w:themeFill="background1" w:themeFillShade="80"/>
            <w:vAlign w:val="center"/>
          </w:tcPr>
          <w:p w14:paraId="7ED178C6" w14:textId="77777777" w:rsidR="0013358E" w:rsidRPr="005205A3" w:rsidRDefault="0013358E" w:rsidP="000F20E5">
            <w:pPr>
              <w:rPr>
                <w:rFonts w:ascii="Arial" w:hAnsi="Arial" w:cs="Arial"/>
                <w:b/>
                <w:color w:val="FFFFFF" w:themeColor="background1"/>
                <w:sz w:val="20"/>
                <w:szCs w:val="20"/>
              </w:rPr>
            </w:pPr>
            <w:r w:rsidRPr="005205A3">
              <w:rPr>
                <w:rFonts w:ascii="Arial" w:hAnsi="Arial" w:cs="Arial"/>
                <w:b/>
                <w:color w:val="FFFFFF" w:themeColor="background1"/>
                <w:sz w:val="20"/>
                <w:szCs w:val="20"/>
              </w:rPr>
              <w:t>Owner</w:t>
            </w:r>
          </w:p>
        </w:tc>
        <w:tc>
          <w:tcPr>
            <w:tcW w:w="2580" w:type="dxa"/>
            <w:shd w:val="clear" w:color="auto" w:fill="808080" w:themeFill="background1" w:themeFillShade="80"/>
            <w:vAlign w:val="center"/>
          </w:tcPr>
          <w:p w14:paraId="45134FE5" w14:textId="77777777" w:rsidR="0013358E" w:rsidRPr="005205A3" w:rsidRDefault="0013358E" w:rsidP="000F20E5">
            <w:pPr>
              <w:rPr>
                <w:rFonts w:ascii="Arial" w:hAnsi="Arial" w:cs="Arial"/>
                <w:b/>
                <w:color w:val="FFFFFF" w:themeColor="background1"/>
                <w:sz w:val="20"/>
                <w:szCs w:val="20"/>
              </w:rPr>
            </w:pPr>
            <w:r w:rsidRPr="005205A3">
              <w:rPr>
                <w:rFonts w:ascii="Arial" w:hAnsi="Arial" w:cs="Arial"/>
                <w:b/>
                <w:color w:val="FFFFFF" w:themeColor="background1"/>
                <w:sz w:val="20"/>
                <w:szCs w:val="20"/>
              </w:rPr>
              <w:t>Effective Date</w:t>
            </w:r>
          </w:p>
        </w:tc>
        <w:tc>
          <w:tcPr>
            <w:tcW w:w="2580" w:type="dxa"/>
            <w:shd w:val="clear" w:color="auto" w:fill="808080" w:themeFill="background1" w:themeFillShade="80"/>
          </w:tcPr>
          <w:p w14:paraId="10ECE9B9" w14:textId="77777777" w:rsidR="0013358E" w:rsidRPr="005205A3" w:rsidRDefault="0013358E" w:rsidP="000F20E5">
            <w:pPr>
              <w:rPr>
                <w:rFonts w:ascii="Arial" w:hAnsi="Arial" w:cs="Arial"/>
                <w:b/>
                <w:color w:val="FFFFFF" w:themeColor="background1"/>
                <w:sz w:val="20"/>
                <w:szCs w:val="20"/>
              </w:rPr>
            </w:pPr>
            <w:r w:rsidRPr="005205A3">
              <w:rPr>
                <w:rFonts w:ascii="Arial" w:hAnsi="Arial" w:cs="Arial"/>
                <w:b/>
                <w:color w:val="FFFFFF" w:themeColor="background1"/>
                <w:sz w:val="20"/>
                <w:szCs w:val="20"/>
              </w:rPr>
              <w:t>Revision #</w:t>
            </w:r>
          </w:p>
        </w:tc>
        <w:tc>
          <w:tcPr>
            <w:tcW w:w="2580" w:type="dxa"/>
            <w:shd w:val="clear" w:color="auto" w:fill="808080" w:themeFill="background1" w:themeFillShade="80"/>
            <w:vAlign w:val="center"/>
          </w:tcPr>
          <w:p w14:paraId="6BCF1667" w14:textId="77777777" w:rsidR="0013358E" w:rsidRPr="005205A3" w:rsidRDefault="0013358E" w:rsidP="000F20E5">
            <w:pPr>
              <w:rPr>
                <w:rFonts w:ascii="Arial" w:hAnsi="Arial" w:cs="Arial"/>
                <w:b/>
                <w:color w:val="FFFFFF" w:themeColor="background1"/>
                <w:sz w:val="20"/>
                <w:szCs w:val="20"/>
              </w:rPr>
            </w:pPr>
            <w:r w:rsidRPr="005205A3">
              <w:rPr>
                <w:rFonts w:ascii="Arial" w:hAnsi="Arial" w:cs="Arial"/>
                <w:b/>
                <w:color w:val="FFFFFF" w:themeColor="background1"/>
                <w:sz w:val="20"/>
                <w:szCs w:val="20"/>
              </w:rPr>
              <w:t>Policy Number</w:t>
            </w:r>
          </w:p>
        </w:tc>
      </w:tr>
      <w:tr w:rsidR="0013358E" w:rsidRPr="005205A3" w14:paraId="24820FF2" w14:textId="77777777" w:rsidTr="006903B6">
        <w:trPr>
          <w:trHeight w:val="327"/>
        </w:trPr>
        <w:tc>
          <w:tcPr>
            <w:tcW w:w="2610" w:type="dxa"/>
          </w:tcPr>
          <w:p w14:paraId="1B5CB177" w14:textId="56113150" w:rsidR="0013358E" w:rsidRPr="005205A3" w:rsidRDefault="00F73426" w:rsidP="000F20E5">
            <w:pPr>
              <w:rPr>
                <w:rFonts w:ascii="Arial" w:hAnsi="Arial" w:cs="Arial"/>
                <w:sz w:val="20"/>
                <w:szCs w:val="20"/>
              </w:rPr>
            </w:pPr>
            <w:r>
              <w:rPr>
                <w:rFonts w:ascii="Arial" w:hAnsi="Arial" w:cs="Arial"/>
                <w:sz w:val="20"/>
                <w:szCs w:val="20"/>
              </w:rPr>
              <w:t>[</w:t>
            </w:r>
            <w:r w:rsidRPr="00A40092">
              <w:rPr>
                <w:rFonts w:ascii="Arial" w:hAnsi="Arial" w:cs="Arial"/>
                <w:sz w:val="20"/>
                <w:szCs w:val="20"/>
                <w:highlight w:val="yellow"/>
              </w:rPr>
              <w:t>Owner/President/Management</w:t>
            </w:r>
            <w:r>
              <w:rPr>
                <w:rFonts w:ascii="Arial" w:hAnsi="Arial" w:cs="Arial"/>
                <w:sz w:val="20"/>
                <w:szCs w:val="20"/>
              </w:rPr>
              <w:t>]</w:t>
            </w:r>
          </w:p>
        </w:tc>
        <w:tc>
          <w:tcPr>
            <w:tcW w:w="2580" w:type="dxa"/>
          </w:tcPr>
          <w:p w14:paraId="4E10E8AA" w14:textId="77777777" w:rsidR="0013358E" w:rsidRPr="005205A3" w:rsidRDefault="0089084E" w:rsidP="000F20E5">
            <w:pPr>
              <w:rPr>
                <w:rFonts w:ascii="Arial" w:hAnsi="Arial" w:cs="Arial"/>
                <w:sz w:val="20"/>
                <w:szCs w:val="20"/>
              </w:rPr>
            </w:pPr>
            <w:r w:rsidRPr="005205A3">
              <w:rPr>
                <w:rFonts w:ascii="Arial" w:hAnsi="Arial" w:cs="Arial"/>
                <w:sz w:val="20"/>
                <w:szCs w:val="20"/>
              </w:rPr>
              <w:t>Current</w:t>
            </w:r>
          </w:p>
        </w:tc>
        <w:tc>
          <w:tcPr>
            <w:tcW w:w="2580" w:type="dxa"/>
          </w:tcPr>
          <w:p w14:paraId="79BAA8B5" w14:textId="560D406A" w:rsidR="0013358E" w:rsidRPr="005205A3" w:rsidRDefault="00F73426" w:rsidP="000F20E5">
            <w:pPr>
              <w:rPr>
                <w:rFonts w:ascii="Arial" w:hAnsi="Arial" w:cs="Arial"/>
                <w:sz w:val="20"/>
                <w:szCs w:val="20"/>
              </w:rPr>
            </w:pPr>
            <w:r>
              <w:rPr>
                <w:rFonts w:ascii="Arial" w:hAnsi="Arial" w:cs="Arial"/>
                <w:sz w:val="20"/>
                <w:szCs w:val="20"/>
              </w:rPr>
              <w:t>1.</w:t>
            </w:r>
            <w:r w:rsidR="000F20E5" w:rsidRPr="005205A3">
              <w:rPr>
                <w:rFonts w:ascii="Arial" w:hAnsi="Arial" w:cs="Arial"/>
                <w:sz w:val="20"/>
                <w:szCs w:val="20"/>
              </w:rPr>
              <w:t>0</w:t>
            </w:r>
          </w:p>
        </w:tc>
        <w:tc>
          <w:tcPr>
            <w:tcW w:w="2580" w:type="dxa"/>
          </w:tcPr>
          <w:p w14:paraId="08E717A0" w14:textId="39EFABC8" w:rsidR="0013358E" w:rsidRPr="005205A3" w:rsidRDefault="003B17D4" w:rsidP="000F20E5">
            <w:pPr>
              <w:rPr>
                <w:rFonts w:ascii="Arial" w:hAnsi="Arial" w:cs="Arial"/>
                <w:sz w:val="20"/>
                <w:szCs w:val="20"/>
              </w:rPr>
            </w:pPr>
            <w:r>
              <w:rPr>
                <w:rFonts w:ascii="Arial" w:hAnsi="Arial" w:cs="Arial"/>
                <w:sz w:val="20"/>
                <w:szCs w:val="20"/>
              </w:rPr>
              <w:t>Dlr</w:t>
            </w:r>
            <w:r w:rsidR="00FF71BD">
              <w:rPr>
                <w:rFonts w:ascii="Arial" w:hAnsi="Arial" w:cs="Arial"/>
                <w:sz w:val="20"/>
                <w:szCs w:val="20"/>
              </w:rPr>
              <w:t>-0</w:t>
            </w:r>
            <w:r w:rsidR="00F73426">
              <w:rPr>
                <w:rFonts w:ascii="Arial" w:hAnsi="Arial" w:cs="Arial"/>
                <w:sz w:val="20"/>
                <w:szCs w:val="20"/>
              </w:rPr>
              <w:t>4</w:t>
            </w:r>
          </w:p>
        </w:tc>
      </w:tr>
    </w:tbl>
    <w:p w14:paraId="2CAA80F2" w14:textId="77777777" w:rsidR="004818DF" w:rsidRPr="005205A3" w:rsidRDefault="004818DF" w:rsidP="00520B17">
      <w:pPr>
        <w:spacing w:line="276" w:lineRule="auto"/>
        <w:rPr>
          <w:rFonts w:ascii="Arial" w:hAnsi="Arial" w:cs="Arial"/>
        </w:rPr>
      </w:pPr>
    </w:p>
    <w:p w14:paraId="24218913" w14:textId="77777777" w:rsidR="00855D11" w:rsidRPr="005205A3" w:rsidRDefault="00855D11" w:rsidP="006903B6">
      <w:pPr>
        <w:pStyle w:val="ListParagraph"/>
        <w:numPr>
          <w:ilvl w:val="0"/>
          <w:numId w:val="1"/>
        </w:numPr>
        <w:pBdr>
          <w:bottom w:val="single" w:sz="4" w:space="1" w:color="auto"/>
        </w:pBdr>
        <w:spacing w:after="0" w:line="276" w:lineRule="auto"/>
        <w:ind w:left="270" w:right="288" w:hanging="270"/>
        <w:contextualSpacing w:val="0"/>
        <w:rPr>
          <w:rFonts w:ascii="Arial" w:hAnsi="Arial" w:cs="Arial"/>
          <w:b/>
          <w:sz w:val="26"/>
          <w:szCs w:val="26"/>
        </w:rPr>
      </w:pPr>
      <w:r w:rsidRPr="005205A3">
        <w:rPr>
          <w:rFonts w:ascii="Arial" w:hAnsi="Arial" w:cs="Arial"/>
          <w:b/>
          <w:sz w:val="26"/>
          <w:szCs w:val="26"/>
        </w:rPr>
        <w:t>POLICY</w:t>
      </w:r>
    </w:p>
    <w:p w14:paraId="35946A7B" w14:textId="77777777" w:rsidR="00C9267E" w:rsidRPr="005205A3" w:rsidRDefault="00C9267E" w:rsidP="00C9267E">
      <w:pPr>
        <w:pStyle w:val="ListParagraph"/>
        <w:numPr>
          <w:ilvl w:val="1"/>
          <w:numId w:val="1"/>
        </w:numPr>
        <w:spacing w:after="0" w:line="276" w:lineRule="auto"/>
        <w:ind w:left="630" w:right="288"/>
        <w:contextualSpacing w:val="0"/>
        <w:rPr>
          <w:rFonts w:ascii="Arial" w:hAnsi="Arial" w:cs="Arial"/>
          <w:b/>
        </w:rPr>
      </w:pPr>
      <w:r w:rsidRPr="005205A3">
        <w:rPr>
          <w:rFonts w:ascii="Arial" w:hAnsi="Arial" w:cs="Arial"/>
          <w:b/>
        </w:rPr>
        <w:t>Overview</w:t>
      </w:r>
    </w:p>
    <w:p w14:paraId="19C5BC97" w14:textId="514EFEBA" w:rsidR="00147046" w:rsidRPr="005205A3" w:rsidRDefault="00907A8D" w:rsidP="00C25018">
      <w:pPr>
        <w:pStyle w:val="ListParagraph"/>
        <w:numPr>
          <w:ilvl w:val="0"/>
          <w:numId w:val="5"/>
        </w:numPr>
        <w:spacing w:after="0" w:line="240" w:lineRule="auto"/>
        <w:ind w:right="288"/>
        <w:rPr>
          <w:rFonts w:ascii="Arial" w:hAnsi="Arial" w:cs="Arial"/>
        </w:rPr>
      </w:pPr>
      <w:r w:rsidRPr="005205A3">
        <w:rPr>
          <w:rFonts w:ascii="Arial" w:hAnsi="Arial" w:cs="Arial"/>
        </w:rPr>
        <w:t xml:space="preserve">Trace requests may be requested by the ATF at any point in time. </w:t>
      </w:r>
      <w:r>
        <w:rPr>
          <w:rFonts w:ascii="Arial" w:hAnsi="Arial" w:cs="Arial"/>
        </w:rPr>
        <w:t xml:space="preserve"> </w:t>
      </w:r>
      <w:r w:rsidR="003C7CFA" w:rsidRPr="00203BDC">
        <w:rPr>
          <w:rFonts w:ascii="Arial" w:hAnsi="Arial" w:cs="Arial"/>
          <w:highlight w:val="yellow"/>
        </w:rPr>
        <w:t>Company</w:t>
      </w:r>
      <w:r w:rsidR="00147046" w:rsidRPr="005205A3">
        <w:rPr>
          <w:rFonts w:ascii="Arial" w:hAnsi="Arial" w:cs="Arial"/>
        </w:rPr>
        <w:t xml:space="preserve"> </w:t>
      </w:r>
      <w:r w:rsidR="00434CAD" w:rsidRPr="005205A3">
        <w:rPr>
          <w:rFonts w:ascii="Arial" w:hAnsi="Arial" w:cs="Arial"/>
        </w:rPr>
        <w:t xml:space="preserve">must respond to ATF requested traces within a 24-hour window, 365 days per year. </w:t>
      </w:r>
      <w:r w:rsidR="00203BDC">
        <w:rPr>
          <w:rFonts w:ascii="Arial" w:hAnsi="Arial" w:cs="Arial"/>
        </w:rPr>
        <w:br/>
      </w:r>
    </w:p>
    <w:p w14:paraId="51E0A068" w14:textId="4C49AA7F" w:rsidR="00D13C06" w:rsidRPr="005205A3" w:rsidRDefault="00434CAD" w:rsidP="00C25018">
      <w:pPr>
        <w:pStyle w:val="ListParagraph"/>
        <w:numPr>
          <w:ilvl w:val="0"/>
          <w:numId w:val="5"/>
        </w:numPr>
        <w:spacing w:after="0" w:line="240" w:lineRule="auto"/>
        <w:ind w:right="288"/>
        <w:rPr>
          <w:rFonts w:ascii="Arial" w:hAnsi="Arial" w:cs="Arial"/>
        </w:rPr>
      </w:pPr>
      <w:r w:rsidRPr="005205A3">
        <w:rPr>
          <w:rFonts w:ascii="Arial" w:hAnsi="Arial" w:cs="Arial"/>
        </w:rPr>
        <w:t xml:space="preserve">Trace requests from personnel or organizations other than the ATF should be immediately directly to </w:t>
      </w:r>
      <w:r w:rsidR="003C7CFA">
        <w:rPr>
          <w:rFonts w:ascii="Arial" w:hAnsi="Arial" w:cs="Arial"/>
        </w:rPr>
        <w:t>[</w:t>
      </w:r>
      <w:commentRangeStart w:id="0"/>
      <w:r w:rsidR="003C7CFA" w:rsidRPr="00BB101F">
        <w:rPr>
          <w:rFonts w:ascii="Arial" w:hAnsi="Arial" w:cs="Arial"/>
          <w:highlight w:val="yellow"/>
        </w:rPr>
        <w:t xml:space="preserve">employee or department </w:t>
      </w:r>
      <w:proofErr w:type="spellStart"/>
      <w:r w:rsidR="003C7CFA" w:rsidRPr="00BB101F">
        <w:rPr>
          <w:rFonts w:ascii="Arial" w:hAnsi="Arial" w:cs="Arial"/>
          <w:highlight w:val="yellow"/>
        </w:rPr>
        <w:t>tbd</w:t>
      </w:r>
      <w:proofErr w:type="spellEnd"/>
      <w:r w:rsidR="003C7CFA" w:rsidRPr="00BB101F">
        <w:rPr>
          <w:rFonts w:ascii="Arial" w:hAnsi="Arial" w:cs="Arial"/>
          <w:highlight w:val="yellow"/>
        </w:rPr>
        <w:t xml:space="preserve"> by company</w:t>
      </w:r>
      <w:commentRangeEnd w:id="0"/>
      <w:r w:rsidR="00AA3344">
        <w:rPr>
          <w:rStyle w:val="CommentReference"/>
        </w:rPr>
        <w:commentReference w:id="0"/>
      </w:r>
      <w:r w:rsidR="003C7CFA">
        <w:rPr>
          <w:rFonts w:ascii="Arial" w:hAnsi="Arial" w:cs="Arial"/>
        </w:rPr>
        <w:t>]</w:t>
      </w:r>
      <w:r w:rsidRPr="005205A3">
        <w:rPr>
          <w:rFonts w:ascii="Arial" w:hAnsi="Arial" w:cs="Arial"/>
        </w:rPr>
        <w:t>.</w:t>
      </w:r>
      <w:r w:rsidR="00203BDC">
        <w:rPr>
          <w:rFonts w:ascii="Arial" w:hAnsi="Arial" w:cs="Arial"/>
        </w:rPr>
        <w:br/>
      </w:r>
    </w:p>
    <w:p w14:paraId="31768E6C" w14:textId="0CFEFAAA" w:rsidR="00434CAD" w:rsidRPr="005205A3" w:rsidRDefault="00434CAD" w:rsidP="00C25018">
      <w:pPr>
        <w:pStyle w:val="ListParagraph"/>
        <w:numPr>
          <w:ilvl w:val="0"/>
          <w:numId w:val="5"/>
        </w:numPr>
        <w:spacing w:after="0" w:line="240" w:lineRule="auto"/>
        <w:ind w:right="288"/>
        <w:rPr>
          <w:rFonts w:ascii="Arial" w:hAnsi="Arial" w:cs="Arial"/>
        </w:rPr>
      </w:pPr>
      <w:r w:rsidRPr="005205A3">
        <w:rPr>
          <w:rFonts w:ascii="Arial" w:hAnsi="Arial" w:cs="Arial"/>
        </w:rPr>
        <w:t xml:space="preserve">In either case, no employee should submit any information that is inferred, determined based on assumption or arrived at by way of guessing. Trace responses should only correspond to facts as presented in </w:t>
      </w:r>
      <w:r w:rsidRPr="00203BDC">
        <w:rPr>
          <w:rFonts w:ascii="Arial" w:hAnsi="Arial" w:cs="Arial"/>
          <w:highlight w:val="yellow"/>
        </w:rPr>
        <w:t>Company</w:t>
      </w:r>
      <w:r w:rsidRPr="005205A3">
        <w:rPr>
          <w:rFonts w:ascii="Arial" w:hAnsi="Arial" w:cs="Arial"/>
        </w:rPr>
        <w:t xml:space="preserve"> records</w:t>
      </w:r>
      <w:r w:rsidR="004433B1">
        <w:rPr>
          <w:rFonts w:ascii="Arial" w:hAnsi="Arial" w:cs="Arial"/>
        </w:rPr>
        <w:t xml:space="preserve"> (e.g., A&amp;D Book and Forms 4473)</w:t>
      </w:r>
      <w:r w:rsidRPr="005205A3">
        <w:rPr>
          <w:rFonts w:ascii="Arial" w:hAnsi="Arial" w:cs="Arial"/>
        </w:rPr>
        <w:t xml:space="preserve"> unless </w:t>
      </w:r>
      <w:r w:rsidR="00203BDC">
        <w:rPr>
          <w:rFonts w:ascii="Arial" w:hAnsi="Arial" w:cs="Arial"/>
        </w:rPr>
        <w:t>[</w:t>
      </w:r>
      <w:commentRangeStart w:id="1"/>
      <w:r w:rsidR="00203BDC" w:rsidRPr="00BB101F">
        <w:rPr>
          <w:rFonts w:ascii="Arial" w:hAnsi="Arial" w:cs="Arial"/>
          <w:highlight w:val="yellow"/>
        </w:rPr>
        <w:t xml:space="preserve">employee or department </w:t>
      </w:r>
      <w:proofErr w:type="spellStart"/>
      <w:r w:rsidR="00203BDC" w:rsidRPr="00BB101F">
        <w:rPr>
          <w:rFonts w:ascii="Arial" w:hAnsi="Arial" w:cs="Arial"/>
          <w:highlight w:val="yellow"/>
        </w:rPr>
        <w:t>tbd</w:t>
      </w:r>
      <w:proofErr w:type="spellEnd"/>
      <w:r w:rsidR="00203BDC" w:rsidRPr="00BB101F">
        <w:rPr>
          <w:rFonts w:ascii="Arial" w:hAnsi="Arial" w:cs="Arial"/>
          <w:highlight w:val="yellow"/>
        </w:rPr>
        <w:t xml:space="preserve"> by company</w:t>
      </w:r>
      <w:commentRangeEnd w:id="1"/>
      <w:r w:rsidR="00AA3344">
        <w:rPr>
          <w:rStyle w:val="CommentReference"/>
        </w:rPr>
        <w:commentReference w:id="1"/>
      </w:r>
      <w:r w:rsidR="00203BDC">
        <w:rPr>
          <w:rFonts w:ascii="Arial" w:hAnsi="Arial" w:cs="Arial"/>
        </w:rPr>
        <w:t xml:space="preserve">] </w:t>
      </w:r>
      <w:r w:rsidRPr="005205A3">
        <w:rPr>
          <w:rFonts w:ascii="Arial" w:hAnsi="Arial" w:cs="Arial"/>
        </w:rPr>
        <w:t>has determined those records to be in error.</w:t>
      </w:r>
      <w:r w:rsidR="00203BDC">
        <w:rPr>
          <w:rFonts w:ascii="Arial" w:hAnsi="Arial" w:cs="Arial"/>
        </w:rPr>
        <w:br/>
      </w:r>
    </w:p>
    <w:p w14:paraId="2C429A81" w14:textId="4A4D92A0" w:rsidR="004579EA" w:rsidRPr="005205A3" w:rsidRDefault="004579EA" w:rsidP="004579EA">
      <w:pPr>
        <w:pStyle w:val="ListParagraph"/>
        <w:numPr>
          <w:ilvl w:val="0"/>
          <w:numId w:val="5"/>
        </w:numPr>
        <w:spacing w:after="0" w:line="276" w:lineRule="auto"/>
        <w:ind w:right="288"/>
        <w:rPr>
          <w:rFonts w:ascii="Arial" w:hAnsi="Arial" w:cs="Arial"/>
        </w:rPr>
      </w:pPr>
      <w:r w:rsidRPr="005205A3">
        <w:rPr>
          <w:rFonts w:ascii="Arial" w:hAnsi="Arial" w:cs="Arial"/>
        </w:rPr>
        <w:t>Trace requests that are of concern (e.</w:t>
      </w:r>
      <w:r w:rsidR="00BA3889">
        <w:rPr>
          <w:rFonts w:ascii="Arial" w:hAnsi="Arial" w:cs="Arial"/>
        </w:rPr>
        <w:t>g.</w:t>
      </w:r>
      <w:r w:rsidRPr="005205A3">
        <w:rPr>
          <w:rFonts w:ascii="Arial" w:hAnsi="Arial" w:cs="Arial"/>
        </w:rPr>
        <w:t xml:space="preserve">, </w:t>
      </w:r>
      <w:r w:rsidR="00BA3889">
        <w:rPr>
          <w:rFonts w:ascii="Arial" w:hAnsi="Arial" w:cs="Arial"/>
        </w:rPr>
        <w:t xml:space="preserve">there is </w:t>
      </w:r>
      <w:r w:rsidRPr="005205A3">
        <w:rPr>
          <w:rFonts w:ascii="Arial" w:hAnsi="Arial" w:cs="Arial"/>
        </w:rPr>
        <w:t xml:space="preserve">no trace data, </w:t>
      </w:r>
      <w:r w:rsidR="00BA3889">
        <w:rPr>
          <w:rFonts w:ascii="Arial" w:hAnsi="Arial" w:cs="Arial"/>
        </w:rPr>
        <w:t xml:space="preserve">there are </w:t>
      </w:r>
      <w:r w:rsidRPr="005205A3">
        <w:rPr>
          <w:rFonts w:ascii="Arial" w:hAnsi="Arial" w:cs="Arial"/>
        </w:rPr>
        <w:t>apparent duplicate</w:t>
      </w:r>
      <w:r w:rsidR="00BA3889">
        <w:rPr>
          <w:rFonts w:ascii="Arial" w:hAnsi="Arial" w:cs="Arial"/>
        </w:rPr>
        <w:t xml:space="preserve"> A&amp;D Book entries</w:t>
      </w:r>
      <w:r w:rsidRPr="005205A3">
        <w:rPr>
          <w:rFonts w:ascii="Arial" w:hAnsi="Arial" w:cs="Arial"/>
        </w:rPr>
        <w:t>,</w:t>
      </w:r>
      <w:r w:rsidR="00BA3889">
        <w:rPr>
          <w:rFonts w:ascii="Arial" w:hAnsi="Arial" w:cs="Arial"/>
        </w:rPr>
        <w:t xml:space="preserve"> cannot find a Form 4473,</w:t>
      </w:r>
      <w:r w:rsidRPr="005205A3">
        <w:rPr>
          <w:rFonts w:ascii="Arial" w:hAnsi="Arial" w:cs="Arial"/>
        </w:rPr>
        <w:t xml:space="preserve"> firearm reported Theft / Loss) should be discussed with </w:t>
      </w:r>
      <w:r w:rsidR="006A2AEB">
        <w:rPr>
          <w:rFonts w:ascii="Arial" w:hAnsi="Arial" w:cs="Arial"/>
        </w:rPr>
        <w:t>Management</w:t>
      </w:r>
      <w:r w:rsidR="00203BDC">
        <w:rPr>
          <w:rFonts w:ascii="Arial" w:hAnsi="Arial" w:cs="Arial"/>
        </w:rPr>
        <w:t xml:space="preserve"> and Ownership</w:t>
      </w:r>
      <w:r w:rsidR="006A2AEB">
        <w:rPr>
          <w:rFonts w:ascii="Arial" w:hAnsi="Arial" w:cs="Arial"/>
        </w:rPr>
        <w:t>.</w:t>
      </w:r>
    </w:p>
    <w:p w14:paraId="122E1577" w14:textId="77777777" w:rsidR="00147046" w:rsidRPr="005205A3" w:rsidRDefault="00147046" w:rsidP="006A68A0">
      <w:pPr>
        <w:spacing w:after="0"/>
        <w:ind w:right="288"/>
        <w:rPr>
          <w:rFonts w:ascii="Arial" w:hAnsi="Arial" w:cs="Arial"/>
        </w:rPr>
      </w:pPr>
    </w:p>
    <w:p w14:paraId="0CFA3E77" w14:textId="77777777" w:rsidR="003A5800" w:rsidRPr="005205A3" w:rsidRDefault="003A5800" w:rsidP="00170343">
      <w:pPr>
        <w:pStyle w:val="ListParagraph"/>
        <w:numPr>
          <w:ilvl w:val="1"/>
          <w:numId w:val="1"/>
        </w:numPr>
        <w:spacing w:after="0" w:line="276" w:lineRule="auto"/>
        <w:ind w:left="630" w:right="288"/>
        <w:contextualSpacing w:val="0"/>
        <w:rPr>
          <w:rFonts w:ascii="Arial" w:hAnsi="Arial" w:cs="Arial"/>
          <w:b/>
        </w:rPr>
      </w:pPr>
      <w:r w:rsidRPr="005205A3">
        <w:rPr>
          <w:rFonts w:ascii="Arial" w:hAnsi="Arial" w:cs="Arial"/>
          <w:b/>
        </w:rPr>
        <w:t>Applicable Regulations and Forms</w:t>
      </w:r>
    </w:p>
    <w:p w14:paraId="773B1299" w14:textId="1FE45159" w:rsidR="00170343" w:rsidRDefault="00733404" w:rsidP="00170343">
      <w:pPr>
        <w:pStyle w:val="ListParagraph"/>
        <w:numPr>
          <w:ilvl w:val="2"/>
          <w:numId w:val="1"/>
        </w:numPr>
        <w:spacing w:after="0" w:line="276" w:lineRule="auto"/>
        <w:ind w:left="1080" w:right="288"/>
        <w:contextualSpacing w:val="0"/>
        <w:rPr>
          <w:rFonts w:ascii="Arial" w:hAnsi="Arial" w:cs="Arial"/>
        </w:rPr>
      </w:pPr>
      <w:r>
        <w:rPr>
          <w:rFonts w:ascii="Arial" w:hAnsi="Arial" w:cs="Arial"/>
        </w:rPr>
        <w:t>27 CFR 478.25a</w:t>
      </w:r>
    </w:p>
    <w:p w14:paraId="151188B8" w14:textId="1D8930E1" w:rsidR="00B04FF9" w:rsidRDefault="00B04FF9" w:rsidP="00170343">
      <w:pPr>
        <w:pStyle w:val="ListParagraph"/>
        <w:numPr>
          <w:ilvl w:val="2"/>
          <w:numId w:val="1"/>
        </w:numPr>
        <w:spacing w:after="0" w:line="276" w:lineRule="auto"/>
        <w:ind w:left="1080" w:right="288"/>
        <w:contextualSpacing w:val="0"/>
        <w:rPr>
          <w:rFonts w:ascii="Arial" w:hAnsi="Arial" w:cs="Arial"/>
        </w:rPr>
      </w:pPr>
      <w:r>
        <w:rPr>
          <w:rFonts w:ascii="Arial" w:hAnsi="Arial" w:cs="Arial"/>
        </w:rPr>
        <w:t>A&amp;D Book</w:t>
      </w:r>
    </w:p>
    <w:p w14:paraId="19AFC6D1" w14:textId="538185D9" w:rsidR="00295E1E" w:rsidRPr="00473B7D" w:rsidRDefault="00B04FF9" w:rsidP="00473B7D">
      <w:pPr>
        <w:pStyle w:val="ListParagraph"/>
        <w:numPr>
          <w:ilvl w:val="2"/>
          <w:numId w:val="1"/>
        </w:numPr>
        <w:spacing w:after="0" w:line="276" w:lineRule="auto"/>
        <w:ind w:left="1080" w:right="288"/>
        <w:contextualSpacing w:val="0"/>
        <w:rPr>
          <w:rFonts w:ascii="Arial" w:hAnsi="Arial" w:cs="Arial"/>
        </w:rPr>
      </w:pPr>
      <w:r>
        <w:rPr>
          <w:rFonts w:ascii="Arial" w:hAnsi="Arial" w:cs="Arial"/>
        </w:rPr>
        <w:t>Forms 4473</w:t>
      </w:r>
    </w:p>
    <w:p w14:paraId="36F4A480" w14:textId="10BEEF5C" w:rsidR="00B04FF9" w:rsidRDefault="00B04FF9" w:rsidP="00170343">
      <w:pPr>
        <w:pStyle w:val="ListParagraph"/>
        <w:numPr>
          <w:ilvl w:val="2"/>
          <w:numId w:val="1"/>
        </w:numPr>
        <w:spacing w:after="0" w:line="276" w:lineRule="auto"/>
        <w:ind w:left="1080" w:right="288"/>
        <w:contextualSpacing w:val="0"/>
        <w:rPr>
          <w:rFonts w:ascii="Arial" w:hAnsi="Arial" w:cs="Arial"/>
        </w:rPr>
      </w:pPr>
      <w:r>
        <w:rPr>
          <w:rFonts w:ascii="Arial" w:hAnsi="Arial" w:cs="Arial"/>
        </w:rPr>
        <w:t xml:space="preserve">Report of Multiple Sale or Other Disposition of Pistols and Revolvers </w:t>
      </w:r>
    </w:p>
    <w:p w14:paraId="07F14FD4" w14:textId="4974B743" w:rsidR="00B04FF9" w:rsidRDefault="00B04FF9" w:rsidP="00170343">
      <w:pPr>
        <w:pStyle w:val="ListParagraph"/>
        <w:numPr>
          <w:ilvl w:val="2"/>
          <w:numId w:val="1"/>
        </w:numPr>
        <w:spacing w:after="0" w:line="276" w:lineRule="auto"/>
        <w:ind w:left="1080" w:right="288"/>
        <w:contextualSpacing w:val="0"/>
        <w:rPr>
          <w:rFonts w:ascii="Arial" w:hAnsi="Arial" w:cs="Arial"/>
        </w:rPr>
      </w:pPr>
      <w:r>
        <w:rPr>
          <w:rFonts w:ascii="Arial" w:hAnsi="Arial" w:cs="Arial"/>
        </w:rPr>
        <w:t xml:space="preserve">Report of Multiple Sale of Certain Rifles </w:t>
      </w:r>
    </w:p>
    <w:p w14:paraId="1DA7694C" w14:textId="6C012534" w:rsidR="000246F9" w:rsidRPr="005205A3" w:rsidRDefault="000246F9" w:rsidP="00170343">
      <w:pPr>
        <w:pStyle w:val="ListParagraph"/>
        <w:numPr>
          <w:ilvl w:val="2"/>
          <w:numId w:val="1"/>
        </w:numPr>
        <w:spacing w:after="0" w:line="276" w:lineRule="auto"/>
        <w:ind w:left="1080" w:right="288"/>
        <w:contextualSpacing w:val="0"/>
        <w:rPr>
          <w:rFonts w:ascii="Arial" w:hAnsi="Arial" w:cs="Arial"/>
        </w:rPr>
      </w:pPr>
      <w:r>
        <w:rPr>
          <w:rFonts w:ascii="Arial" w:hAnsi="Arial" w:cs="Arial"/>
        </w:rPr>
        <w:t xml:space="preserve">ATF Trace Response </w:t>
      </w:r>
      <w:r w:rsidR="00A47536">
        <w:rPr>
          <w:rFonts w:ascii="Arial" w:hAnsi="Arial" w:cs="Arial"/>
        </w:rPr>
        <w:t>Log</w:t>
      </w:r>
    </w:p>
    <w:p w14:paraId="4D3F75DA" w14:textId="77777777" w:rsidR="002D2172" w:rsidRPr="005205A3" w:rsidRDefault="002D2172" w:rsidP="002D2172">
      <w:pPr>
        <w:pStyle w:val="ListParagraph"/>
        <w:spacing w:after="0" w:line="276" w:lineRule="auto"/>
        <w:ind w:left="1080" w:right="288"/>
        <w:contextualSpacing w:val="0"/>
        <w:rPr>
          <w:rFonts w:ascii="Arial" w:hAnsi="Arial" w:cs="Arial"/>
          <w:b/>
          <w:highlight w:val="yellow"/>
        </w:rPr>
      </w:pPr>
    </w:p>
    <w:p w14:paraId="1699127A" w14:textId="77777777" w:rsidR="00855D11" w:rsidRPr="005205A3" w:rsidRDefault="00855D11" w:rsidP="008C52E2">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sidRPr="005205A3">
        <w:rPr>
          <w:rFonts w:ascii="Arial" w:hAnsi="Arial" w:cs="Arial"/>
          <w:b/>
          <w:sz w:val="28"/>
          <w:szCs w:val="28"/>
        </w:rPr>
        <w:t>PROCEDURE</w:t>
      </w:r>
    </w:p>
    <w:p w14:paraId="3DC00A65" w14:textId="77777777" w:rsidR="00531DF7" w:rsidRPr="005205A3" w:rsidRDefault="00531DF7" w:rsidP="00531DF7">
      <w:pPr>
        <w:spacing w:after="0" w:line="276" w:lineRule="auto"/>
        <w:ind w:right="288"/>
        <w:rPr>
          <w:rFonts w:ascii="Arial" w:hAnsi="Arial" w:cs="Arial"/>
        </w:rPr>
      </w:pPr>
    </w:p>
    <w:p w14:paraId="0B5B9FE2" w14:textId="3ACEAD57" w:rsidR="003C0FB2" w:rsidRPr="005205A3" w:rsidRDefault="00E65865" w:rsidP="003C0FB2">
      <w:pPr>
        <w:pStyle w:val="ListParagraph"/>
        <w:numPr>
          <w:ilvl w:val="1"/>
          <w:numId w:val="1"/>
        </w:numPr>
        <w:spacing w:after="0" w:line="276" w:lineRule="auto"/>
        <w:ind w:left="630" w:right="288"/>
        <w:contextualSpacing w:val="0"/>
        <w:rPr>
          <w:rFonts w:ascii="Arial" w:hAnsi="Arial" w:cs="Arial"/>
          <w:b/>
        </w:rPr>
      </w:pPr>
      <w:r w:rsidRPr="005205A3">
        <w:rPr>
          <w:rFonts w:ascii="Arial" w:hAnsi="Arial" w:cs="Arial"/>
          <w:b/>
        </w:rPr>
        <w:t xml:space="preserve">Responding to </w:t>
      </w:r>
      <w:r w:rsidR="00281644">
        <w:rPr>
          <w:rFonts w:ascii="Arial" w:hAnsi="Arial" w:cs="Arial"/>
          <w:b/>
        </w:rPr>
        <w:t xml:space="preserve">ATF </w:t>
      </w:r>
      <w:r w:rsidRPr="005205A3">
        <w:rPr>
          <w:rFonts w:ascii="Arial" w:hAnsi="Arial" w:cs="Arial"/>
          <w:b/>
        </w:rPr>
        <w:t>Trace Requests</w:t>
      </w:r>
    </w:p>
    <w:p w14:paraId="369BF229" w14:textId="12168E80" w:rsidR="0031271F" w:rsidRDefault="000246F9" w:rsidP="00C25018">
      <w:pPr>
        <w:pStyle w:val="ListParagraph"/>
        <w:numPr>
          <w:ilvl w:val="0"/>
          <w:numId w:val="6"/>
        </w:numPr>
        <w:spacing w:after="0" w:line="276" w:lineRule="auto"/>
        <w:ind w:left="1080" w:right="288"/>
        <w:rPr>
          <w:rFonts w:ascii="Arial" w:hAnsi="Arial" w:cs="Arial"/>
        </w:rPr>
      </w:pPr>
      <w:r>
        <w:rPr>
          <w:rFonts w:ascii="Arial" w:hAnsi="Arial" w:cs="Arial"/>
        </w:rPr>
        <w:t xml:space="preserve">Upon receipt of a trace request from ATF, the first point of contact shall record the serial number, manufacturer, model, caliber, and type of firearm.  The employee shall read the information back to the ATF employee for confirmation (if the trace was received via telephone). </w:t>
      </w:r>
      <w:r w:rsidR="0031271F">
        <w:rPr>
          <w:rFonts w:ascii="Arial" w:hAnsi="Arial" w:cs="Arial"/>
        </w:rPr>
        <w:t xml:space="preserve">The employee shall record the ATF employee’s name, email, and phone number (if the trace was received by phone). </w:t>
      </w:r>
      <w:r w:rsidR="0031271F">
        <w:rPr>
          <w:rFonts w:ascii="Arial" w:hAnsi="Arial" w:cs="Arial"/>
        </w:rPr>
        <w:br/>
      </w:r>
    </w:p>
    <w:p w14:paraId="1C436D1B" w14:textId="77777777" w:rsidR="00907A8D" w:rsidRDefault="00907A8D" w:rsidP="00C25018">
      <w:pPr>
        <w:pStyle w:val="ListParagraph"/>
        <w:numPr>
          <w:ilvl w:val="0"/>
          <w:numId w:val="6"/>
        </w:numPr>
        <w:spacing w:after="0" w:line="276" w:lineRule="auto"/>
        <w:ind w:left="1080" w:right="288"/>
        <w:rPr>
          <w:rFonts w:ascii="Arial" w:hAnsi="Arial" w:cs="Arial"/>
        </w:rPr>
      </w:pPr>
      <w:r>
        <w:rPr>
          <w:rFonts w:ascii="Arial" w:hAnsi="Arial" w:cs="Arial"/>
        </w:rPr>
        <w:lastRenderedPageBreak/>
        <w:t>The employee who received the request shall ask the ATF employee exactly what information is requested (e.g., Disposition only, Acquisition and Disposition, etc.), and in what format and by what method (phone, email, etc.) the response is requested to be provided (if trace was received by phone).</w:t>
      </w:r>
      <w:r>
        <w:rPr>
          <w:rFonts w:ascii="Arial" w:hAnsi="Arial" w:cs="Arial"/>
        </w:rPr>
        <w:br/>
      </w:r>
    </w:p>
    <w:p w14:paraId="3A70A64B" w14:textId="77777777" w:rsidR="00907A8D" w:rsidRDefault="00907A8D" w:rsidP="00C25018">
      <w:pPr>
        <w:pStyle w:val="ListParagraph"/>
        <w:numPr>
          <w:ilvl w:val="0"/>
          <w:numId w:val="6"/>
        </w:numPr>
        <w:spacing w:after="0" w:line="276" w:lineRule="auto"/>
        <w:ind w:left="1080" w:right="288"/>
        <w:rPr>
          <w:rFonts w:ascii="Arial" w:hAnsi="Arial" w:cs="Arial"/>
        </w:rPr>
      </w:pPr>
      <w:r>
        <w:rPr>
          <w:rFonts w:ascii="Arial" w:hAnsi="Arial" w:cs="Arial"/>
        </w:rPr>
        <w:t>The first point of contact shall notify [</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immediately upon receiving the trace request. </w:t>
      </w:r>
      <w:r>
        <w:rPr>
          <w:rFonts w:ascii="Arial" w:hAnsi="Arial" w:cs="Arial"/>
        </w:rPr>
        <w:br/>
      </w:r>
    </w:p>
    <w:p w14:paraId="55673168" w14:textId="77777777" w:rsidR="00907A8D" w:rsidRDefault="00907A8D" w:rsidP="00C25018">
      <w:pPr>
        <w:pStyle w:val="ListParagraph"/>
        <w:numPr>
          <w:ilvl w:val="0"/>
          <w:numId w:val="6"/>
        </w:numPr>
        <w:spacing w:after="0" w:line="276" w:lineRule="auto"/>
        <w:ind w:left="1080" w:right="288"/>
        <w:rPr>
          <w:rFonts w:ascii="Arial" w:hAnsi="Arial" w:cs="Arial"/>
        </w:rPr>
      </w:pP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shall notify management and/or ownership, as applicable. </w:t>
      </w:r>
      <w:r>
        <w:rPr>
          <w:rFonts w:ascii="Arial" w:hAnsi="Arial" w:cs="Arial"/>
        </w:rPr>
        <w:br/>
      </w:r>
    </w:p>
    <w:p w14:paraId="058E69F0" w14:textId="77777777" w:rsidR="00907A8D" w:rsidRDefault="00907A8D" w:rsidP="00C25018">
      <w:pPr>
        <w:pStyle w:val="ListParagraph"/>
        <w:numPr>
          <w:ilvl w:val="0"/>
          <w:numId w:val="6"/>
        </w:numPr>
        <w:spacing w:after="0" w:line="276" w:lineRule="auto"/>
        <w:ind w:left="1080" w:right="288"/>
        <w:rPr>
          <w:rFonts w:ascii="Arial" w:hAnsi="Arial" w:cs="Arial"/>
        </w:rPr>
      </w:pP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shall review the A&amp;D Book information, and any Forms 4473, and/or Multiple Sales forms, as applicable. </w:t>
      </w:r>
      <w:r>
        <w:rPr>
          <w:rFonts w:ascii="Arial" w:hAnsi="Arial" w:cs="Arial"/>
        </w:rPr>
        <w:br/>
      </w:r>
    </w:p>
    <w:p w14:paraId="105F6AFA" w14:textId="62FC16F1" w:rsidR="000246F9" w:rsidRDefault="00907A8D" w:rsidP="00C25018">
      <w:pPr>
        <w:pStyle w:val="ListParagraph"/>
        <w:numPr>
          <w:ilvl w:val="0"/>
          <w:numId w:val="6"/>
        </w:numPr>
        <w:spacing w:after="0" w:line="276" w:lineRule="auto"/>
        <w:ind w:left="1080" w:right="288"/>
        <w:rPr>
          <w:rFonts w:ascii="Arial" w:hAnsi="Arial" w:cs="Arial"/>
        </w:rPr>
      </w:pP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shall provide the requested trace information in the format requested by the ATF employee within 24 hours of ATF contacting </w:t>
      </w:r>
      <w:r w:rsidRPr="00907A8D">
        <w:rPr>
          <w:rFonts w:ascii="Arial" w:hAnsi="Arial" w:cs="Arial"/>
          <w:highlight w:val="yellow"/>
        </w:rPr>
        <w:t>Company</w:t>
      </w:r>
      <w:r>
        <w:rPr>
          <w:rFonts w:ascii="Arial" w:hAnsi="Arial" w:cs="Arial"/>
        </w:rPr>
        <w:t xml:space="preserve">.  </w:t>
      </w:r>
      <w:r w:rsidR="000246F9">
        <w:rPr>
          <w:rFonts w:ascii="Arial" w:hAnsi="Arial" w:cs="Arial"/>
        </w:rPr>
        <w:br/>
      </w:r>
    </w:p>
    <w:p w14:paraId="711585A3" w14:textId="277008C4" w:rsidR="00281644" w:rsidRDefault="00C25975" w:rsidP="00281644">
      <w:pPr>
        <w:pStyle w:val="ListParagraph"/>
        <w:numPr>
          <w:ilvl w:val="0"/>
          <w:numId w:val="6"/>
        </w:numPr>
        <w:spacing w:after="0" w:line="276" w:lineRule="auto"/>
        <w:ind w:left="1080" w:right="288"/>
        <w:rPr>
          <w:rFonts w:ascii="Arial" w:hAnsi="Arial" w:cs="Arial"/>
        </w:rPr>
      </w:pPr>
      <w:r w:rsidRPr="005205A3">
        <w:rPr>
          <w:rFonts w:ascii="Arial" w:hAnsi="Arial" w:cs="Arial"/>
        </w:rPr>
        <w:t xml:space="preserve">If the </w:t>
      </w:r>
      <w:r w:rsidR="00907A8D">
        <w:rPr>
          <w:rFonts w:ascii="Arial" w:hAnsi="Arial" w:cs="Arial"/>
        </w:rPr>
        <w:t>firearm does not appear in any record, [</w:t>
      </w:r>
      <w:r w:rsidR="00907A8D" w:rsidRPr="00BB101F">
        <w:rPr>
          <w:rFonts w:ascii="Arial" w:hAnsi="Arial" w:cs="Arial"/>
          <w:highlight w:val="yellow"/>
        </w:rPr>
        <w:t xml:space="preserve">employee or department </w:t>
      </w:r>
      <w:proofErr w:type="spellStart"/>
      <w:r w:rsidR="00907A8D" w:rsidRPr="00BB101F">
        <w:rPr>
          <w:rFonts w:ascii="Arial" w:hAnsi="Arial" w:cs="Arial"/>
          <w:highlight w:val="yellow"/>
        </w:rPr>
        <w:t>tbd</w:t>
      </w:r>
      <w:proofErr w:type="spellEnd"/>
      <w:r w:rsidR="00907A8D" w:rsidRPr="00BB101F">
        <w:rPr>
          <w:rFonts w:ascii="Arial" w:hAnsi="Arial" w:cs="Arial"/>
          <w:highlight w:val="yellow"/>
        </w:rPr>
        <w:t xml:space="preserve"> by company</w:t>
      </w:r>
      <w:r w:rsidR="00907A8D">
        <w:rPr>
          <w:rFonts w:ascii="Arial" w:hAnsi="Arial" w:cs="Arial"/>
        </w:rPr>
        <w:t>] shall immediately notify management and/or ownership, as applicable.  [</w:t>
      </w:r>
      <w:r w:rsidR="00907A8D" w:rsidRPr="00BB101F">
        <w:rPr>
          <w:rFonts w:ascii="Arial" w:hAnsi="Arial" w:cs="Arial"/>
          <w:highlight w:val="yellow"/>
        </w:rPr>
        <w:t xml:space="preserve">employee or department </w:t>
      </w:r>
      <w:proofErr w:type="spellStart"/>
      <w:r w:rsidR="00907A8D" w:rsidRPr="00BB101F">
        <w:rPr>
          <w:rFonts w:ascii="Arial" w:hAnsi="Arial" w:cs="Arial"/>
          <w:highlight w:val="yellow"/>
        </w:rPr>
        <w:t>tbd</w:t>
      </w:r>
      <w:proofErr w:type="spellEnd"/>
      <w:r w:rsidR="00907A8D" w:rsidRPr="00BB101F">
        <w:rPr>
          <w:rFonts w:ascii="Arial" w:hAnsi="Arial" w:cs="Arial"/>
          <w:highlight w:val="yellow"/>
        </w:rPr>
        <w:t xml:space="preserve"> by company</w:t>
      </w:r>
      <w:r w:rsidR="00907A8D">
        <w:rPr>
          <w:rFonts w:ascii="Arial" w:hAnsi="Arial" w:cs="Arial"/>
        </w:rPr>
        <w:t xml:space="preserve">] shall </w:t>
      </w:r>
      <w:r w:rsidR="00F566EA">
        <w:rPr>
          <w:rFonts w:ascii="Arial" w:hAnsi="Arial" w:cs="Arial"/>
        </w:rPr>
        <w:t xml:space="preserve">thereafter immediately </w:t>
      </w:r>
      <w:r w:rsidR="00907A8D">
        <w:rPr>
          <w:rFonts w:ascii="Arial" w:hAnsi="Arial" w:cs="Arial"/>
        </w:rPr>
        <w:t>contact the ATF employee and request they</w:t>
      </w:r>
      <w:r w:rsidRPr="005205A3">
        <w:rPr>
          <w:rFonts w:ascii="Arial" w:hAnsi="Arial" w:cs="Arial"/>
        </w:rPr>
        <w:t xml:space="preserve"> </w:t>
      </w:r>
      <w:r w:rsidR="00F566EA">
        <w:rPr>
          <w:rFonts w:ascii="Arial" w:hAnsi="Arial" w:cs="Arial"/>
        </w:rPr>
        <w:t>confirm</w:t>
      </w:r>
      <w:r w:rsidRPr="005205A3">
        <w:rPr>
          <w:rFonts w:ascii="Arial" w:hAnsi="Arial" w:cs="Arial"/>
        </w:rPr>
        <w:t xml:space="preserve"> the serial number, manufacturer and model when possible.</w:t>
      </w:r>
      <w:r w:rsidR="00281644">
        <w:rPr>
          <w:rFonts w:ascii="Arial" w:hAnsi="Arial" w:cs="Arial"/>
        </w:rPr>
        <w:br/>
      </w:r>
    </w:p>
    <w:p w14:paraId="15F7DF5A" w14:textId="37CEE4A6" w:rsidR="00281644" w:rsidRDefault="00F566EA" w:rsidP="00281644">
      <w:pPr>
        <w:pStyle w:val="ListParagraph"/>
        <w:numPr>
          <w:ilvl w:val="0"/>
          <w:numId w:val="6"/>
        </w:numPr>
        <w:spacing w:after="0" w:line="276" w:lineRule="auto"/>
        <w:ind w:left="1080" w:right="288"/>
        <w:rPr>
          <w:rFonts w:ascii="Arial" w:hAnsi="Arial" w:cs="Arial"/>
        </w:rPr>
      </w:pPr>
      <w:r>
        <w:rPr>
          <w:rFonts w:ascii="Arial" w:hAnsi="Arial" w:cs="Arial"/>
        </w:rPr>
        <w:t xml:space="preserve">If there is no information in </w:t>
      </w:r>
      <w:r w:rsidRPr="00F566EA">
        <w:rPr>
          <w:rFonts w:ascii="Arial" w:hAnsi="Arial" w:cs="Arial"/>
          <w:highlight w:val="yellow"/>
        </w:rPr>
        <w:t>Company</w:t>
      </w:r>
      <w:r>
        <w:rPr>
          <w:rFonts w:ascii="Arial" w:hAnsi="Arial" w:cs="Arial"/>
        </w:rPr>
        <w:t xml:space="preserve"> records, ATF shall be so notified</w:t>
      </w:r>
      <w:r w:rsidR="005E7289">
        <w:rPr>
          <w:rFonts w:ascii="Arial" w:hAnsi="Arial" w:cs="Arial"/>
        </w:rPr>
        <w:t xml:space="preserve">.  If it is determined the firearm is a </w:t>
      </w:r>
      <w:r w:rsidR="00E60BF9">
        <w:rPr>
          <w:rFonts w:ascii="Arial" w:hAnsi="Arial" w:cs="Arial"/>
        </w:rPr>
        <w:t xml:space="preserve">pre-1968 firearm for which Company does have trace information, the information shall be </w:t>
      </w:r>
      <w:proofErr w:type="gramStart"/>
      <w:r w:rsidR="00E60BF9">
        <w:rPr>
          <w:rFonts w:ascii="Arial" w:hAnsi="Arial" w:cs="Arial"/>
        </w:rPr>
        <w:t>provided</w:t>
      </w:r>
      <w:proofErr w:type="gramEnd"/>
      <w:r w:rsidR="00E60BF9">
        <w:rPr>
          <w:rFonts w:ascii="Arial" w:hAnsi="Arial" w:cs="Arial"/>
        </w:rPr>
        <w:t xml:space="preserve"> and ATF shall be notified the firearm had no serial number. </w:t>
      </w:r>
      <w:r>
        <w:rPr>
          <w:rFonts w:ascii="Arial" w:hAnsi="Arial" w:cs="Arial"/>
        </w:rPr>
        <w:br/>
      </w:r>
    </w:p>
    <w:p w14:paraId="3670F23E" w14:textId="5AE86164" w:rsidR="00F566EA" w:rsidRDefault="00F566EA" w:rsidP="00281644">
      <w:pPr>
        <w:pStyle w:val="ListParagraph"/>
        <w:numPr>
          <w:ilvl w:val="0"/>
          <w:numId w:val="6"/>
        </w:numPr>
        <w:spacing w:after="0" w:line="276" w:lineRule="auto"/>
        <w:ind w:left="1080" w:right="288"/>
        <w:rPr>
          <w:rFonts w:ascii="Arial" w:hAnsi="Arial" w:cs="Arial"/>
        </w:rPr>
      </w:pPr>
      <w:r>
        <w:rPr>
          <w:rFonts w:ascii="Arial" w:hAnsi="Arial" w:cs="Arial"/>
        </w:rPr>
        <w:t>Upon completion of the trace, the results shall be recorded in the ATF Trace Response Log. The Log shall be a document maintained by [</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The format of the Log shall be as follows:</w:t>
      </w:r>
    </w:p>
    <w:tbl>
      <w:tblPr>
        <w:tblStyle w:val="TableGrid"/>
        <w:tblW w:w="0" w:type="auto"/>
        <w:tblLook w:val="04A0" w:firstRow="1" w:lastRow="0" w:firstColumn="1" w:lastColumn="0" w:noHBand="0" w:noVBand="1"/>
      </w:tblPr>
      <w:tblGrid>
        <w:gridCol w:w="1359"/>
        <w:gridCol w:w="1305"/>
        <w:gridCol w:w="1315"/>
        <w:gridCol w:w="1465"/>
        <w:gridCol w:w="1145"/>
        <w:gridCol w:w="1565"/>
        <w:gridCol w:w="995"/>
        <w:gridCol w:w="1405"/>
      </w:tblGrid>
      <w:tr w:rsidR="005E7289" w14:paraId="26020D6E" w14:textId="77777777" w:rsidTr="00F566EA">
        <w:tc>
          <w:tcPr>
            <w:tcW w:w="1359" w:type="dxa"/>
          </w:tcPr>
          <w:p w14:paraId="64889E03" w14:textId="7657417D" w:rsidR="00F566EA" w:rsidRPr="00F566EA" w:rsidRDefault="00F566EA" w:rsidP="00F566EA">
            <w:pPr>
              <w:spacing w:line="276" w:lineRule="auto"/>
              <w:ind w:right="288"/>
              <w:rPr>
                <w:rFonts w:ascii="Arial" w:hAnsi="Arial" w:cs="Arial"/>
                <w:sz w:val="18"/>
                <w:szCs w:val="18"/>
              </w:rPr>
            </w:pPr>
            <w:r w:rsidRPr="00F566EA">
              <w:rPr>
                <w:rFonts w:ascii="Arial" w:hAnsi="Arial" w:cs="Arial"/>
                <w:sz w:val="18"/>
                <w:szCs w:val="18"/>
              </w:rPr>
              <w:t xml:space="preserve">Date / Time Trace </w:t>
            </w:r>
            <w:r>
              <w:rPr>
                <w:rFonts w:ascii="Arial" w:hAnsi="Arial" w:cs="Arial"/>
                <w:sz w:val="18"/>
                <w:szCs w:val="18"/>
              </w:rPr>
              <w:t>Received</w:t>
            </w:r>
          </w:p>
        </w:tc>
        <w:tc>
          <w:tcPr>
            <w:tcW w:w="1286" w:type="dxa"/>
          </w:tcPr>
          <w:p w14:paraId="43EA2FB6" w14:textId="21C4350D" w:rsidR="00F566EA" w:rsidRPr="00F566EA" w:rsidRDefault="00F566EA" w:rsidP="00F566EA">
            <w:pPr>
              <w:spacing w:line="276" w:lineRule="auto"/>
              <w:ind w:right="288"/>
              <w:rPr>
                <w:rFonts w:ascii="Arial" w:hAnsi="Arial" w:cs="Arial"/>
                <w:sz w:val="18"/>
                <w:szCs w:val="18"/>
              </w:rPr>
            </w:pPr>
            <w:r w:rsidRPr="00F566EA">
              <w:rPr>
                <w:rFonts w:ascii="Arial" w:hAnsi="Arial" w:cs="Arial"/>
                <w:sz w:val="18"/>
                <w:szCs w:val="18"/>
              </w:rPr>
              <w:t xml:space="preserve">Employee </w:t>
            </w:r>
            <w:r>
              <w:rPr>
                <w:rFonts w:ascii="Arial" w:hAnsi="Arial" w:cs="Arial"/>
                <w:sz w:val="18"/>
                <w:szCs w:val="18"/>
              </w:rPr>
              <w:t>Receiving Request</w:t>
            </w:r>
          </w:p>
        </w:tc>
        <w:tc>
          <w:tcPr>
            <w:tcW w:w="1297" w:type="dxa"/>
          </w:tcPr>
          <w:p w14:paraId="6822C822" w14:textId="5CFF298F" w:rsidR="00F566EA" w:rsidRPr="00F566EA" w:rsidRDefault="00F566EA" w:rsidP="00F566EA">
            <w:pPr>
              <w:spacing w:line="276" w:lineRule="auto"/>
              <w:ind w:right="288"/>
              <w:rPr>
                <w:rFonts w:ascii="Arial" w:hAnsi="Arial" w:cs="Arial"/>
                <w:sz w:val="18"/>
                <w:szCs w:val="18"/>
              </w:rPr>
            </w:pPr>
            <w:r w:rsidRPr="00F566EA">
              <w:rPr>
                <w:rFonts w:ascii="Arial" w:hAnsi="Arial" w:cs="Arial"/>
                <w:sz w:val="18"/>
                <w:szCs w:val="18"/>
              </w:rPr>
              <w:t xml:space="preserve">Date / Time Response Provided </w:t>
            </w:r>
          </w:p>
        </w:tc>
        <w:tc>
          <w:tcPr>
            <w:tcW w:w="1452" w:type="dxa"/>
          </w:tcPr>
          <w:p w14:paraId="7BB91570" w14:textId="5743B47E" w:rsidR="00F566EA" w:rsidRPr="00F566EA" w:rsidRDefault="00F566EA" w:rsidP="00F566EA">
            <w:pPr>
              <w:spacing w:line="276" w:lineRule="auto"/>
              <w:ind w:right="288"/>
              <w:rPr>
                <w:rFonts w:ascii="Arial" w:hAnsi="Arial" w:cs="Arial"/>
                <w:sz w:val="18"/>
                <w:szCs w:val="18"/>
              </w:rPr>
            </w:pPr>
            <w:r w:rsidRPr="00F566EA">
              <w:rPr>
                <w:rFonts w:ascii="Arial" w:hAnsi="Arial" w:cs="Arial"/>
                <w:sz w:val="18"/>
                <w:szCs w:val="18"/>
              </w:rPr>
              <w:t>Employee Responding to ATF</w:t>
            </w:r>
          </w:p>
        </w:tc>
        <w:tc>
          <w:tcPr>
            <w:tcW w:w="1121" w:type="dxa"/>
          </w:tcPr>
          <w:p w14:paraId="1964A189" w14:textId="20EE9439" w:rsidR="00F566EA" w:rsidRPr="00F566EA" w:rsidRDefault="00F566EA" w:rsidP="00F566EA">
            <w:pPr>
              <w:spacing w:line="276" w:lineRule="auto"/>
              <w:ind w:right="288"/>
              <w:rPr>
                <w:rFonts w:ascii="Arial" w:hAnsi="Arial" w:cs="Arial"/>
                <w:sz w:val="18"/>
                <w:szCs w:val="18"/>
              </w:rPr>
            </w:pPr>
            <w:r w:rsidRPr="00F566EA">
              <w:rPr>
                <w:rFonts w:ascii="Arial" w:hAnsi="Arial" w:cs="Arial"/>
                <w:sz w:val="18"/>
                <w:szCs w:val="18"/>
              </w:rPr>
              <w:t>Serial Number</w:t>
            </w:r>
          </w:p>
        </w:tc>
        <w:tc>
          <w:tcPr>
            <w:tcW w:w="769" w:type="dxa"/>
          </w:tcPr>
          <w:p w14:paraId="4495CECC" w14:textId="6DF234B1" w:rsidR="00F566EA" w:rsidRPr="00F566EA" w:rsidRDefault="00F566EA" w:rsidP="00F566EA">
            <w:pPr>
              <w:spacing w:line="276" w:lineRule="auto"/>
              <w:ind w:right="288"/>
              <w:rPr>
                <w:rFonts w:ascii="Arial" w:hAnsi="Arial" w:cs="Arial"/>
                <w:sz w:val="18"/>
                <w:szCs w:val="18"/>
              </w:rPr>
            </w:pPr>
            <w:r>
              <w:rPr>
                <w:rFonts w:ascii="Arial" w:hAnsi="Arial" w:cs="Arial"/>
                <w:sz w:val="18"/>
                <w:szCs w:val="18"/>
              </w:rPr>
              <w:t>Manufacturer</w:t>
            </w:r>
          </w:p>
        </w:tc>
        <w:tc>
          <w:tcPr>
            <w:tcW w:w="966" w:type="dxa"/>
          </w:tcPr>
          <w:p w14:paraId="422B53A2" w14:textId="4D87019E" w:rsidR="00F566EA" w:rsidRPr="00F566EA" w:rsidRDefault="00F566EA" w:rsidP="00F566EA">
            <w:pPr>
              <w:spacing w:line="276" w:lineRule="auto"/>
              <w:ind w:right="288"/>
              <w:rPr>
                <w:rFonts w:ascii="Arial" w:hAnsi="Arial" w:cs="Arial"/>
                <w:sz w:val="18"/>
                <w:szCs w:val="18"/>
              </w:rPr>
            </w:pPr>
            <w:r w:rsidRPr="00F566EA">
              <w:rPr>
                <w:rFonts w:ascii="Arial" w:hAnsi="Arial" w:cs="Arial"/>
                <w:sz w:val="18"/>
                <w:szCs w:val="18"/>
              </w:rPr>
              <w:t>Model</w:t>
            </w:r>
          </w:p>
        </w:tc>
        <w:tc>
          <w:tcPr>
            <w:tcW w:w="1390" w:type="dxa"/>
          </w:tcPr>
          <w:p w14:paraId="13343A6E" w14:textId="7514BD6B" w:rsidR="00F566EA" w:rsidRPr="00F566EA" w:rsidRDefault="005E7289" w:rsidP="00F566EA">
            <w:pPr>
              <w:spacing w:line="276" w:lineRule="auto"/>
              <w:ind w:right="288"/>
              <w:rPr>
                <w:rFonts w:ascii="Arial" w:hAnsi="Arial" w:cs="Arial"/>
                <w:sz w:val="18"/>
                <w:szCs w:val="18"/>
              </w:rPr>
            </w:pPr>
            <w:r w:rsidRPr="00F566EA">
              <w:rPr>
                <w:rFonts w:ascii="Arial" w:hAnsi="Arial" w:cs="Arial"/>
                <w:sz w:val="18"/>
                <w:szCs w:val="18"/>
              </w:rPr>
              <w:t>Disp</w:t>
            </w:r>
            <w:r>
              <w:rPr>
                <w:rFonts w:ascii="Arial" w:hAnsi="Arial" w:cs="Arial"/>
                <w:sz w:val="18"/>
                <w:szCs w:val="18"/>
              </w:rPr>
              <w:t xml:space="preserve">osition </w:t>
            </w:r>
            <w:r w:rsidR="00F566EA" w:rsidRPr="00F566EA">
              <w:rPr>
                <w:rFonts w:ascii="Arial" w:hAnsi="Arial" w:cs="Arial"/>
                <w:sz w:val="18"/>
                <w:szCs w:val="18"/>
              </w:rPr>
              <w:t>Information</w:t>
            </w:r>
          </w:p>
        </w:tc>
      </w:tr>
    </w:tbl>
    <w:p w14:paraId="1FED1019" w14:textId="77777777" w:rsidR="00F566EA" w:rsidRPr="00F566EA" w:rsidRDefault="00F566EA" w:rsidP="00F566EA">
      <w:pPr>
        <w:spacing w:after="0" w:line="276" w:lineRule="auto"/>
        <w:ind w:right="288"/>
        <w:rPr>
          <w:rFonts w:ascii="Arial" w:hAnsi="Arial" w:cs="Arial"/>
        </w:rPr>
      </w:pPr>
    </w:p>
    <w:p w14:paraId="2AB95371" w14:textId="06E8410B" w:rsidR="00D41232" w:rsidRPr="005205A3" w:rsidRDefault="00D41232" w:rsidP="00715D79">
      <w:pPr>
        <w:pStyle w:val="ListParagraph"/>
        <w:numPr>
          <w:ilvl w:val="1"/>
          <w:numId w:val="1"/>
        </w:numPr>
        <w:spacing w:after="0" w:line="276" w:lineRule="auto"/>
        <w:ind w:right="288"/>
        <w:contextualSpacing w:val="0"/>
        <w:rPr>
          <w:rFonts w:ascii="Arial" w:hAnsi="Arial" w:cs="Arial"/>
          <w:b/>
        </w:rPr>
      </w:pPr>
      <w:r w:rsidRPr="005205A3">
        <w:rPr>
          <w:rFonts w:ascii="Arial" w:hAnsi="Arial" w:cs="Arial"/>
          <w:b/>
        </w:rPr>
        <w:t xml:space="preserve">Responding to </w:t>
      </w:r>
      <w:r>
        <w:rPr>
          <w:rFonts w:ascii="Arial" w:hAnsi="Arial" w:cs="Arial"/>
          <w:b/>
        </w:rPr>
        <w:t>Other Law Enforcement Trace Requests</w:t>
      </w:r>
    </w:p>
    <w:p w14:paraId="2C3C6051" w14:textId="2B4AA102" w:rsidR="0026331C" w:rsidRPr="00D41232" w:rsidRDefault="00D41232" w:rsidP="00715D79">
      <w:pPr>
        <w:pStyle w:val="ListParagraph"/>
        <w:numPr>
          <w:ilvl w:val="0"/>
          <w:numId w:val="18"/>
        </w:numPr>
        <w:spacing w:after="0" w:line="276" w:lineRule="auto"/>
        <w:ind w:left="1080" w:right="288"/>
        <w:rPr>
          <w:rFonts w:ascii="Arial" w:hAnsi="Arial" w:cs="Arial"/>
        </w:rPr>
      </w:pPr>
      <w:r w:rsidRPr="00D41232">
        <w:rPr>
          <w:rFonts w:ascii="Arial" w:hAnsi="Arial" w:cs="Arial"/>
        </w:rPr>
        <w:t xml:space="preserve">Upon receipt of a trace request from </w:t>
      </w:r>
      <w:r w:rsidR="00715D79">
        <w:rPr>
          <w:rFonts w:ascii="Arial" w:hAnsi="Arial" w:cs="Arial"/>
        </w:rPr>
        <w:t>another law enforcement agency</w:t>
      </w:r>
      <w:r w:rsidRPr="00D41232">
        <w:rPr>
          <w:rFonts w:ascii="Arial" w:hAnsi="Arial" w:cs="Arial"/>
        </w:rPr>
        <w:t>,</w:t>
      </w:r>
      <w:r w:rsidR="00715D79">
        <w:rPr>
          <w:rFonts w:ascii="Arial" w:hAnsi="Arial" w:cs="Arial"/>
        </w:rPr>
        <w:t xml:space="preserve"> the first point of contact shall immediately refer the trace to management and ownership. </w:t>
      </w:r>
    </w:p>
    <w:p w14:paraId="23AA840F" w14:textId="77777777" w:rsidR="00795A9A" w:rsidRPr="005205A3" w:rsidRDefault="00795A9A" w:rsidP="00BF07BE">
      <w:pPr>
        <w:spacing w:after="0" w:line="276" w:lineRule="auto"/>
        <w:ind w:right="288"/>
        <w:rPr>
          <w:rFonts w:ascii="Arial" w:hAnsi="Arial" w:cs="Arial"/>
          <w:b/>
        </w:rPr>
      </w:pPr>
    </w:p>
    <w:p w14:paraId="50479EA6" w14:textId="3464196E" w:rsidR="00733404" w:rsidRPr="005205A3" w:rsidRDefault="00733404" w:rsidP="00733404">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 xml:space="preserve">Roles &amp; Responsibilities </w:t>
      </w:r>
    </w:p>
    <w:p w14:paraId="6A54D225" w14:textId="7FD72421" w:rsidR="00733404" w:rsidRPr="005205A3" w:rsidRDefault="00733404" w:rsidP="00733404">
      <w:pPr>
        <w:numPr>
          <w:ilvl w:val="2"/>
          <w:numId w:val="1"/>
        </w:numPr>
        <w:spacing w:after="0" w:line="276" w:lineRule="auto"/>
        <w:ind w:left="1080" w:right="288"/>
        <w:rPr>
          <w:rFonts w:ascii="Arial" w:hAnsi="Arial" w:cs="Arial"/>
        </w:rPr>
      </w:pPr>
      <w:r w:rsidRPr="005205A3">
        <w:rPr>
          <w:rFonts w:ascii="Arial" w:hAnsi="Arial" w:cs="Arial"/>
        </w:rPr>
        <w:t xml:space="preserve">Fulfilling ATF Trace Requests –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r w:rsidRPr="005205A3">
        <w:rPr>
          <w:rFonts w:ascii="Arial" w:hAnsi="Arial" w:cs="Arial"/>
        </w:rPr>
        <w:t>.</w:t>
      </w:r>
    </w:p>
    <w:p w14:paraId="530EB786" w14:textId="59B54C78" w:rsidR="00733404" w:rsidRPr="005205A3" w:rsidRDefault="00733404" w:rsidP="00733404">
      <w:pPr>
        <w:numPr>
          <w:ilvl w:val="2"/>
          <w:numId w:val="1"/>
        </w:numPr>
        <w:spacing w:after="0" w:line="276" w:lineRule="auto"/>
        <w:ind w:left="1080" w:right="288"/>
        <w:rPr>
          <w:rFonts w:ascii="Arial" w:hAnsi="Arial" w:cs="Arial"/>
        </w:rPr>
      </w:pPr>
      <w:r w:rsidRPr="005205A3">
        <w:rPr>
          <w:rFonts w:ascii="Arial" w:hAnsi="Arial" w:cs="Arial"/>
        </w:rPr>
        <w:lastRenderedPageBreak/>
        <w:t xml:space="preserve">Management of non-ATF requested traces - </w:t>
      </w:r>
      <w:r>
        <w:rPr>
          <w:rFonts w:ascii="Arial" w:hAnsi="Arial" w:cs="Arial"/>
        </w:rPr>
        <w:t>[</w:t>
      </w:r>
      <w:commentRangeStart w:id="2"/>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commentRangeEnd w:id="2"/>
      <w:r w:rsidR="00AA3344">
        <w:rPr>
          <w:rStyle w:val="CommentReference"/>
        </w:rPr>
        <w:commentReference w:id="2"/>
      </w:r>
      <w:r>
        <w:rPr>
          <w:rFonts w:ascii="Arial" w:hAnsi="Arial" w:cs="Arial"/>
        </w:rPr>
        <w:t>]</w:t>
      </w:r>
      <w:r w:rsidRPr="005205A3">
        <w:rPr>
          <w:rFonts w:ascii="Arial" w:hAnsi="Arial" w:cs="Arial"/>
        </w:rPr>
        <w:t>.</w:t>
      </w:r>
    </w:p>
    <w:p w14:paraId="5F990B7D" w14:textId="77777777" w:rsidR="00795A9A" w:rsidRPr="005205A3" w:rsidRDefault="00795A9A" w:rsidP="00BF07BE">
      <w:pPr>
        <w:spacing w:after="0" w:line="276" w:lineRule="auto"/>
        <w:ind w:right="288"/>
        <w:rPr>
          <w:rFonts w:ascii="Arial" w:hAnsi="Arial" w:cs="Arial"/>
          <w:b/>
        </w:rPr>
      </w:pPr>
    </w:p>
    <w:sectPr w:rsidR="00795A9A" w:rsidRPr="005205A3" w:rsidSect="00FE476D">
      <w:headerReference w:type="default" r:id="rId10"/>
      <w:footerReference w:type="default" r:id="rId11"/>
      <w:headerReference w:type="first" r:id="rId12"/>
      <w:footerReference w:type="first" r:id="rId13"/>
      <w:pgSz w:w="12240" w:h="15840"/>
      <w:pgMar w:top="720" w:right="720" w:bottom="720"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Orchid" w:date="2020-01-17T10:49:00Z" w:initials="O">
    <w:p w14:paraId="1A1773C7" w14:textId="3C02249B" w:rsidR="00AA3344" w:rsidRDefault="00AA3344">
      <w:pPr>
        <w:pStyle w:val="CommentText"/>
      </w:pPr>
      <w:r>
        <w:rPr>
          <w:rStyle w:val="CommentReference"/>
        </w:rPr>
        <w:annotationRef/>
      </w:r>
      <w:r>
        <w:rPr>
          <w:rStyle w:val="CommentReference"/>
        </w:rPr>
        <w:annotationRef/>
      </w:r>
      <w:r>
        <w:t xml:space="preserve">Should be a Responsible Person. </w:t>
      </w:r>
    </w:p>
  </w:comment>
  <w:comment w:id="1" w:author="Orchid" w:date="2020-01-17T10:49:00Z" w:initials="O">
    <w:p w14:paraId="7D7951AC" w14:textId="109B8C2A" w:rsidR="00AA3344" w:rsidRDefault="00AA3344">
      <w:pPr>
        <w:pStyle w:val="CommentText"/>
      </w:pPr>
      <w:r>
        <w:rPr>
          <w:rStyle w:val="CommentReference"/>
        </w:rPr>
        <w:annotationRef/>
      </w:r>
      <w:r>
        <w:rPr>
          <w:rStyle w:val="CommentReference"/>
        </w:rPr>
        <w:annotationRef/>
      </w:r>
      <w:r>
        <w:t xml:space="preserve">Ownership, or employee / Department tasked with management of the A&amp;D Books and Forms 4473. </w:t>
      </w:r>
    </w:p>
  </w:comment>
  <w:comment w:id="2" w:author="Orchid" w:date="2020-01-17T10:49:00Z" w:initials="O">
    <w:p w14:paraId="1717F1C8" w14:textId="7892B3B0" w:rsidR="00AA3344" w:rsidRDefault="00AA3344">
      <w:pPr>
        <w:pStyle w:val="CommentText"/>
      </w:pPr>
      <w:r>
        <w:rPr>
          <w:rStyle w:val="CommentReference"/>
        </w:rPr>
        <w:annotationRef/>
      </w:r>
      <w:r>
        <w:rPr>
          <w:rStyle w:val="CommentReference"/>
        </w:rPr>
        <w:annotationRef/>
      </w:r>
      <w:r>
        <w:t xml:space="preserve">Should be an Owner, or at a minimum, a Responsible Person.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A1773C7" w15:done="0"/>
  <w15:commentEx w15:paraId="7D7951AC" w15:done="0"/>
  <w15:commentEx w15:paraId="1717F1C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1773C7" w16cid:durableId="21CC0FBC"/>
  <w16cid:commentId w16cid:paraId="7D7951AC" w16cid:durableId="21CC0FC8"/>
  <w16cid:commentId w16cid:paraId="1717F1C8" w16cid:durableId="21CC0F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572DD" w14:textId="77777777" w:rsidR="00BE798E" w:rsidRDefault="00BE798E" w:rsidP="003266A7">
      <w:pPr>
        <w:spacing w:after="0" w:line="240" w:lineRule="auto"/>
      </w:pPr>
      <w:r>
        <w:separator/>
      </w:r>
    </w:p>
  </w:endnote>
  <w:endnote w:type="continuationSeparator" w:id="0">
    <w:p w14:paraId="526021A2" w14:textId="77777777" w:rsidR="00BE798E" w:rsidRDefault="00BE798E" w:rsidP="0032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916644"/>
      <w:docPartObj>
        <w:docPartGallery w:val="Page Numbers (Bottom of Page)"/>
        <w:docPartUnique/>
      </w:docPartObj>
    </w:sdtPr>
    <w:sdtEndPr>
      <w:rPr>
        <w:rFonts w:ascii="Arial" w:hAnsi="Arial" w:cs="Arial"/>
        <w:color w:val="7F7F7F" w:themeColor="background1" w:themeShade="7F"/>
        <w:spacing w:val="60"/>
      </w:rPr>
    </w:sdtEndPr>
    <w:sdtContent>
      <w:p w14:paraId="18717786" w14:textId="1F0ECA1E" w:rsidR="005205A3" w:rsidRDefault="004579EA">
        <w:pPr>
          <w:pStyle w:val="Footer"/>
          <w:pBdr>
            <w:top w:val="single" w:sz="4" w:space="1" w:color="D9D9D9" w:themeColor="background1" w:themeShade="D9"/>
          </w:pBdr>
          <w:rPr>
            <w:rFonts w:ascii="Arial" w:hAnsi="Arial" w:cs="Arial"/>
            <w:color w:val="7F7F7F" w:themeColor="background1" w:themeShade="7F"/>
            <w:spacing w:val="60"/>
          </w:rPr>
        </w:pPr>
        <w:r w:rsidRPr="005205A3">
          <w:rPr>
            <w:rFonts w:ascii="Arial" w:hAnsi="Arial" w:cs="Arial"/>
          </w:rPr>
          <w:fldChar w:fldCharType="begin"/>
        </w:r>
        <w:r w:rsidRPr="005205A3">
          <w:rPr>
            <w:rFonts w:ascii="Arial" w:hAnsi="Arial" w:cs="Arial"/>
          </w:rPr>
          <w:instrText xml:space="preserve"> PAGE   \* MERGEFORMAT </w:instrText>
        </w:r>
        <w:r w:rsidRPr="005205A3">
          <w:rPr>
            <w:rFonts w:ascii="Arial" w:hAnsi="Arial" w:cs="Arial"/>
          </w:rPr>
          <w:fldChar w:fldCharType="separate"/>
        </w:r>
        <w:r w:rsidR="003B17D4" w:rsidRPr="003B17D4">
          <w:rPr>
            <w:rFonts w:ascii="Arial" w:hAnsi="Arial" w:cs="Arial"/>
            <w:b/>
            <w:bCs/>
            <w:noProof/>
          </w:rPr>
          <w:t>2</w:t>
        </w:r>
        <w:r w:rsidRPr="005205A3">
          <w:rPr>
            <w:rFonts w:ascii="Arial" w:hAnsi="Arial" w:cs="Arial"/>
            <w:b/>
            <w:bCs/>
            <w:noProof/>
          </w:rPr>
          <w:fldChar w:fldCharType="end"/>
        </w:r>
        <w:r w:rsidRPr="005205A3">
          <w:rPr>
            <w:rFonts w:ascii="Arial" w:hAnsi="Arial" w:cs="Arial"/>
            <w:b/>
            <w:bCs/>
          </w:rPr>
          <w:t xml:space="preserve"> | </w:t>
        </w:r>
        <w:r w:rsidRPr="005205A3">
          <w:rPr>
            <w:rFonts w:ascii="Arial" w:hAnsi="Arial" w:cs="Arial"/>
            <w:color w:val="7F7F7F" w:themeColor="background1" w:themeShade="7F"/>
            <w:spacing w:val="60"/>
          </w:rPr>
          <w:t>Page</w:t>
        </w:r>
      </w:p>
      <w:p w14:paraId="4936B88F" w14:textId="77777777" w:rsidR="00115060" w:rsidRDefault="009046F0" w:rsidP="00EC5890">
        <w:pPr>
          <w:pStyle w:val="Footer"/>
          <w:pBdr>
            <w:top w:val="single" w:sz="4" w:space="1" w:color="D9D9D9" w:themeColor="background1" w:themeShade="D9"/>
          </w:pBdr>
          <w:rPr>
            <w:rFonts w:ascii="Arial" w:hAnsi="Arial" w:cs="Arial"/>
            <w:color w:val="222222"/>
            <w:sz w:val="16"/>
            <w:szCs w:val="16"/>
            <w:shd w:val="clear" w:color="auto" w:fill="FFFFFF"/>
          </w:rPr>
        </w:pPr>
        <w:r w:rsidRPr="00E2191E">
          <w:rPr>
            <w:rFonts w:ascii="Arial" w:hAnsi="Arial" w:cs="Arial"/>
            <w:color w:val="222222"/>
            <w:sz w:val="16"/>
            <w:szCs w:val="16"/>
            <w:shd w:val="clear" w:color="auto" w:fill="FFFFFF"/>
          </w:rPr>
          <w:t>User Agreement and Disclaimer:</w:t>
        </w:r>
        <w:r w:rsidRPr="00E2191E">
          <w:rPr>
            <w:rFonts w:ascii="Arial" w:hAnsi="Arial" w:cs="Arial"/>
            <w:color w:val="222222"/>
            <w:sz w:val="16"/>
            <w:szCs w:val="16"/>
            <w:shd w:val="clear" w:color="auto" w:fill="FFFFFF"/>
          </w:rPr>
          <w:br/>
        </w:r>
        <w:r w:rsidR="009801A4">
          <w:rPr>
            <w:rFonts w:ascii="Arial" w:hAnsi="Arial" w:cs="Arial"/>
            <w:b/>
            <w:bCs/>
            <w:color w:val="222222"/>
            <w:sz w:val="16"/>
            <w:szCs w:val="16"/>
            <w:shd w:val="clear" w:color="auto" w:fill="FFFFFF"/>
          </w:rPr>
          <w:t xml:space="preserve">THIS SAMPLE POLICY DOCUMENT IS NOT LEGAL ADVICE.  </w:t>
        </w:r>
        <w:r w:rsidRPr="00825A2B">
          <w:rPr>
            <w:rFonts w:ascii="Arial" w:hAnsi="Arial" w:cs="Arial"/>
            <w:color w:val="222222"/>
            <w:sz w:val="16"/>
            <w:szCs w:val="16"/>
            <w:shd w:val="clear" w:color="auto" w:fill="FFFFFF"/>
          </w:rPr>
          <w:t>These materials should be used as operational guides to enhance awareness and do not replace your responsibility for reading, understanding, complying, and staying current with the law.  If the user does not understand any requirements, they should contact an attorney.</w:t>
        </w:r>
        <w:r>
          <w:rPr>
            <w:rFonts w:ascii="Arial" w:hAnsi="Arial" w:cs="Arial"/>
            <w:color w:val="222222"/>
            <w:sz w:val="16"/>
            <w:szCs w:val="16"/>
            <w:shd w:val="clear" w:color="auto" w:fill="FFFFFF"/>
          </w:rPr>
          <w:t xml:space="preserve"> </w:t>
        </w:r>
        <w:r w:rsidRPr="00825A2B">
          <w:rPr>
            <w:rFonts w:ascii="Arial" w:hAnsi="Arial" w:cs="Arial"/>
            <w:color w:val="222222"/>
            <w:sz w:val="16"/>
            <w:szCs w:val="16"/>
            <w:shd w:val="clear" w:color="auto" w:fill="FFFFFF"/>
          </w:rPr>
          <w:t>The requirements identified in this document at the time of delivery are up to date with current ATF regulations</w:t>
        </w:r>
        <w:r>
          <w:rPr>
            <w:rFonts w:ascii="Arial" w:hAnsi="Arial" w:cs="Arial"/>
            <w:color w:val="222222"/>
            <w:sz w:val="16"/>
            <w:szCs w:val="16"/>
            <w:shd w:val="clear" w:color="auto" w:fill="FFFFFF"/>
          </w:rPr>
          <w:t>; i</w:t>
        </w:r>
        <w:r w:rsidRPr="00825A2B">
          <w:rPr>
            <w:rFonts w:ascii="Arial" w:hAnsi="Arial" w:cs="Arial"/>
            <w:color w:val="222222"/>
            <w:sz w:val="16"/>
            <w:szCs w:val="16"/>
            <w:shd w:val="clear" w:color="auto" w:fill="FFFFFF"/>
          </w:rPr>
          <w:t>t is incumbent upon the user of this policy to ensure it is updated when change occurs.</w:t>
        </w:r>
        <w:r>
          <w:rPr>
            <w:rFonts w:ascii="Arial" w:hAnsi="Arial" w:cs="Arial"/>
            <w:color w:val="222222"/>
            <w:sz w:val="16"/>
            <w:szCs w:val="16"/>
            <w:shd w:val="clear" w:color="auto" w:fill="FFFFFF"/>
          </w:rPr>
          <w:t xml:space="preserve"> </w:t>
        </w:r>
        <w:r w:rsidRPr="00B2384B">
          <w:rPr>
            <w:rFonts w:ascii="Arial" w:hAnsi="Arial" w:cs="Arial"/>
            <w:b/>
            <w:bCs/>
            <w:color w:val="222222"/>
            <w:sz w:val="16"/>
            <w:szCs w:val="16"/>
            <w:shd w:val="clear" w:color="auto" w:fill="FFFFFF"/>
          </w:rPr>
          <w:t>By using this material, the user acknowledges the foregoing and agrees to ensure that it is updated when necessary to maintain compliance with regulatory requirements</w:t>
        </w:r>
        <w:r w:rsidRPr="00B2384B">
          <w:rPr>
            <w:rFonts w:ascii="Arial" w:hAnsi="Arial" w:cs="Arial"/>
            <w:color w:val="222222"/>
            <w:sz w:val="16"/>
            <w:szCs w:val="16"/>
            <w:shd w:val="clear" w:color="auto" w:fill="FFFFFF"/>
          </w:rPr>
          <w:t>.</w:t>
        </w:r>
      </w:p>
      <w:p w14:paraId="5416A44A" w14:textId="77777777" w:rsidR="00115060" w:rsidRDefault="00115060" w:rsidP="00EC5890">
        <w:pPr>
          <w:pStyle w:val="Footer"/>
          <w:pBdr>
            <w:top w:val="single" w:sz="4" w:space="1" w:color="D9D9D9" w:themeColor="background1" w:themeShade="D9"/>
          </w:pBdr>
          <w:rPr>
            <w:rFonts w:ascii="Arial" w:hAnsi="Arial" w:cs="Arial"/>
            <w:color w:val="222222"/>
            <w:sz w:val="16"/>
            <w:szCs w:val="16"/>
            <w:shd w:val="clear" w:color="auto" w:fill="FFFFFF"/>
          </w:rPr>
        </w:pPr>
      </w:p>
      <w:p w14:paraId="7D49D9BA" w14:textId="4C3A8AFD" w:rsidR="005205A3" w:rsidRPr="00115060" w:rsidRDefault="00115060" w:rsidP="00115060">
        <w:pPr>
          <w:pStyle w:val="Footer"/>
          <w:rPr>
            <w:sz w:val="18"/>
            <w:szCs w:val="18"/>
          </w:rPr>
        </w:pPr>
        <w:r w:rsidRPr="008875F7">
          <w:rPr>
            <w:sz w:val="18"/>
            <w:szCs w:val="18"/>
          </w:rPr>
          <w:t>© 20</w:t>
        </w:r>
        <w:r w:rsidR="0098300E">
          <w:rPr>
            <w:sz w:val="18"/>
            <w:szCs w:val="18"/>
          </w:rPr>
          <w:t>21</w:t>
        </w:r>
        <w:r w:rsidRPr="008875F7">
          <w:rPr>
            <w:sz w:val="18"/>
            <w:szCs w:val="18"/>
          </w:rPr>
          <w:t xml:space="preserve"> Orchid </w:t>
        </w:r>
        <w:r w:rsidR="0098300E">
          <w:rPr>
            <w:sz w:val="18"/>
            <w:szCs w:val="18"/>
          </w:rPr>
          <w:t>Advisors, LLC</w:t>
        </w:r>
        <w:r w:rsidRPr="008875F7">
          <w:rPr>
            <w:sz w:val="18"/>
            <w:szCs w:val="18"/>
          </w:rPr>
          <w:tab/>
        </w:r>
        <w:r w:rsidRPr="008875F7">
          <w:rPr>
            <w:sz w:val="18"/>
            <w:szCs w:val="18"/>
          </w:rPr>
          <w:tab/>
          <w:t>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AA2E" w14:textId="7482837D" w:rsidR="009801A4" w:rsidRPr="00115060" w:rsidRDefault="00115060">
    <w:pPr>
      <w:pStyle w:val="Footer"/>
      <w:rPr>
        <w:sz w:val="18"/>
        <w:szCs w:val="18"/>
      </w:rPr>
    </w:pPr>
    <w:r w:rsidRPr="008875F7">
      <w:rPr>
        <w:sz w:val="18"/>
        <w:szCs w:val="18"/>
      </w:rPr>
      <w:t>© 20</w:t>
    </w:r>
    <w:r w:rsidR="0098300E">
      <w:rPr>
        <w:sz w:val="18"/>
        <w:szCs w:val="18"/>
      </w:rPr>
      <w:t>21</w:t>
    </w:r>
    <w:r w:rsidRPr="008875F7">
      <w:rPr>
        <w:sz w:val="18"/>
        <w:szCs w:val="18"/>
      </w:rPr>
      <w:t xml:space="preserve"> Orchid </w:t>
    </w:r>
    <w:r w:rsidR="0098300E">
      <w:rPr>
        <w:sz w:val="18"/>
        <w:szCs w:val="18"/>
      </w:rPr>
      <w:t>Advisors, LLC</w:t>
    </w:r>
    <w:r w:rsidR="0098300E">
      <w:rPr>
        <w:sz w:val="18"/>
        <w:szCs w:val="18"/>
      </w:rPr>
      <w:tab/>
    </w:r>
    <w:r w:rsidRPr="008875F7">
      <w:rPr>
        <w:sz w:val="18"/>
        <w:szCs w:val="18"/>
      </w:rPr>
      <w:tab/>
    </w:r>
    <w:r w:rsidRPr="008875F7">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DB58A" w14:textId="77777777" w:rsidR="00BE798E" w:rsidRDefault="00BE798E" w:rsidP="003266A7">
      <w:pPr>
        <w:spacing w:after="0" w:line="240" w:lineRule="auto"/>
      </w:pPr>
      <w:r>
        <w:separator/>
      </w:r>
    </w:p>
  </w:footnote>
  <w:footnote w:type="continuationSeparator" w:id="0">
    <w:p w14:paraId="735E45E0" w14:textId="77777777" w:rsidR="00BE798E" w:rsidRDefault="00BE798E" w:rsidP="00326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4842"/>
    </w:tblGrid>
    <w:tr w:rsidR="004579EA" w:rsidRPr="00855D11" w14:paraId="2075BD2D" w14:textId="77777777" w:rsidTr="00F07649">
      <w:tc>
        <w:tcPr>
          <w:tcW w:w="5508" w:type="dxa"/>
          <w:vAlign w:val="bottom"/>
        </w:tcPr>
        <w:p w14:paraId="62D09666" w14:textId="18B287C6" w:rsidR="004579EA" w:rsidRPr="00855D11" w:rsidRDefault="00FE476D" w:rsidP="009373FD">
          <w:pPr>
            <w:pStyle w:val="Header"/>
            <w:ind w:left="-108"/>
            <w:rPr>
              <w:rFonts w:ascii="Cambria" w:hAnsi="Cambria"/>
              <w:i/>
              <w:sz w:val="20"/>
              <w:szCs w:val="20"/>
            </w:rPr>
          </w:pPr>
          <w:r>
            <w:rPr>
              <w:rFonts w:ascii="Cambria" w:hAnsi="Cambria"/>
              <w:i/>
              <w:sz w:val="20"/>
              <w:szCs w:val="20"/>
            </w:rPr>
            <w:t>Insert Company Logo</w:t>
          </w:r>
        </w:p>
      </w:tc>
      <w:tc>
        <w:tcPr>
          <w:tcW w:w="4842" w:type="dxa"/>
          <w:vAlign w:val="bottom"/>
        </w:tcPr>
        <w:p w14:paraId="7726A430" w14:textId="1A5386D9" w:rsidR="004579EA" w:rsidRPr="0089084E" w:rsidRDefault="004579EA" w:rsidP="00855D11">
          <w:pPr>
            <w:pStyle w:val="Header"/>
            <w:tabs>
              <w:tab w:val="clear" w:pos="4680"/>
              <w:tab w:val="center" w:pos="4842"/>
            </w:tabs>
            <w:ind w:right="-108"/>
            <w:jc w:val="right"/>
            <w:rPr>
              <w:rFonts w:ascii="Cambria" w:hAnsi="Cambria"/>
              <w:i/>
              <w:sz w:val="32"/>
              <w:szCs w:val="32"/>
            </w:rPr>
          </w:pPr>
        </w:p>
      </w:tc>
    </w:tr>
  </w:tbl>
  <w:p w14:paraId="5FE72503" w14:textId="77777777" w:rsidR="004579EA" w:rsidRDefault="004579EA" w:rsidP="003266A7">
    <w:pPr>
      <w:pStyle w:val="Header"/>
    </w:pPr>
  </w:p>
  <w:p w14:paraId="4183D0BC" w14:textId="77777777" w:rsidR="004579EA" w:rsidRDefault="004579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4C3AA" w14:textId="48B1A9A4" w:rsidR="009801A4" w:rsidRDefault="00674214" w:rsidP="008A6E67">
    <w:pPr>
      <w:pStyle w:val="Header"/>
      <w:jc w:val="center"/>
    </w:pPr>
    <w:r>
      <w:rPr>
        <w:noProof/>
      </w:rPr>
      <w:drawing>
        <wp:inline distT="0" distB="0" distL="0" distR="0" wp14:anchorId="62C5E406" wp14:editId="5CC9A626">
          <wp:extent cx="4381500" cy="635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40250" cy="644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1546"/>
    <w:multiLevelType w:val="hybridMultilevel"/>
    <w:tmpl w:val="22CE7A22"/>
    <w:lvl w:ilvl="0" w:tplc="D44AB474">
      <w:start w:val="1"/>
      <w:numFmt w:val="bullet"/>
      <w:lvlText w:val="-"/>
      <w:lvlJc w:val="left"/>
      <w:pPr>
        <w:ind w:left="720" w:hanging="360"/>
      </w:pPr>
      <w:rPr>
        <w:rFonts w:ascii="Courier New" w:hAnsi="Courier New" w:hint="default"/>
      </w:rPr>
    </w:lvl>
    <w:lvl w:ilvl="1" w:tplc="D44AB474">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D25FEA"/>
    <w:multiLevelType w:val="hybridMultilevel"/>
    <w:tmpl w:val="9C5AA2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5C3D5C"/>
    <w:multiLevelType w:val="hybridMultilevel"/>
    <w:tmpl w:val="49A0E8E2"/>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cs="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3" w15:restartNumberingAfterBreak="0">
    <w:nsid w:val="11F51944"/>
    <w:multiLevelType w:val="hybridMultilevel"/>
    <w:tmpl w:val="E610A592"/>
    <w:lvl w:ilvl="0" w:tplc="D44AB474">
      <w:start w:val="1"/>
      <w:numFmt w:val="bullet"/>
      <w:lvlText w:val="-"/>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AE7476"/>
    <w:multiLevelType w:val="hybridMultilevel"/>
    <w:tmpl w:val="FD00B43C"/>
    <w:lvl w:ilvl="0" w:tplc="04090001">
      <w:start w:val="1"/>
      <w:numFmt w:val="bullet"/>
      <w:lvlText w:val=""/>
      <w:lvlJc w:val="left"/>
      <w:pPr>
        <w:ind w:left="1354" w:hanging="360"/>
      </w:pPr>
      <w:rPr>
        <w:rFonts w:ascii="Symbol" w:hAnsi="Symbol" w:hint="default"/>
      </w:rPr>
    </w:lvl>
    <w:lvl w:ilvl="1" w:tplc="D44AB474">
      <w:start w:val="1"/>
      <w:numFmt w:val="bullet"/>
      <w:lvlText w:val="-"/>
      <w:lvlJc w:val="left"/>
      <w:pPr>
        <w:ind w:left="2074" w:hanging="360"/>
      </w:pPr>
      <w:rPr>
        <w:rFonts w:ascii="Courier New" w:hAnsi="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cs="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cs="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5" w15:restartNumberingAfterBreak="0">
    <w:nsid w:val="16031A50"/>
    <w:multiLevelType w:val="hybridMultilevel"/>
    <w:tmpl w:val="3C9CB2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137378"/>
    <w:multiLevelType w:val="hybridMultilevel"/>
    <w:tmpl w:val="05247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43599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24977038"/>
    <w:multiLevelType w:val="hybridMultilevel"/>
    <w:tmpl w:val="C1BC0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2914EB"/>
    <w:multiLevelType w:val="hybridMultilevel"/>
    <w:tmpl w:val="6CE06DF8"/>
    <w:lvl w:ilvl="0" w:tplc="3BCE9CC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817235"/>
    <w:multiLevelType w:val="hybridMultilevel"/>
    <w:tmpl w:val="396E9090"/>
    <w:lvl w:ilvl="0" w:tplc="D44AB47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977BCF"/>
    <w:multiLevelType w:val="hybridMultilevel"/>
    <w:tmpl w:val="EE863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BC0E85"/>
    <w:multiLevelType w:val="hybridMultilevel"/>
    <w:tmpl w:val="7A1639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6425DA6"/>
    <w:multiLevelType w:val="hybridMultilevel"/>
    <w:tmpl w:val="D21C2D1E"/>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674D3D"/>
    <w:multiLevelType w:val="hybridMultilevel"/>
    <w:tmpl w:val="DA50A9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157862"/>
    <w:multiLevelType w:val="hybridMultilevel"/>
    <w:tmpl w:val="2D3A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8527DA"/>
    <w:multiLevelType w:val="multilevel"/>
    <w:tmpl w:val="658876DC"/>
    <w:styleLink w:val="111111"/>
    <w:lvl w:ilvl="0">
      <w:start w:val="1"/>
      <w:numFmt w:val="decimal"/>
      <w:lvlText w:val="%1."/>
      <w:lvlJc w:val="left"/>
      <w:pPr>
        <w:tabs>
          <w:tab w:val="num" w:pos="1080"/>
        </w:tabs>
        <w:ind w:left="1656" w:hanging="936"/>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7" w15:restartNumberingAfterBreak="0">
    <w:nsid w:val="758659A0"/>
    <w:multiLevelType w:val="hybridMultilevel"/>
    <w:tmpl w:val="389C1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B8C7047"/>
    <w:multiLevelType w:val="multilevel"/>
    <w:tmpl w:val="658876DC"/>
    <w:name w:val="Default Outline·I#5161"/>
    <w:numStyleLink w:val="111111"/>
  </w:abstractNum>
  <w:num w:numId="1">
    <w:abstractNumId w:val="13"/>
  </w:num>
  <w:num w:numId="2">
    <w:abstractNumId w:val="16"/>
  </w:num>
  <w:num w:numId="3">
    <w:abstractNumId w:val="7"/>
  </w:num>
  <w:num w:numId="4">
    <w:abstractNumId w:val="14"/>
  </w:num>
  <w:num w:numId="5">
    <w:abstractNumId w:val="11"/>
  </w:num>
  <w:num w:numId="6">
    <w:abstractNumId w:val="8"/>
  </w:num>
  <w:num w:numId="7">
    <w:abstractNumId w:val="2"/>
  </w:num>
  <w:num w:numId="8">
    <w:abstractNumId w:val="4"/>
  </w:num>
  <w:num w:numId="9">
    <w:abstractNumId w:val="0"/>
  </w:num>
  <w:num w:numId="10">
    <w:abstractNumId w:val="1"/>
  </w:num>
  <w:num w:numId="11">
    <w:abstractNumId w:val="12"/>
  </w:num>
  <w:num w:numId="12">
    <w:abstractNumId w:val="5"/>
  </w:num>
  <w:num w:numId="13">
    <w:abstractNumId w:val="17"/>
  </w:num>
  <w:num w:numId="14">
    <w:abstractNumId w:val="15"/>
  </w:num>
  <w:num w:numId="15">
    <w:abstractNumId w:val="10"/>
  </w:num>
  <w:num w:numId="16">
    <w:abstractNumId w:val="3"/>
  </w:num>
  <w:num w:numId="17">
    <w:abstractNumId w:val="9"/>
  </w:num>
  <w:num w:numId="18">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046"/>
    <w:rsid w:val="00010DB7"/>
    <w:rsid w:val="000119EA"/>
    <w:rsid w:val="000156CD"/>
    <w:rsid w:val="000203F8"/>
    <w:rsid w:val="000246F9"/>
    <w:rsid w:val="00036330"/>
    <w:rsid w:val="00041B71"/>
    <w:rsid w:val="00050F7E"/>
    <w:rsid w:val="00056CEB"/>
    <w:rsid w:val="000604B2"/>
    <w:rsid w:val="00067B9D"/>
    <w:rsid w:val="000756A3"/>
    <w:rsid w:val="00082267"/>
    <w:rsid w:val="00087202"/>
    <w:rsid w:val="000A0FC7"/>
    <w:rsid w:val="000A639E"/>
    <w:rsid w:val="000B1D42"/>
    <w:rsid w:val="000B3E6A"/>
    <w:rsid w:val="000C6318"/>
    <w:rsid w:val="000D5983"/>
    <w:rsid w:val="000F20E5"/>
    <w:rsid w:val="000F2A26"/>
    <w:rsid w:val="000F2C6E"/>
    <w:rsid w:val="00102720"/>
    <w:rsid w:val="00105476"/>
    <w:rsid w:val="00115060"/>
    <w:rsid w:val="00116E0E"/>
    <w:rsid w:val="001309FF"/>
    <w:rsid w:val="00130A3B"/>
    <w:rsid w:val="001313C1"/>
    <w:rsid w:val="0013358E"/>
    <w:rsid w:val="0013373F"/>
    <w:rsid w:val="00135DDD"/>
    <w:rsid w:val="001414A9"/>
    <w:rsid w:val="001430BA"/>
    <w:rsid w:val="00144CE5"/>
    <w:rsid w:val="00147046"/>
    <w:rsid w:val="00151C22"/>
    <w:rsid w:val="00157915"/>
    <w:rsid w:val="00160CF8"/>
    <w:rsid w:val="00161A61"/>
    <w:rsid w:val="00170343"/>
    <w:rsid w:val="00172668"/>
    <w:rsid w:val="001735C1"/>
    <w:rsid w:val="00174225"/>
    <w:rsid w:val="0017557E"/>
    <w:rsid w:val="001809D7"/>
    <w:rsid w:val="001A1C85"/>
    <w:rsid w:val="001C3E99"/>
    <w:rsid w:val="001C406C"/>
    <w:rsid w:val="001C513E"/>
    <w:rsid w:val="001D13A8"/>
    <w:rsid w:val="001D24C1"/>
    <w:rsid w:val="001D4616"/>
    <w:rsid w:val="001E091C"/>
    <w:rsid w:val="001E7861"/>
    <w:rsid w:val="001F2D6A"/>
    <w:rsid w:val="001F3727"/>
    <w:rsid w:val="001F7A4B"/>
    <w:rsid w:val="001F7A82"/>
    <w:rsid w:val="0020039C"/>
    <w:rsid w:val="00202B5B"/>
    <w:rsid w:val="00203BB1"/>
    <w:rsid w:val="00203BDC"/>
    <w:rsid w:val="00210686"/>
    <w:rsid w:val="00210C5E"/>
    <w:rsid w:val="00211283"/>
    <w:rsid w:val="00211EF6"/>
    <w:rsid w:val="0022396E"/>
    <w:rsid w:val="00227E3B"/>
    <w:rsid w:val="00231ED0"/>
    <w:rsid w:val="00233935"/>
    <w:rsid w:val="002358EB"/>
    <w:rsid w:val="00252ABD"/>
    <w:rsid w:val="00252ADB"/>
    <w:rsid w:val="00253E76"/>
    <w:rsid w:val="0025434D"/>
    <w:rsid w:val="00255682"/>
    <w:rsid w:val="002575DC"/>
    <w:rsid w:val="0026331C"/>
    <w:rsid w:val="00266271"/>
    <w:rsid w:val="00273E9B"/>
    <w:rsid w:val="00276536"/>
    <w:rsid w:val="00281644"/>
    <w:rsid w:val="00294FA1"/>
    <w:rsid w:val="00295E1E"/>
    <w:rsid w:val="002D2172"/>
    <w:rsid w:val="002E0222"/>
    <w:rsid w:val="002E4B31"/>
    <w:rsid w:val="002E5E6A"/>
    <w:rsid w:val="002E7A6E"/>
    <w:rsid w:val="002F331D"/>
    <w:rsid w:val="002F3C78"/>
    <w:rsid w:val="002F447E"/>
    <w:rsid w:val="002F6D5F"/>
    <w:rsid w:val="003012C8"/>
    <w:rsid w:val="0030286D"/>
    <w:rsid w:val="00304D4A"/>
    <w:rsid w:val="0031271F"/>
    <w:rsid w:val="00325EFA"/>
    <w:rsid w:val="003266A7"/>
    <w:rsid w:val="003346D0"/>
    <w:rsid w:val="00341E3F"/>
    <w:rsid w:val="0035256A"/>
    <w:rsid w:val="0035678A"/>
    <w:rsid w:val="00357191"/>
    <w:rsid w:val="003632A5"/>
    <w:rsid w:val="00366594"/>
    <w:rsid w:val="00381606"/>
    <w:rsid w:val="00383928"/>
    <w:rsid w:val="00383EB9"/>
    <w:rsid w:val="0038732C"/>
    <w:rsid w:val="00391226"/>
    <w:rsid w:val="003922EF"/>
    <w:rsid w:val="0039275E"/>
    <w:rsid w:val="00393778"/>
    <w:rsid w:val="003A3BD5"/>
    <w:rsid w:val="003A5800"/>
    <w:rsid w:val="003B120F"/>
    <w:rsid w:val="003B17D4"/>
    <w:rsid w:val="003B3136"/>
    <w:rsid w:val="003B67FA"/>
    <w:rsid w:val="003B707A"/>
    <w:rsid w:val="003C0FB2"/>
    <w:rsid w:val="003C4374"/>
    <w:rsid w:val="003C5A44"/>
    <w:rsid w:val="003C7CFA"/>
    <w:rsid w:val="003D03FB"/>
    <w:rsid w:val="003D2D93"/>
    <w:rsid w:val="003D48D4"/>
    <w:rsid w:val="003D73B6"/>
    <w:rsid w:val="003D74D6"/>
    <w:rsid w:val="003D755F"/>
    <w:rsid w:val="003F189B"/>
    <w:rsid w:val="004027AE"/>
    <w:rsid w:val="004107B1"/>
    <w:rsid w:val="00414AB5"/>
    <w:rsid w:val="0041732C"/>
    <w:rsid w:val="00417989"/>
    <w:rsid w:val="004214D1"/>
    <w:rsid w:val="00422448"/>
    <w:rsid w:val="004303F0"/>
    <w:rsid w:val="00432732"/>
    <w:rsid w:val="00434CAD"/>
    <w:rsid w:val="00435FA2"/>
    <w:rsid w:val="00440CC7"/>
    <w:rsid w:val="00441B3B"/>
    <w:rsid w:val="004433B1"/>
    <w:rsid w:val="00445B8F"/>
    <w:rsid w:val="00451ADB"/>
    <w:rsid w:val="00456567"/>
    <w:rsid w:val="004579EA"/>
    <w:rsid w:val="00463C7B"/>
    <w:rsid w:val="00470159"/>
    <w:rsid w:val="004712BC"/>
    <w:rsid w:val="0047353A"/>
    <w:rsid w:val="00473B7D"/>
    <w:rsid w:val="0047441E"/>
    <w:rsid w:val="004804DE"/>
    <w:rsid w:val="004818DF"/>
    <w:rsid w:val="00482040"/>
    <w:rsid w:val="0048308C"/>
    <w:rsid w:val="00491DC1"/>
    <w:rsid w:val="004943CE"/>
    <w:rsid w:val="00494B7E"/>
    <w:rsid w:val="004B134D"/>
    <w:rsid w:val="004B43D7"/>
    <w:rsid w:val="004B5A6E"/>
    <w:rsid w:val="004B6F5D"/>
    <w:rsid w:val="004B7E46"/>
    <w:rsid w:val="004C6D9B"/>
    <w:rsid w:val="004C7F60"/>
    <w:rsid w:val="004D0971"/>
    <w:rsid w:val="004D62AE"/>
    <w:rsid w:val="004D788C"/>
    <w:rsid w:val="004E71C3"/>
    <w:rsid w:val="004F1A2A"/>
    <w:rsid w:val="004F7EF7"/>
    <w:rsid w:val="00501EEC"/>
    <w:rsid w:val="00513FAB"/>
    <w:rsid w:val="005205A3"/>
    <w:rsid w:val="00520B17"/>
    <w:rsid w:val="00522CEF"/>
    <w:rsid w:val="00522E15"/>
    <w:rsid w:val="0052612B"/>
    <w:rsid w:val="0052677A"/>
    <w:rsid w:val="00531DF7"/>
    <w:rsid w:val="0053303C"/>
    <w:rsid w:val="0053589B"/>
    <w:rsid w:val="0053775C"/>
    <w:rsid w:val="005438DD"/>
    <w:rsid w:val="00543A2C"/>
    <w:rsid w:val="00552813"/>
    <w:rsid w:val="00560756"/>
    <w:rsid w:val="00567993"/>
    <w:rsid w:val="00572818"/>
    <w:rsid w:val="00576820"/>
    <w:rsid w:val="00581A1B"/>
    <w:rsid w:val="00582CAE"/>
    <w:rsid w:val="00591BAF"/>
    <w:rsid w:val="005A0265"/>
    <w:rsid w:val="005A3345"/>
    <w:rsid w:val="005A442B"/>
    <w:rsid w:val="005B2802"/>
    <w:rsid w:val="005B33AE"/>
    <w:rsid w:val="005B3414"/>
    <w:rsid w:val="005B3BE6"/>
    <w:rsid w:val="005B6297"/>
    <w:rsid w:val="005C02F3"/>
    <w:rsid w:val="005D134D"/>
    <w:rsid w:val="005D1F5F"/>
    <w:rsid w:val="005E023C"/>
    <w:rsid w:val="005E425D"/>
    <w:rsid w:val="005E512B"/>
    <w:rsid w:val="005E64B4"/>
    <w:rsid w:val="005E7289"/>
    <w:rsid w:val="005F11DC"/>
    <w:rsid w:val="00600DF4"/>
    <w:rsid w:val="006034A3"/>
    <w:rsid w:val="00604796"/>
    <w:rsid w:val="00613FC3"/>
    <w:rsid w:val="006235BE"/>
    <w:rsid w:val="006261CA"/>
    <w:rsid w:val="00634E44"/>
    <w:rsid w:val="006433E9"/>
    <w:rsid w:val="00644B22"/>
    <w:rsid w:val="006451F3"/>
    <w:rsid w:val="006452B1"/>
    <w:rsid w:val="006474BC"/>
    <w:rsid w:val="0066330C"/>
    <w:rsid w:val="00672D5C"/>
    <w:rsid w:val="00673458"/>
    <w:rsid w:val="00674214"/>
    <w:rsid w:val="006849E3"/>
    <w:rsid w:val="00686113"/>
    <w:rsid w:val="006903B6"/>
    <w:rsid w:val="006A13EF"/>
    <w:rsid w:val="006A2AEB"/>
    <w:rsid w:val="006A51B5"/>
    <w:rsid w:val="006A68A0"/>
    <w:rsid w:val="006B59D4"/>
    <w:rsid w:val="006C1993"/>
    <w:rsid w:val="006F71B8"/>
    <w:rsid w:val="00702481"/>
    <w:rsid w:val="00703ACA"/>
    <w:rsid w:val="00703DE8"/>
    <w:rsid w:val="00711500"/>
    <w:rsid w:val="00715D79"/>
    <w:rsid w:val="00716566"/>
    <w:rsid w:val="00733404"/>
    <w:rsid w:val="00740E79"/>
    <w:rsid w:val="0074189F"/>
    <w:rsid w:val="0074317C"/>
    <w:rsid w:val="0075638B"/>
    <w:rsid w:val="0076121F"/>
    <w:rsid w:val="007628F6"/>
    <w:rsid w:val="007641FE"/>
    <w:rsid w:val="00765001"/>
    <w:rsid w:val="00766A49"/>
    <w:rsid w:val="00771685"/>
    <w:rsid w:val="007744C0"/>
    <w:rsid w:val="00785B0C"/>
    <w:rsid w:val="00787246"/>
    <w:rsid w:val="00791D80"/>
    <w:rsid w:val="00795A9A"/>
    <w:rsid w:val="007A34B3"/>
    <w:rsid w:val="007A791D"/>
    <w:rsid w:val="007B172B"/>
    <w:rsid w:val="007B2CF1"/>
    <w:rsid w:val="007C0932"/>
    <w:rsid w:val="007C1C0A"/>
    <w:rsid w:val="007C711D"/>
    <w:rsid w:val="007D40C2"/>
    <w:rsid w:val="007D66CC"/>
    <w:rsid w:val="007E2198"/>
    <w:rsid w:val="007E3114"/>
    <w:rsid w:val="007E46B9"/>
    <w:rsid w:val="00801477"/>
    <w:rsid w:val="008074AF"/>
    <w:rsid w:val="00811411"/>
    <w:rsid w:val="008155A5"/>
    <w:rsid w:val="0082712F"/>
    <w:rsid w:val="008339E9"/>
    <w:rsid w:val="00836BFC"/>
    <w:rsid w:val="008370A8"/>
    <w:rsid w:val="00842AA0"/>
    <w:rsid w:val="00844FC4"/>
    <w:rsid w:val="00851330"/>
    <w:rsid w:val="0085426D"/>
    <w:rsid w:val="00855D11"/>
    <w:rsid w:val="00856D5E"/>
    <w:rsid w:val="00862FF1"/>
    <w:rsid w:val="00865468"/>
    <w:rsid w:val="0087317D"/>
    <w:rsid w:val="00874BE3"/>
    <w:rsid w:val="008870D1"/>
    <w:rsid w:val="0089084E"/>
    <w:rsid w:val="00894939"/>
    <w:rsid w:val="00895411"/>
    <w:rsid w:val="00896BD9"/>
    <w:rsid w:val="008A1456"/>
    <w:rsid w:val="008A51CA"/>
    <w:rsid w:val="008A57D3"/>
    <w:rsid w:val="008A5AB2"/>
    <w:rsid w:val="008A61A9"/>
    <w:rsid w:val="008A6E67"/>
    <w:rsid w:val="008B1FB2"/>
    <w:rsid w:val="008C2972"/>
    <w:rsid w:val="008C3782"/>
    <w:rsid w:val="008C52E2"/>
    <w:rsid w:val="008D0962"/>
    <w:rsid w:val="008D35D6"/>
    <w:rsid w:val="008E3701"/>
    <w:rsid w:val="008E716F"/>
    <w:rsid w:val="008E7889"/>
    <w:rsid w:val="008F41F0"/>
    <w:rsid w:val="0090061A"/>
    <w:rsid w:val="009046F0"/>
    <w:rsid w:val="00907A8D"/>
    <w:rsid w:val="0091782B"/>
    <w:rsid w:val="009236FA"/>
    <w:rsid w:val="00927057"/>
    <w:rsid w:val="00931C10"/>
    <w:rsid w:val="009373FD"/>
    <w:rsid w:val="00942140"/>
    <w:rsid w:val="00944A7E"/>
    <w:rsid w:val="00946615"/>
    <w:rsid w:val="009510C4"/>
    <w:rsid w:val="00952CD9"/>
    <w:rsid w:val="009531C0"/>
    <w:rsid w:val="00954013"/>
    <w:rsid w:val="00954329"/>
    <w:rsid w:val="009549C8"/>
    <w:rsid w:val="009676A7"/>
    <w:rsid w:val="00975F94"/>
    <w:rsid w:val="009801A4"/>
    <w:rsid w:val="0098072D"/>
    <w:rsid w:val="009817DD"/>
    <w:rsid w:val="0098300E"/>
    <w:rsid w:val="009A6F34"/>
    <w:rsid w:val="009B0642"/>
    <w:rsid w:val="009B24F3"/>
    <w:rsid w:val="009B26DB"/>
    <w:rsid w:val="00A0337C"/>
    <w:rsid w:val="00A1347D"/>
    <w:rsid w:val="00A17EBE"/>
    <w:rsid w:val="00A246B8"/>
    <w:rsid w:val="00A47536"/>
    <w:rsid w:val="00A50E2E"/>
    <w:rsid w:val="00A51676"/>
    <w:rsid w:val="00A52307"/>
    <w:rsid w:val="00A57782"/>
    <w:rsid w:val="00A603A2"/>
    <w:rsid w:val="00A6348F"/>
    <w:rsid w:val="00A63A30"/>
    <w:rsid w:val="00A63A9F"/>
    <w:rsid w:val="00A726B7"/>
    <w:rsid w:val="00A77772"/>
    <w:rsid w:val="00A837E9"/>
    <w:rsid w:val="00A86141"/>
    <w:rsid w:val="00A91578"/>
    <w:rsid w:val="00AA3344"/>
    <w:rsid w:val="00AB024E"/>
    <w:rsid w:val="00AB1307"/>
    <w:rsid w:val="00AD26A5"/>
    <w:rsid w:val="00AE4825"/>
    <w:rsid w:val="00AE52CC"/>
    <w:rsid w:val="00AF160E"/>
    <w:rsid w:val="00AF3C1C"/>
    <w:rsid w:val="00B04FF9"/>
    <w:rsid w:val="00B05DD6"/>
    <w:rsid w:val="00B12864"/>
    <w:rsid w:val="00B13095"/>
    <w:rsid w:val="00B13BA8"/>
    <w:rsid w:val="00B152C9"/>
    <w:rsid w:val="00B163A8"/>
    <w:rsid w:val="00B30F8F"/>
    <w:rsid w:val="00B33D1D"/>
    <w:rsid w:val="00B404A3"/>
    <w:rsid w:val="00B436EA"/>
    <w:rsid w:val="00B45EAB"/>
    <w:rsid w:val="00B46F3E"/>
    <w:rsid w:val="00B5555F"/>
    <w:rsid w:val="00B6207E"/>
    <w:rsid w:val="00B729CD"/>
    <w:rsid w:val="00B82ABC"/>
    <w:rsid w:val="00B865D3"/>
    <w:rsid w:val="00BA372A"/>
    <w:rsid w:val="00BA3889"/>
    <w:rsid w:val="00BA53DE"/>
    <w:rsid w:val="00BA66FC"/>
    <w:rsid w:val="00BA678B"/>
    <w:rsid w:val="00BA7643"/>
    <w:rsid w:val="00BB0E9E"/>
    <w:rsid w:val="00BC08A0"/>
    <w:rsid w:val="00BC1C39"/>
    <w:rsid w:val="00BC51B8"/>
    <w:rsid w:val="00BC5813"/>
    <w:rsid w:val="00BC76A8"/>
    <w:rsid w:val="00BD637F"/>
    <w:rsid w:val="00BE4998"/>
    <w:rsid w:val="00BE798E"/>
    <w:rsid w:val="00BF07BE"/>
    <w:rsid w:val="00BF0C27"/>
    <w:rsid w:val="00BF1967"/>
    <w:rsid w:val="00C02E34"/>
    <w:rsid w:val="00C047FD"/>
    <w:rsid w:val="00C05E1A"/>
    <w:rsid w:val="00C067E7"/>
    <w:rsid w:val="00C164C4"/>
    <w:rsid w:val="00C20325"/>
    <w:rsid w:val="00C25018"/>
    <w:rsid w:val="00C25975"/>
    <w:rsid w:val="00C3791C"/>
    <w:rsid w:val="00C37FA0"/>
    <w:rsid w:val="00C407B8"/>
    <w:rsid w:val="00C41437"/>
    <w:rsid w:val="00C4374B"/>
    <w:rsid w:val="00C45EE4"/>
    <w:rsid w:val="00C51CE8"/>
    <w:rsid w:val="00C66D70"/>
    <w:rsid w:val="00C82FE5"/>
    <w:rsid w:val="00C83D65"/>
    <w:rsid w:val="00C85211"/>
    <w:rsid w:val="00C85ED9"/>
    <w:rsid w:val="00C91771"/>
    <w:rsid w:val="00C9267E"/>
    <w:rsid w:val="00C95C0C"/>
    <w:rsid w:val="00CA1A30"/>
    <w:rsid w:val="00CA4B5C"/>
    <w:rsid w:val="00CA7808"/>
    <w:rsid w:val="00CA7E69"/>
    <w:rsid w:val="00CB61E2"/>
    <w:rsid w:val="00CB65A9"/>
    <w:rsid w:val="00CC5439"/>
    <w:rsid w:val="00CD19F4"/>
    <w:rsid w:val="00CD4C8E"/>
    <w:rsid w:val="00CF09A0"/>
    <w:rsid w:val="00CF15CD"/>
    <w:rsid w:val="00D01A77"/>
    <w:rsid w:val="00D05AE4"/>
    <w:rsid w:val="00D13C06"/>
    <w:rsid w:val="00D16712"/>
    <w:rsid w:val="00D200B3"/>
    <w:rsid w:val="00D405B9"/>
    <w:rsid w:val="00D41232"/>
    <w:rsid w:val="00D415FE"/>
    <w:rsid w:val="00D449A9"/>
    <w:rsid w:val="00D47098"/>
    <w:rsid w:val="00D54A37"/>
    <w:rsid w:val="00D65D95"/>
    <w:rsid w:val="00D66C13"/>
    <w:rsid w:val="00D7052F"/>
    <w:rsid w:val="00D72C0F"/>
    <w:rsid w:val="00D7421F"/>
    <w:rsid w:val="00D76C33"/>
    <w:rsid w:val="00DA1502"/>
    <w:rsid w:val="00DB0A1C"/>
    <w:rsid w:val="00DB58F7"/>
    <w:rsid w:val="00DC227F"/>
    <w:rsid w:val="00DC32D8"/>
    <w:rsid w:val="00DC69E8"/>
    <w:rsid w:val="00DD1706"/>
    <w:rsid w:val="00DD1A90"/>
    <w:rsid w:val="00DD25A4"/>
    <w:rsid w:val="00DD5269"/>
    <w:rsid w:val="00DD7EE7"/>
    <w:rsid w:val="00DF135B"/>
    <w:rsid w:val="00DF3EDA"/>
    <w:rsid w:val="00DF69DE"/>
    <w:rsid w:val="00E127AA"/>
    <w:rsid w:val="00E13333"/>
    <w:rsid w:val="00E13594"/>
    <w:rsid w:val="00E14515"/>
    <w:rsid w:val="00E22F37"/>
    <w:rsid w:val="00E26CC0"/>
    <w:rsid w:val="00E428E1"/>
    <w:rsid w:val="00E431B4"/>
    <w:rsid w:val="00E466FC"/>
    <w:rsid w:val="00E543E7"/>
    <w:rsid w:val="00E56BCE"/>
    <w:rsid w:val="00E60BF9"/>
    <w:rsid w:val="00E617C0"/>
    <w:rsid w:val="00E63B71"/>
    <w:rsid w:val="00E65865"/>
    <w:rsid w:val="00E66E3A"/>
    <w:rsid w:val="00E73CCB"/>
    <w:rsid w:val="00E85347"/>
    <w:rsid w:val="00E9534E"/>
    <w:rsid w:val="00EA175C"/>
    <w:rsid w:val="00EA29DF"/>
    <w:rsid w:val="00EA55CC"/>
    <w:rsid w:val="00EA609E"/>
    <w:rsid w:val="00EA6D5D"/>
    <w:rsid w:val="00EB5FA3"/>
    <w:rsid w:val="00EC37C2"/>
    <w:rsid w:val="00EC5890"/>
    <w:rsid w:val="00ED0D32"/>
    <w:rsid w:val="00EE3124"/>
    <w:rsid w:val="00EE5066"/>
    <w:rsid w:val="00EF1AE5"/>
    <w:rsid w:val="00F03326"/>
    <w:rsid w:val="00F0423C"/>
    <w:rsid w:val="00F06739"/>
    <w:rsid w:val="00F07649"/>
    <w:rsid w:val="00F1503B"/>
    <w:rsid w:val="00F172AF"/>
    <w:rsid w:val="00F21DDC"/>
    <w:rsid w:val="00F229D8"/>
    <w:rsid w:val="00F26CD2"/>
    <w:rsid w:val="00F3345D"/>
    <w:rsid w:val="00F35287"/>
    <w:rsid w:val="00F539F5"/>
    <w:rsid w:val="00F566EA"/>
    <w:rsid w:val="00F56758"/>
    <w:rsid w:val="00F56C78"/>
    <w:rsid w:val="00F62213"/>
    <w:rsid w:val="00F6595B"/>
    <w:rsid w:val="00F73426"/>
    <w:rsid w:val="00F76773"/>
    <w:rsid w:val="00F8018E"/>
    <w:rsid w:val="00F84B13"/>
    <w:rsid w:val="00F8597C"/>
    <w:rsid w:val="00F87682"/>
    <w:rsid w:val="00FA19AE"/>
    <w:rsid w:val="00FB198D"/>
    <w:rsid w:val="00FD3F20"/>
    <w:rsid w:val="00FE1386"/>
    <w:rsid w:val="00FE1DB5"/>
    <w:rsid w:val="00FE476D"/>
    <w:rsid w:val="00FF7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F5FADE"/>
  <w15:docId w15:val="{B4CBF123-11F6-4827-BAE8-B019E3067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45B8F"/>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5B8F"/>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45B8F"/>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45B8F"/>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45B8F"/>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5B8F"/>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45B8F"/>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45B8F"/>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5B8F"/>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6A7"/>
  </w:style>
  <w:style w:type="paragraph" w:styleId="Footer">
    <w:name w:val="footer"/>
    <w:basedOn w:val="Normal"/>
    <w:link w:val="FooterChar"/>
    <w:uiPriority w:val="99"/>
    <w:unhideWhenUsed/>
    <w:rsid w:val="00326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6A7"/>
  </w:style>
  <w:style w:type="paragraph" w:styleId="ListParagraph">
    <w:name w:val="List Paragraph"/>
    <w:basedOn w:val="Normal"/>
    <w:uiPriority w:val="34"/>
    <w:qFormat/>
    <w:rsid w:val="0090061A"/>
    <w:pPr>
      <w:ind w:left="720"/>
      <w:contextualSpacing/>
    </w:pPr>
  </w:style>
  <w:style w:type="numbering" w:styleId="111111">
    <w:name w:val="Outline List 2"/>
    <w:basedOn w:val="NoList"/>
    <w:rsid w:val="0090061A"/>
    <w:pPr>
      <w:numPr>
        <w:numId w:val="2"/>
      </w:numPr>
    </w:pPr>
  </w:style>
  <w:style w:type="paragraph" w:styleId="BalloonText">
    <w:name w:val="Balloon Text"/>
    <w:basedOn w:val="Normal"/>
    <w:link w:val="BalloonTextChar"/>
    <w:rsid w:val="00116E0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116E0E"/>
    <w:rPr>
      <w:rFonts w:ascii="Tahoma" w:eastAsia="Times New Roman" w:hAnsi="Tahoma" w:cs="Tahoma"/>
      <w:sz w:val="16"/>
      <w:szCs w:val="16"/>
    </w:rPr>
  </w:style>
  <w:style w:type="table" w:customStyle="1" w:styleId="TableGrid1">
    <w:name w:val="Table Grid1"/>
    <w:basedOn w:val="TableNormal"/>
    <w:next w:val="TableGrid"/>
    <w:rsid w:val="00DB0A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45B8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45B8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45B8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445B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45B8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45B8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45B8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45B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5B8F"/>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13358E"/>
    <w:pPr>
      <w:spacing w:after="0" w:line="240" w:lineRule="auto"/>
    </w:pPr>
  </w:style>
  <w:style w:type="character" w:styleId="CommentReference">
    <w:name w:val="annotation reference"/>
    <w:basedOn w:val="DefaultParagraphFont"/>
    <w:uiPriority w:val="99"/>
    <w:semiHidden/>
    <w:unhideWhenUsed/>
    <w:rsid w:val="003C7CFA"/>
    <w:rPr>
      <w:sz w:val="16"/>
      <w:szCs w:val="16"/>
    </w:rPr>
  </w:style>
  <w:style w:type="paragraph" w:styleId="CommentText">
    <w:name w:val="annotation text"/>
    <w:basedOn w:val="Normal"/>
    <w:link w:val="CommentTextChar"/>
    <w:uiPriority w:val="99"/>
    <w:semiHidden/>
    <w:unhideWhenUsed/>
    <w:rsid w:val="003C7CFA"/>
    <w:pPr>
      <w:spacing w:line="240" w:lineRule="auto"/>
    </w:pPr>
    <w:rPr>
      <w:sz w:val="20"/>
      <w:szCs w:val="20"/>
    </w:rPr>
  </w:style>
  <w:style w:type="character" w:customStyle="1" w:styleId="CommentTextChar">
    <w:name w:val="Comment Text Char"/>
    <w:basedOn w:val="DefaultParagraphFont"/>
    <w:link w:val="CommentText"/>
    <w:uiPriority w:val="99"/>
    <w:semiHidden/>
    <w:rsid w:val="003C7CFA"/>
    <w:rPr>
      <w:sz w:val="20"/>
      <w:szCs w:val="20"/>
    </w:rPr>
  </w:style>
  <w:style w:type="paragraph" w:styleId="CommentSubject">
    <w:name w:val="annotation subject"/>
    <w:basedOn w:val="CommentText"/>
    <w:next w:val="CommentText"/>
    <w:link w:val="CommentSubjectChar"/>
    <w:uiPriority w:val="99"/>
    <w:semiHidden/>
    <w:unhideWhenUsed/>
    <w:rsid w:val="003C7CFA"/>
    <w:rPr>
      <w:b/>
      <w:bCs/>
    </w:rPr>
  </w:style>
  <w:style w:type="character" w:customStyle="1" w:styleId="CommentSubjectChar">
    <w:name w:val="Comment Subject Char"/>
    <w:basedOn w:val="CommentTextChar"/>
    <w:link w:val="CommentSubject"/>
    <w:uiPriority w:val="99"/>
    <w:semiHidden/>
    <w:rsid w:val="003C7C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chid\Documents\Custom%20Office%20Templates\ATF_001%20ATK%20Savage%20TEMPLATE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C:\Users\orchid\Documents\Custom Office Templates\ATF_001 ATK Savage TEMPLATEv2.dotx</Template>
  <TotalTime>54</TotalTime>
  <Pages>4</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Rydberg</dc:creator>
  <cp:keywords/>
  <dc:description/>
  <cp:lastModifiedBy>phil milks</cp:lastModifiedBy>
  <cp:revision>29</cp:revision>
  <cp:lastPrinted>2014-03-11T14:08:00Z</cp:lastPrinted>
  <dcterms:created xsi:type="dcterms:W3CDTF">2016-01-25T16:34:00Z</dcterms:created>
  <dcterms:modified xsi:type="dcterms:W3CDTF">2021-07-21T01:53:00Z</dcterms:modified>
  <cp:category/>
</cp:coreProperties>
</file>