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CBD4" w14:textId="77777777" w:rsidR="00D6114A" w:rsidRDefault="00D6114A" w:rsidP="0081752E">
      <w:pPr>
        <w:rPr>
          <w:b/>
          <w:sz w:val="48"/>
          <w:szCs w:val="40"/>
        </w:rPr>
      </w:pPr>
    </w:p>
    <w:p w14:paraId="35B34FEB" w14:textId="530B476A" w:rsidR="00D6114A" w:rsidRPr="00535BA7" w:rsidRDefault="00042208" w:rsidP="00D6114A">
      <w:pPr>
        <w:jc w:val="center"/>
        <w:rPr>
          <w:b/>
          <w:sz w:val="48"/>
          <w:szCs w:val="40"/>
        </w:rPr>
      </w:pPr>
      <w:r>
        <w:rPr>
          <w:b/>
          <w:sz w:val="48"/>
          <w:szCs w:val="40"/>
        </w:rPr>
        <w:t>D</w:t>
      </w:r>
      <w:r w:rsidR="00C91397">
        <w:rPr>
          <w:b/>
          <w:sz w:val="48"/>
          <w:szCs w:val="40"/>
        </w:rPr>
        <w:t>ea</w:t>
      </w:r>
      <w:r>
        <w:rPr>
          <w:b/>
          <w:sz w:val="48"/>
          <w:szCs w:val="40"/>
        </w:rPr>
        <w:t>l</w:t>
      </w:r>
      <w:r w:rsidR="00C91397">
        <w:rPr>
          <w:b/>
          <w:sz w:val="48"/>
          <w:szCs w:val="40"/>
        </w:rPr>
        <w:t>e</w:t>
      </w:r>
      <w:r>
        <w:rPr>
          <w:b/>
          <w:sz w:val="48"/>
          <w:szCs w:val="40"/>
        </w:rPr>
        <w:t>r</w:t>
      </w:r>
      <w:r w:rsidR="005C203B">
        <w:rPr>
          <w:b/>
          <w:sz w:val="48"/>
          <w:szCs w:val="40"/>
        </w:rPr>
        <w:t>-05</w:t>
      </w:r>
    </w:p>
    <w:p w14:paraId="3B0DC449" w14:textId="77777777" w:rsidR="00D6114A" w:rsidRPr="00535BA7" w:rsidRDefault="00D6114A" w:rsidP="00D6114A">
      <w:pPr>
        <w:jc w:val="center"/>
        <w:rPr>
          <w:b/>
          <w:sz w:val="48"/>
          <w:szCs w:val="40"/>
        </w:rPr>
      </w:pPr>
      <w:r w:rsidRPr="00535BA7">
        <w:rPr>
          <w:b/>
          <w:sz w:val="48"/>
          <w:szCs w:val="40"/>
        </w:rPr>
        <w:t>Sample Policy</w:t>
      </w:r>
    </w:p>
    <w:p w14:paraId="1A2FFD2A" w14:textId="356AE3CC" w:rsidR="00D6114A" w:rsidRPr="00535BA7" w:rsidRDefault="00D6114A" w:rsidP="00D6114A">
      <w:pPr>
        <w:jc w:val="center"/>
        <w:rPr>
          <w:b/>
          <w:sz w:val="48"/>
          <w:szCs w:val="40"/>
        </w:rPr>
      </w:pPr>
      <w:r>
        <w:rPr>
          <w:b/>
          <w:sz w:val="48"/>
          <w:szCs w:val="40"/>
        </w:rPr>
        <w:t>ATF Compliance Record Retention</w:t>
      </w:r>
    </w:p>
    <w:p w14:paraId="3E0FE32A" w14:textId="77777777" w:rsidR="00D6114A" w:rsidRDefault="00D6114A" w:rsidP="00D6114A">
      <w:pPr>
        <w:jc w:val="center"/>
        <w:rPr>
          <w:sz w:val="40"/>
          <w:szCs w:val="40"/>
        </w:rPr>
      </w:pPr>
    </w:p>
    <w:p w14:paraId="028A90DD" w14:textId="77777777" w:rsidR="00D6114A" w:rsidRPr="00535BA7" w:rsidRDefault="00D6114A" w:rsidP="00D6114A">
      <w:pPr>
        <w:jc w:val="center"/>
        <w:rPr>
          <w:sz w:val="40"/>
          <w:szCs w:val="40"/>
        </w:rPr>
      </w:pPr>
    </w:p>
    <w:p w14:paraId="5BF4A6A2" w14:textId="77777777" w:rsidR="00DC4901" w:rsidRPr="003C4B67" w:rsidRDefault="00DC4901" w:rsidP="00DC4901">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2C151638" w14:textId="77777777" w:rsidR="00D64839" w:rsidRDefault="00DC4901" w:rsidP="00D64839">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00D64839"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D64839">
        <w:rPr>
          <w:rFonts w:ascii="Arial" w:hAnsi="Arial" w:cs="Arial"/>
          <w:color w:val="222222"/>
          <w:sz w:val="24"/>
          <w:szCs w:val="24"/>
          <w:shd w:val="clear" w:color="auto" w:fill="FFFFFF"/>
        </w:rPr>
        <w:t xml:space="preserve">, understanding, </w:t>
      </w:r>
      <w:r w:rsidR="00D64839" w:rsidRPr="003C4B67">
        <w:rPr>
          <w:rFonts w:ascii="Arial" w:hAnsi="Arial" w:cs="Arial"/>
          <w:color w:val="222222"/>
          <w:sz w:val="24"/>
          <w:szCs w:val="24"/>
          <w:shd w:val="clear" w:color="auto" w:fill="FFFFFF"/>
        </w:rPr>
        <w:t>complying</w:t>
      </w:r>
      <w:r w:rsidR="00D64839">
        <w:rPr>
          <w:rFonts w:ascii="Arial" w:hAnsi="Arial" w:cs="Arial"/>
          <w:color w:val="222222"/>
          <w:sz w:val="24"/>
          <w:szCs w:val="24"/>
          <w:shd w:val="clear" w:color="auto" w:fill="FFFFFF"/>
        </w:rPr>
        <w:t>,</w:t>
      </w:r>
      <w:r w:rsidR="00D64839" w:rsidRPr="003C4B67">
        <w:rPr>
          <w:rFonts w:ascii="Arial" w:hAnsi="Arial" w:cs="Arial"/>
          <w:color w:val="222222"/>
          <w:sz w:val="24"/>
          <w:szCs w:val="24"/>
          <w:shd w:val="clear" w:color="auto" w:fill="FFFFFF"/>
        </w:rPr>
        <w:t xml:space="preserve"> and staying current with the law.  If the user </w:t>
      </w:r>
      <w:r w:rsidR="00D64839">
        <w:rPr>
          <w:rFonts w:ascii="Arial" w:hAnsi="Arial" w:cs="Arial"/>
          <w:color w:val="222222"/>
          <w:sz w:val="24"/>
          <w:szCs w:val="24"/>
          <w:shd w:val="clear" w:color="auto" w:fill="FFFFFF"/>
        </w:rPr>
        <w:t>does not understand</w:t>
      </w:r>
      <w:r w:rsidR="00D64839" w:rsidRPr="003C4B67">
        <w:rPr>
          <w:rFonts w:ascii="Arial" w:hAnsi="Arial" w:cs="Arial"/>
          <w:color w:val="222222"/>
          <w:sz w:val="24"/>
          <w:szCs w:val="24"/>
          <w:shd w:val="clear" w:color="auto" w:fill="FFFFFF"/>
        </w:rPr>
        <w:t xml:space="preserve"> any requirements, they should contact an attorney. </w:t>
      </w:r>
      <w:r w:rsidR="00D64839">
        <w:rPr>
          <w:rFonts w:ascii="Arial" w:hAnsi="Arial" w:cs="Arial"/>
          <w:color w:val="222222"/>
          <w:sz w:val="24"/>
          <w:szCs w:val="24"/>
          <w:shd w:val="clear" w:color="auto" w:fill="FFFFFF"/>
        </w:rPr>
        <w:t xml:space="preserve"> </w:t>
      </w:r>
    </w:p>
    <w:p w14:paraId="4002234F" w14:textId="77777777" w:rsidR="00D64839" w:rsidRPr="00BB63B3" w:rsidRDefault="00D64839" w:rsidP="00D64839">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2D1153AF" w14:textId="77777777" w:rsidR="00D64839" w:rsidRPr="003C4B67" w:rsidRDefault="00D64839" w:rsidP="00D64839">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particular </w:t>
      </w:r>
      <w:r>
        <w:rPr>
          <w:rFonts w:ascii="Arial" w:hAnsi="Arial" w:cs="Arial"/>
          <w:color w:val="222222"/>
          <w:sz w:val="24"/>
          <w:szCs w:val="24"/>
          <w:shd w:val="clear" w:color="auto" w:fill="FFFFFF"/>
        </w:rPr>
        <w:t>situation</w:t>
      </w:r>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0CC42D14" w14:textId="77777777" w:rsidR="00D64839" w:rsidRPr="003C4B67" w:rsidRDefault="00D64839" w:rsidP="00D64839">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1413AF8D" w14:textId="5D021D33" w:rsidR="00DC4901" w:rsidRPr="003C4B67" w:rsidRDefault="00D64839" w:rsidP="00D64839">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619461D2" w14:textId="287941C7" w:rsidR="00D6114A" w:rsidRPr="00D6114A" w:rsidRDefault="00D6114A">
      <w:pPr>
        <w:rPr>
          <w:rFonts w:ascii="Arial" w:hAnsi="Arial" w:cs="Arial"/>
          <w:color w:val="222222"/>
          <w:sz w:val="40"/>
          <w:szCs w:val="40"/>
          <w:shd w:val="clear" w:color="auto" w:fill="FFFFFF"/>
        </w:rPr>
      </w:pPr>
      <w:r>
        <w:rPr>
          <w:rFonts w:ascii="Arial" w:hAnsi="Arial" w:cs="Arial"/>
          <w:color w:val="222222"/>
          <w:sz w:val="40"/>
          <w:szCs w:val="40"/>
          <w:shd w:val="clear" w:color="auto" w:fill="FFFFFF"/>
        </w:rPr>
        <w:br w:type="page"/>
      </w:r>
    </w:p>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C5023A" w14:paraId="14CE2716" w14:textId="77777777" w:rsidTr="006903B6">
        <w:trPr>
          <w:trHeight w:val="327"/>
        </w:trPr>
        <w:tc>
          <w:tcPr>
            <w:tcW w:w="2610" w:type="dxa"/>
            <w:shd w:val="clear" w:color="auto" w:fill="808080" w:themeFill="background1" w:themeFillShade="80"/>
            <w:vAlign w:val="center"/>
          </w:tcPr>
          <w:p w14:paraId="4391DC53" w14:textId="6723C047" w:rsidR="0013358E" w:rsidRPr="00C5023A" w:rsidRDefault="00C4374B" w:rsidP="000F20E5">
            <w:pPr>
              <w:rPr>
                <w:rFonts w:ascii="Arial" w:hAnsi="Arial" w:cs="Arial"/>
                <w:b/>
                <w:color w:val="FFFFFF" w:themeColor="background1"/>
                <w:sz w:val="24"/>
                <w:szCs w:val="24"/>
              </w:rPr>
            </w:pPr>
            <w:r w:rsidRPr="00C5023A">
              <w:rPr>
                <w:rFonts w:ascii="Arial" w:hAnsi="Arial" w:cs="Arial"/>
                <w:b/>
                <w:color w:val="FFFFFF" w:themeColor="background1"/>
                <w:sz w:val="24"/>
                <w:szCs w:val="24"/>
              </w:rPr>
              <w:lastRenderedPageBreak/>
              <w:t xml:space="preserve">Document </w:t>
            </w:r>
            <w:r w:rsidR="0013358E" w:rsidRPr="00C5023A">
              <w:rPr>
                <w:rFonts w:ascii="Arial" w:hAnsi="Arial" w:cs="Arial"/>
                <w:b/>
                <w:color w:val="FFFFFF" w:themeColor="background1"/>
                <w:sz w:val="24"/>
                <w:szCs w:val="24"/>
              </w:rPr>
              <w:t>Title</w:t>
            </w:r>
          </w:p>
        </w:tc>
        <w:tc>
          <w:tcPr>
            <w:tcW w:w="7740" w:type="dxa"/>
            <w:gridSpan w:val="3"/>
            <w:shd w:val="clear" w:color="auto" w:fill="auto"/>
            <w:vAlign w:val="center"/>
          </w:tcPr>
          <w:p w14:paraId="4DBE3398" w14:textId="22A17E5C" w:rsidR="0013358E" w:rsidRPr="00C5023A" w:rsidRDefault="00D6114A" w:rsidP="00FE79CF">
            <w:pPr>
              <w:rPr>
                <w:rFonts w:ascii="Arial" w:hAnsi="Arial" w:cs="Arial"/>
                <w:b/>
                <w:sz w:val="24"/>
                <w:szCs w:val="24"/>
              </w:rPr>
            </w:pPr>
            <w:r>
              <w:rPr>
                <w:rFonts w:ascii="Arial" w:hAnsi="Arial" w:cs="Arial"/>
                <w:b/>
                <w:sz w:val="24"/>
                <w:szCs w:val="24"/>
              </w:rPr>
              <w:t>ATF Compliance</w:t>
            </w:r>
            <w:r w:rsidR="00897990" w:rsidRPr="00C5023A">
              <w:rPr>
                <w:rFonts w:ascii="Arial" w:hAnsi="Arial" w:cs="Arial"/>
                <w:b/>
                <w:sz w:val="24"/>
                <w:szCs w:val="24"/>
              </w:rPr>
              <w:t xml:space="preserve"> Record Retention</w:t>
            </w:r>
          </w:p>
        </w:tc>
      </w:tr>
      <w:tr w:rsidR="0013358E" w:rsidRPr="00C5023A" w14:paraId="61A588FA" w14:textId="77777777" w:rsidTr="00F07649">
        <w:trPr>
          <w:trHeight w:val="71"/>
        </w:trPr>
        <w:tc>
          <w:tcPr>
            <w:tcW w:w="2610" w:type="dxa"/>
            <w:shd w:val="clear" w:color="auto" w:fill="808080" w:themeFill="background1" w:themeFillShade="80"/>
            <w:vAlign w:val="center"/>
          </w:tcPr>
          <w:p w14:paraId="43BE3ACD" w14:textId="77777777" w:rsidR="0013358E" w:rsidRPr="00C5023A" w:rsidRDefault="0013358E" w:rsidP="000F20E5">
            <w:pPr>
              <w:rPr>
                <w:rFonts w:ascii="Arial" w:hAnsi="Arial" w:cs="Arial"/>
                <w:b/>
                <w:color w:val="FFFFFF" w:themeColor="background1"/>
                <w:sz w:val="20"/>
                <w:szCs w:val="20"/>
              </w:rPr>
            </w:pPr>
            <w:r w:rsidRPr="00C5023A">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73E2B312" w14:textId="77777777" w:rsidR="0013358E" w:rsidRPr="00C5023A" w:rsidRDefault="0013358E" w:rsidP="000F20E5">
            <w:pPr>
              <w:rPr>
                <w:rFonts w:ascii="Arial" w:hAnsi="Arial" w:cs="Arial"/>
                <w:b/>
                <w:color w:val="FFFFFF" w:themeColor="background1"/>
                <w:sz w:val="20"/>
                <w:szCs w:val="20"/>
              </w:rPr>
            </w:pPr>
            <w:r w:rsidRPr="00C5023A">
              <w:rPr>
                <w:rFonts w:ascii="Arial" w:hAnsi="Arial" w:cs="Arial"/>
                <w:b/>
                <w:color w:val="FFFFFF" w:themeColor="background1"/>
                <w:sz w:val="20"/>
                <w:szCs w:val="20"/>
              </w:rPr>
              <w:t>Effective Date</w:t>
            </w:r>
          </w:p>
        </w:tc>
        <w:tc>
          <w:tcPr>
            <w:tcW w:w="2580" w:type="dxa"/>
            <w:shd w:val="clear" w:color="auto" w:fill="808080" w:themeFill="background1" w:themeFillShade="80"/>
          </w:tcPr>
          <w:p w14:paraId="5AFCA941" w14:textId="77777777" w:rsidR="0013358E" w:rsidRPr="00C5023A" w:rsidRDefault="0013358E" w:rsidP="000F20E5">
            <w:pPr>
              <w:rPr>
                <w:rFonts w:ascii="Arial" w:hAnsi="Arial" w:cs="Arial"/>
                <w:b/>
                <w:color w:val="FFFFFF" w:themeColor="background1"/>
                <w:sz w:val="20"/>
                <w:szCs w:val="20"/>
              </w:rPr>
            </w:pPr>
            <w:r w:rsidRPr="00C5023A">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29F61C39" w14:textId="77777777" w:rsidR="0013358E" w:rsidRPr="00C5023A" w:rsidRDefault="0013358E" w:rsidP="000F20E5">
            <w:pPr>
              <w:rPr>
                <w:rFonts w:ascii="Arial" w:hAnsi="Arial" w:cs="Arial"/>
                <w:b/>
                <w:color w:val="FFFFFF" w:themeColor="background1"/>
                <w:sz w:val="20"/>
                <w:szCs w:val="20"/>
              </w:rPr>
            </w:pPr>
            <w:r w:rsidRPr="00C5023A">
              <w:rPr>
                <w:rFonts w:ascii="Arial" w:hAnsi="Arial" w:cs="Arial"/>
                <w:b/>
                <w:color w:val="FFFFFF" w:themeColor="background1"/>
                <w:sz w:val="20"/>
                <w:szCs w:val="20"/>
              </w:rPr>
              <w:t>Policy Number</w:t>
            </w:r>
          </w:p>
        </w:tc>
      </w:tr>
      <w:tr w:rsidR="00811023" w:rsidRPr="00C5023A" w14:paraId="14993137" w14:textId="77777777" w:rsidTr="006903B6">
        <w:trPr>
          <w:trHeight w:val="327"/>
        </w:trPr>
        <w:tc>
          <w:tcPr>
            <w:tcW w:w="2610" w:type="dxa"/>
          </w:tcPr>
          <w:p w14:paraId="2684C998" w14:textId="50035DC9" w:rsidR="00811023" w:rsidRPr="00C5023A" w:rsidRDefault="00811023" w:rsidP="00811023">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4F369FD7" w14:textId="7AFED6DA" w:rsidR="00811023" w:rsidRPr="00C5023A" w:rsidRDefault="00811023" w:rsidP="00811023">
            <w:pPr>
              <w:rPr>
                <w:rFonts w:ascii="Arial" w:hAnsi="Arial" w:cs="Arial"/>
                <w:sz w:val="20"/>
                <w:szCs w:val="20"/>
              </w:rPr>
            </w:pPr>
            <w:r w:rsidRPr="00C5023A">
              <w:rPr>
                <w:rFonts w:ascii="Arial" w:hAnsi="Arial" w:cs="Arial"/>
                <w:sz w:val="20"/>
                <w:szCs w:val="20"/>
              </w:rPr>
              <w:t>Current</w:t>
            </w:r>
          </w:p>
        </w:tc>
        <w:tc>
          <w:tcPr>
            <w:tcW w:w="2580" w:type="dxa"/>
          </w:tcPr>
          <w:p w14:paraId="7D9EC9DA" w14:textId="0EFA8329" w:rsidR="00811023" w:rsidRPr="00C5023A" w:rsidRDefault="00811023" w:rsidP="00811023">
            <w:pPr>
              <w:rPr>
                <w:rFonts w:ascii="Arial" w:hAnsi="Arial" w:cs="Arial"/>
                <w:sz w:val="20"/>
                <w:szCs w:val="20"/>
              </w:rPr>
            </w:pPr>
            <w:r>
              <w:rPr>
                <w:rFonts w:ascii="Arial" w:hAnsi="Arial" w:cs="Arial"/>
                <w:sz w:val="20"/>
                <w:szCs w:val="20"/>
              </w:rPr>
              <w:t>1.</w:t>
            </w:r>
            <w:r w:rsidRPr="00C5023A">
              <w:rPr>
                <w:rFonts w:ascii="Arial" w:hAnsi="Arial" w:cs="Arial"/>
                <w:sz w:val="20"/>
                <w:szCs w:val="20"/>
              </w:rPr>
              <w:t>0</w:t>
            </w:r>
          </w:p>
        </w:tc>
        <w:tc>
          <w:tcPr>
            <w:tcW w:w="2580" w:type="dxa"/>
          </w:tcPr>
          <w:p w14:paraId="4FB2ACBA" w14:textId="6AB7C566" w:rsidR="00811023" w:rsidRPr="00C5023A" w:rsidRDefault="00811023" w:rsidP="00811023">
            <w:pPr>
              <w:rPr>
                <w:rFonts w:ascii="Arial" w:hAnsi="Arial" w:cs="Arial"/>
                <w:sz w:val="20"/>
                <w:szCs w:val="20"/>
              </w:rPr>
            </w:pPr>
            <w:r>
              <w:rPr>
                <w:rFonts w:ascii="Arial" w:hAnsi="Arial" w:cs="Arial"/>
                <w:sz w:val="20"/>
                <w:szCs w:val="20"/>
              </w:rPr>
              <w:t>Dlr-05</w:t>
            </w:r>
          </w:p>
        </w:tc>
      </w:tr>
    </w:tbl>
    <w:p w14:paraId="5401D60F" w14:textId="77777777" w:rsidR="004818DF" w:rsidRPr="00C5023A" w:rsidRDefault="004818DF" w:rsidP="00520B17">
      <w:pPr>
        <w:spacing w:line="276" w:lineRule="auto"/>
        <w:rPr>
          <w:rFonts w:ascii="Arial" w:hAnsi="Arial" w:cs="Arial"/>
        </w:rPr>
      </w:pPr>
    </w:p>
    <w:p w14:paraId="657DD770" w14:textId="77777777" w:rsidR="00855D11" w:rsidRPr="00C5023A"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C5023A">
        <w:rPr>
          <w:rFonts w:ascii="Arial" w:hAnsi="Arial" w:cs="Arial"/>
          <w:b/>
          <w:sz w:val="26"/>
          <w:szCs w:val="26"/>
        </w:rPr>
        <w:t>POLICY</w:t>
      </w:r>
    </w:p>
    <w:p w14:paraId="27BEC34C" w14:textId="77777777" w:rsidR="0002118A" w:rsidRPr="00C5023A" w:rsidRDefault="00C9267E" w:rsidP="0002118A">
      <w:pPr>
        <w:pStyle w:val="ListParagraph"/>
        <w:numPr>
          <w:ilvl w:val="1"/>
          <w:numId w:val="1"/>
        </w:numPr>
        <w:spacing w:after="0" w:line="276" w:lineRule="auto"/>
        <w:ind w:left="630" w:right="288"/>
        <w:contextualSpacing w:val="0"/>
        <w:rPr>
          <w:rFonts w:ascii="Arial" w:hAnsi="Arial" w:cs="Arial"/>
          <w:b/>
        </w:rPr>
      </w:pPr>
      <w:r w:rsidRPr="00C5023A">
        <w:rPr>
          <w:rFonts w:ascii="Arial" w:hAnsi="Arial" w:cs="Arial"/>
          <w:b/>
        </w:rPr>
        <w:t>Overview</w:t>
      </w:r>
    </w:p>
    <w:p w14:paraId="71A11C74" w14:textId="61CF8477" w:rsidR="00D87770" w:rsidRPr="00C5023A" w:rsidRDefault="00897990" w:rsidP="00811023">
      <w:pPr>
        <w:pStyle w:val="ListParagraph"/>
        <w:numPr>
          <w:ilvl w:val="2"/>
          <w:numId w:val="5"/>
        </w:numPr>
        <w:spacing w:after="0" w:line="276" w:lineRule="auto"/>
        <w:ind w:left="990" w:right="288"/>
        <w:contextualSpacing w:val="0"/>
        <w:rPr>
          <w:rFonts w:ascii="Arial" w:hAnsi="Arial" w:cs="Arial"/>
        </w:rPr>
      </w:pPr>
      <w:r w:rsidRPr="00C5023A">
        <w:rPr>
          <w:rFonts w:ascii="Arial" w:hAnsi="Arial" w:cs="Arial"/>
        </w:rPr>
        <w:t xml:space="preserve">The records </w:t>
      </w:r>
      <w:r w:rsidR="00811023">
        <w:rPr>
          <w:rFonts w:ascii="Arial" w:hAnsi="Arial" w:cs="Arial"/>
        </w:rPr>
        <w:t xml:space="preserve">and forms identified </w:t>
      </w:r>
      <w:r w:rsidR="005F1636">
        <w:rPr>
          <w:rFonts w:ascii="Arial" w:hAnsi="Arial" w:cs="Arial"/>
        </w:rPr>
        <w:t xml:space="preserve">in the tables </w:t>
      </w:r>
      <w:r w:rsidR="00811023">
        <w:rPr>
          <w:rFonts w:ascii="Arial" w:hAnsi="Arial" w:cs="Arial"/>
        </w:rPr>
        <w:t xml:space="preserve">below </w:t>
      </w:r>
      <w:r w:rsidRPr="00C5023A">
        <w:rPr>
          <w:rFonts w:ascii="Arial" w:hAnsi="Arial" w:cs="Arial"/>
        </w:rPr>
        <w:t>must be</w:t>
      </w:r>
      <w:r w:rsidR="00811023">
        <w:rPr>
          <w:rFonts w:ascii="Arial" w:hAnsi="Arial" w:cs="Arial"/>
        </w:rPr>
        <w:t xml:space="preserve"> filed and retained as outlined below</w:t>
      </w:r>
      <w:r w:rsidR="0001012A" w:rsidRPr="00C5023A">
        <w:rPr>
          <w:rFonts w:ascii="Arial" w:hAnsi="Arial" w:cs="Arial"/>
        </w:rPr>
        <w:t xml:space="preserve">.  </w:t>
      </w:r>
    </w:p>
    <w:p w14:paraId="7CC32E4F" w14:textId="77777777" w:rsidR="005C26B2" w:rsidRDefault="00E91C10" w:rsidP="00E91C10">
      <w:pPr>
        <w:pStyle w:val="ListParagraph"/>
        <w:numPr>
          <w:ilvl w:val="2"/>
          <w:numId w:val="5"/>
        </w:numPr>
        <w:spacing w:after="0" w:line="276" w:lineRule="auto"/>
        <w:ind w:left="990" w:right="288"/>
        <w:rPr>
          <w:rFonts w:ascii="Arial" w:hAnsi="Arial" w:cs="Arial"/>
        </w:rPr>
      </w:pPr>
      <w:r w:rsidRPr="00C5023A">
        <w:rPr>
          <w:rFonts w:ascii="Arial" w:hAnsi="Arial" w:cs="Arial"/>
        </w:rPr>
        <w:t xml:space="preserve">All required records must be </w:t>
      </w:r>
      <w:r w:rsidR="00D87770" w:rsidRPr="00C5023A">
        <w:rPr>
          <w:rFonts w:ascii="Arial" w:hAnsi="Arial" w:cs="Arial"/>
        </w:rPr>
        <w:t>stored at the licensed place of business.</w:t>
      </w:r>
    </w:p>
    <w:p w14:paraId="3C473C68" w14:textId="5AE171A3" w:rsidR="00E91C10" w:rsidRPr="00C5023A" w:rsidRDefault="005C26B2" w:rsidP="00E91C10">
      <w:pPr>
        <w:pStyle w:val="ListParagraph"/>
        <w:numPr>
          <w:ilvl w:val="2"/>
          <w:numId w:val="5"/>
        </w:numPr>
        <w:spacing w:after="0" w:line="276" w:lineRule="auto"/>
        <w:ind w:left="990" w:right="288"/>
        <w:rPr>
          <w:rFonts w:ascii="Arial" w:hAnsi="Arial" w:cs="Arial"/>
        </w:rPr>
      </w:pPr>
      <w:r>
        <w:rPr>
          <w:rFonts w:ascii="Arial" w:hAnsi="Arial" w:cs="Arial"/>
        </w:rPr>
        <w:t xml:space="preserve">To the extent possible, all records shall be centralized at one location.  This applies to both electronic and paper records.   </w:t>
      </w:r>
      <w:r w:rsidR="005F1636">
        <w:rPr>
          <w:rFonts w:ascii="Arial" w:hAnsi="Arial" w:cs="Arial"/>
        </w:rPr>
        <w:br/>
      </w:r>
    </w:p>
    <w:p w14:paraId="5A3B4091" w14:textId="77777777" w:rsidR="005F1636" w:rsidRPr="00C5023A" w:rsidRDefault="005F1636" w:rsidP="005F1636">
      <w:pPr>
        <w:pStyle w:val="ListParagraph"/>
        <w:numPr>
          <w:ilvl w:val="1"/>
          <w:numId w:val="5"/>
        </w:numPr>
        <w:spacing w:after="0" w:line="276" w:lineRule="auto"/>
        <w:ind w:right="288"/>
        <w:contextualSpacing w:val="0"/>
        <w:rPr>
          <w:rFonts w:ascii="Arial" w:hAnsi="Arial" w:cs="Arial"/>
          <w:b/>
        </w:rPr>
      </w:pPr>
      <w:r w:rsidRPr="00C5023A">
        <w:rPr>
          <w:rFonts w:ascii="Arial" w:hAnsi="Arial" w:cs="Arial"/>
          <w:b/>
        </w:rPr>
        <w:t>Applicable Regulations and Forms</w:t>
      </w:r>
    </w:p>
    <w:p w14:paraId="0199B22B" w14:textId="3CF7E8D0" w:rsidR="005F1636" w:rsidRPr="00C5023A" w:rsidRDefault="005F1636" w:rsidP="005F1636">
      <w:pPr>
        <w:pStyle w:val="ListParagraph"/>
        <w:numPr>
          <w:ilvl w:val="0"/>
          <w:numId w:val="15"/>
        </w:numPr>
        <w:spacing w:after="0" w:line="276" w:lineRule="auto"/>
        <w:ind w:right="288"/>
        <w:contextualSpacing w:val="0"/>
        <w:rPr>
          <w:rFonts w:ascii="Arial" w:hAnsi="Arial" w:cs="Arial"/>
        </w:rPr>
      </w:pPr>
      <w:r>
        <w:rPr>
          <w:rFonts w:ascii="Arial" w:hAnsi="Arial" w:cs="Arial"/>
        </w:rPr>
        <w:t>27 CFR 478, Subpart H</w:t>
      </w:r>
    </w:p>
    <w:p w14:paraId="0054BF37" w14:textId="0DAB429E" w:rsidR="005F1636" w:rsidRPr="00C5023A" w:rsidRDefault="005F1636" w:rsidP="005F1636">
      <w:pPr>
        <w:pStyle w:val="ListParagraph"/>
        <w:numPr>
          <w:ilvl w:val="0"/>
          <w:numId w:val="15"/>
        </w:numPr>
        <w:spacing w:after="0" w:line="276" w:lineRule="auto"/>
        <w:ind w:right="288"/>
        <w:contextualSpacing w:val="0"/>
        <w:rPr>
          <w:rFonts w:ascii="Arial" w:hAnsi="Arial" w:cs="Arial"/>
        </w:rPr>
      </w:pPr>
      <w:r>
        <w:rPr>
          <w:rFonts w:ascii="Arial" w:hAnsi="Arial" w:cs="Arial"/>
        </w:rPr>
        <w:t>27 CFR 479, Subpart I</w:t>
      </w:r>
    </w:p>
    <w:p w14:paraId="2793E718" w14:textId="77777777" w:rsidR="005F1636" w:rsidRPr="00C5023A" w:rsidRDefault="005F1636" w:rsidP="005F1636">
      <w:pPr>
        <w:spacing w:after="0" w:line="276" w:lineRule="auto"/>
        <w:ind w:left="2160" w:right="288"/>
        <w:rPr>
          <w:rFonts w:ascii="Arial" w:hAnsi="Arial" w:cs="Arial"/>
        </w:rPr>
      </w:pPr>
      <w:r w:rsidRPr="00C5023A">
        <w:rPr>
          <w:rFonts w:ascii="Arial" w:hAnsi="Arial" w:cs="Arial"/>
        </w:rPr>
        <w:t xml:space="preserve">                             </w:t>
      </w:r>
    </w:p>
    <w:p w14:paraId="70155ADC" w14:textId="77777777" w:rsidR="005F1636" w:rsidRPr="00C5023A" w:rsidRDefault="005F1636" w:rsidP="005F1636">
      <w:pPr>
        <w:spacing w:after="0" w:line="276" w:lineRule="auto"/>
        <w:ind w:right="288"/>
        <w:rPr>
          <w:rFonts w:ascii="Arial" w:hAnsi="Arial" w:cs="Arial"/>
        </w:rPr>
      </w:pPr>
    </w:p>
    <w:p w14:paraId="7E4B8D46" w14:textId="77777777" w:rsidR="005F1636" w:rsidRPr="005205A3" w:rsidRDefault="005F1636" w:rsidP="005F1636">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&amp; Responsibilities </w:t>
      </w:r>
    </w:p>
    <w:p w14:paraId="3377B13D" w14:textId="29B6D06B" w:rsidR="005F1636" w:rsidRPr="005F1636" w:rsidRDefault="005F1636" w:rsidP="005F1636">
      <w:pPr>
        <w:pStyle w:val="ListParagraph"/>
        <w:numPr>
          <w:ilvl w:val="0"/>
          <w:numId w:val="18"/>
        </w:numPr>
        <w:ind w:left="1080"/>
        <w:rPr>
          <w:rFonts w:ascii="Arial" w:hAnsi="Arial" w:cs="Arial"/>
        </w:rPr>
      </w:pPr>
      <w:r>
        <w:rPr>
          <w:rFonts w:ascii="Arial" w:hAnsi="Arial" w:cs="Arial"/>
        </w:rPr>
        <w:t>Oversight and maintenance of ATF records - [</w:t>
      </w:r>
      <w:r w:rsidRPr="00BB101F">
        <w:rPr>
          <w:rFonts w:ascii="Arial" w:hAnsi="Arial" w:cs="Arial"/>
          <w:highlight w:val="yellow"/>
        </w:rPr>
        <w:t xml:space="preserve">employee or department </w:t>
      </w:r>
      <w:proofErr w:type="spellStart"/>
      <w:r w:rsidRPr="00BB101F">
        <w:rPr>
          <w:rFonts w:ascii="Arial" w:hAnsi="Arial" w:cs="Arial"/>
          <w:highlight w:val="yellow"/>
        </w:rPr>
        <w:t>tbd</w:t>
      </w:r>
      <w:proofErr w:type="spellEnd"/>
      <w:r w:rsidRPr="00BB101F">
        <w:rPr>
          <w:rFonts w:ascii="Arial" w:hAnsi="Arial" w:cs="Arial"/>
          <w:highlight w:val="yellow"/>
        </w:rPr>
        <w:t xml:space="preserve"> by company</w:t>
      </w:r>
      <w:r>
        <w:rPr>
          <w:rFonts w:ascii="Arial" w:hAnsi="Arial" w:cs="Arial"/>
        </w:rPr>
        <w:t>]</w:t>
      </w:r>
    </w:p>
    <w:p w14:paraId="2E700832" w14:textId="049D01EE" w:rsidR="00D87770" w:rsidRDefault="00D87770" w:rsidP="00811023">
      <w:pPr>
        <w:spacing w:after="0" w:line="276" w:lineRule="auto"/>
        <w:ind w:right="288"/>
        <w:rPr>
          <w:rFonts w:ascii="Arial" w:hAnsi="Arial" w:cs="Arial"/>
        </w:rPr>
      </w:pPr>
    </w:p>
    <w:p w14:paraId="165FACB4" w14:textId="6F71336E" w:rsidR="00811023" w:rsidRDefault="00811023" w:rsidP="00811023">
      <w:pPr>
        <w:spacing w:after="0" w:line="276" w:lineRule="auto"/>
        <w:ind w:right="288"/>
        <w:rPr>
          <w:rFonts w:ascii="Arial" w:hAnsi="Arial" w:cs="Arial"/>
        </w:rPr>
      </w:pPr>
    </w:p>
    <w:tbl>
      <w:tblPr>
        <w:tblStyle w:val="TableGrid"/>
        <w:tblW w:w="0" w:type="auto"/>
        <w:tblLook w:val="04A0" w:firstRow="1" w:lastRow="0" w:firstColumn="1" w:lastColumn="0" w:noHBand="0" w:noVBand="1"/>
      </w:tblPr>
      <w:tblGrid>
        <w:gridCol w:w="3505"/>
        <w:gridCol w:w="1424"/>
        <w:gridCol w:w="1548"/>
        <w:gridCol w:w="1614"/>
        <w:gridCol w:w="1185"/>
      </w:tblGrid>
      <w:tr w:rsidR="00783A8E" w14:paraId="208E6D45" w14:textId="77777777" w:rsidTr="00783A8E">
        <w:tc>
          <w:tcPr>
            <w:tcW w:w="9276" w:type="dxa"/>
            <w:gridSpan w:val="5"/>
            <w:shd w:val="clear" w:color="auto" w:fill="DEEAF6" w:themeFill="accent1" w:themeFillTint="33"/>
          </w:tcPr>
          <w:p w14:paraId="527D00A4" w14:textId="77777777" w:rsidR="00783A8E" w:rsidRPr="00B92830" w:rsidRDefault="00783A8E" w:rsidP="00073E76">
            <w:pPr>
              <w:rPr>
                <w:b/>
                <w:i/>
              </w:rPr>
            </w:pPr>
            <w:r w:rsidRPr="00B92830">
              <w:rPr>
                <w:b/>
                <w:i/>
                <w:sz w:val="28"/>
              </w:rPr>
              <w:t>Licensing and Registration Matters</w:t>
            </w:r>
          </w:p>
        </w:tc>
      </w:tr>
      <w:tr w:rsidR="00783A8E" w14:paraId="39130742" w14:textId="77777777" w:rsidTr="00783A8E">
        <w:tc>
          <w:tcPr>
            <w:tcW w:w="3505" w:type="dxa"/>
            <w:shd w:val="clear" w:color="auto" w:fill="D9D9D9" w:themeFill="background1" w:themeFillShade="D9"/>
          </w:tcPr>
          <w:p w14:paraId="1302B3CE" w14:textId="77777777" w:rsidR="00783A8E" w:rsidRDefault="00783A8E" w:rsidP="00073E76">
            <w:r w:rsidRPr="00BB60AD">
              <w:rPr>
                <w:b/>
              </w:rPr>
              <w:t>Record</w:t>
            </w:r>
          </w:p>
        </w:tc>
        <w:tc>
          <w:tcPr>
            <w:tcW w:w="1424" w:type="dxa"/>
            <w:shd w:val="clear" w:color="auto" w:fill="D9D9D9" w:themeFill="background1" w:themeFillShade="D9"/>
          </w:tcPr>
          <w:p w14:paraId="69B8A11A" w14:textId="77777777" w:rsidR="00783A8E" w:rsidRDefault="00783A8E" w:rsidP="00073E76">
            <w:r w:rsidRPr="00BB60AD">
              <w:rPr>
                <w:b/>
              </w:rPr>
              <w:t>Maintenance Period</w:t>
            </w:r>
          </w:p>
        </w:tc>
        <w:tc>
          <w:tcPr>
            <w:tcW w:w="1548" w:type="dxa"/>
            <w:shd w:val="clear" w:color="auto" w:fill="D9D9D9" w:themeFill="background1" w:themeFillShade="D9"/>
          </w:tcPr>
          <w:p w14:paraId="6B095648" w14:textId="77777777" w:rsidR="00783A8E" w:rsidRDefault="00783A8E" w:rsidP="00073E76">
            <w:r w:rsidRPr="00BB60AD">
              <w:rPr>
                <w:b/>
              </w:rPr>
              <w:t>Filing Order</w:t>
            </w:r>
          </w:p>
        </w:tc>
        <w:tc>
          <w:tcPr>
            <w:tcW w:w="1614" w:type="dxa"/>
            <w:shd w:val="clear" w:color="auto" w:fill="D9D9D9" w:themeFill="background1" w:themeFillShade="D9"/>
          </w:tcPr>
          <w:p w14:paraId="60400150" w14:textId="77777777" w:rsidR="00783A8E" w:rsidRPr="00C66D33" w:rsidRDefault="00783A8E" w:rsidP="00073E76">
            <w:pPr>
              <w:rPr>
                <w:b/>
              </w:rPr>
            </w:pPr>
            <w:r w:rsidRPr="00BB60AD">
              <w:rPr>
                <w:b/>
              </w:rPr>
              <w:t>Regulation(s)</w:t>
            </w:r>
            <w:r>
              <w:rPr>
                <w:b/>
              </w:rPr>
              <w:t>, Ruling(s), and/or Statute(s)</w:t>
            </w:r>
          </w:p>
        </w:tc>
        <w:tc>
          <w:tcPr>
            <w:tcW w:w="1185" w:type="dxa"/>
            <w:shd w:val="clear" w:color="auto" w:fill="D9D9D9" w:themeFill="background1" w:themeFillShade="D9"/>
          </w:tcPr>
          <w:p w14:paraId="127F4F54" w14:textId="77777777" w:rsidR="00783A8E" w:rsidRDefault="00783A8E" w:rsidP="00073E76">
            <w:r w:rsidRPr="00BB60AD">
              <w:rPr>
                <w:b/>
              </w:rPr>
              <w:t>Governing Agency</w:t>
            </w:r>
          </w:p>
        </w:tc>
      </w:tr>
      <w:tr w:rsidR="00783A8E" w14:paraId="624CF236" w14:textId="77777777" w:rsidTr="00783A8E">
        <w:tc>
          <w:tcPr>
            <w:tcW w:w="3505" w:type="dxa"/>
          </w:tcPr>
          <w:p w14:paraId="2A0A3C3B" w14:textId="77777777" w:rsidR="00783A8E" w:rsidRDefault="00783A8E" w:rsidP="00073E76">
            <w:r>
              <w:t>Application for Federal Firearms License – Form 7</w:t>
            </w:r>
          </w:p>
        </w:tc>
        <w:tc>
          <w:tcPr>
            <w:tcW w:w="1424" w:type="dxa"/>
          </w:tcPr>
          <w:p w14:paraId="65B56153" w14:textId="77777777" w:rsidR="00783A8E" w:rsidRDefault="00783A8E" w:rsidP="00073E76">
            <w:r>
              <w:t>Permanently</w:t>
            </w:r>
          </w:p>
        </w:tc>
        <w:tc>
          <w:tcPr>
            <w:tcW w:w="1548" w:type="dxa"/>
          </w:tcPr>
          <w:p w14:paraId="7A638856" w14:textId="77777777" w:rsidR="00783A8E" w:rsidRDefault="00783A8E" w:rsidP="00073E76">
            <w:r>
              <w:t>N/A</w:t>
            </w:r>
          </w:p>
        </w:tc>
        <w:tc>
          <w:tcPr>
            <w:tcW w:w="1614" w:type="dxa"/>
          </w:tcPr>
          <w:p w14:paraId="57724D9E" w14:textId="77777777" w:rsidR="00783A8E" w:rsidRDefault="00783A8E" w:rsidP="00073E76">
            <w:r>
              <w:t>27 CFR 478.41</w:t>
            </w:r>
          </w:p>
        </w:tc>
        <w:tc>
          <w:tcPr>
            <w:tcW w:w="1185" w:type="dxa"/>
          </w:tcPr>
          <w:p w14:paraId="57188256" w14:textId="77777777" w:rsidR="00783A8E" w:rsidRDefault="00783A8E" w:rsidP="00073E76">
            <w:r>
              <w:t>ATF</w:t>
            </w:r>
          </w:p>
        </w:tc>
      </w:tr>
      <w:tr w:rsidR="00783A8E" w14:paraId="27BC6F42" w14:textId="77777777" w:rsidTr="00783A8E">
        <w:trPr>
          <w:trHeight w:val="332"/>
        </w:trPr>
        <w:tc>
          <w:tcPr>
            <w:tcW w:w="3505" w:type="dxa"/>
          </w:tcPr>
          <w:p w14:paraId="3CF4DAB5" w14:textId="77777777" w:rsidR="00783A8E" w:rsidRDefault="00783A8E" w:rsidP="00073E76">
            <w:r>
              <w:t>Application for an Amended Federal Firearms License – Form 5300.38</w:t>
            </w:r>
          </w:p>
        </w:tc>
        <w:tc>
          <w:tcPr>
            <w:tcW w:w="1424" w:type="dxa"/>
          </w:tcPr>
          <w:p w14:paraId="18772A79" w14:textId="2B3E2612" w:rsidR="00783A8E" w:rsidRDefault="00783A8E" w:rsidP="00073E76">
            <w:r>
              <w:t>Until receive Amended FFL</w:t>
            </w:r>
          </w:p>
        </w:tc>
        <w:tc>
          <w:tcPr>
            <w:tcW w:w="1548" w:type="dxa"/>
          </w:tcPr>
          <w:p w14:paraId="2EA519D5" w14:textId="77777777" w:rsidR="00783A8E" w:rsidRDefault="00783A8E" w:rsidP="00073E76">
            <w:r>
              <w:t>N/A</w:t>
            </w:r>
          </w:p>
        </w:tc>
        <w:tc>
          <w:tcPr>
            <w:tcW w:w="1614" w:type="dxa"/>
          </w:tcPr>
          <w:p w14:paraId="0EDCCADC" w14:textId="77777777" w:rsidR="00783A8E" w:rsidRDefault="00783A8E" w:rsidP="00073E76">
            <w:r>
              <w:t>27 CFR 478.52</w:t>
            </w:r>
          </w:p>
        </w:tc>
        <w:tc>
          <w:tcPr>
            <w:tcW w:w="1185" w:type="dxa"/>
          </w:tcPr>
          <w:p w14:paraId="475F2287" w14:textId="77777777" w:rsidR="00783A8E" w:rsidRDefault="00783A8E" w:rsidP="00073E76">
            <w:r>
              <w:t>ATF</w:t>
            </w:r>
          </w:p>
        </w:tc>
      </w:tr>
      <w:tr w:rsidR="00783A8E" w14:paraId="5B7197CC" w14:textId="77777777" w:rsidTr="00783A8E">
        <w:tc>
          <w:tcPr>
            <w:tcW w:w="3505" w:type="dxa"/>
          </w:tcPr>
          <w:p w14:paraId="516FA132" w14:textId="77777777" w:rsidR="00783A8E" w:rsidRDefault="00783A8E" w:rsidP="00073E76">
            <w:r>
              <w:t>Special Tax Registration and Return – Form 5630.7</w:t>
            </w:r>
          </w:p>
        </w:tc>
        <w:tc>
          <w:tcPr>
            <w:tcW w:w="1424" w:type="dxa"/>
          </w:tcPr>
          <w:p w14:paraId="4287DB00" w14:textId="77777777" w:rsidR="00783A8E" w:rsidRDefault="00783A8E" w:rsidP="00073E76">
            <w:r>
              <w:t>Copy of Return until receive SOT Stamp</w:t>
            </w:r>
          </w:p>
        </w:tc>
        <w:tc>
          <w:tcPr>
            <w:tcW w:w="1548" w:type="dxa"/>
          </w:tcPr>
          <w:p w14:paraId="70E95A27" w14:textId="77777777" w:rsidR="00783A8E" w:rsidRDefault="00783A8E" w:rsidP="00073E76">
            <w:r>
              <w:t>N/A</w:t>
            </w:r>
          </w:p>
        </w:tc>
        <w:tc>
          <w:tcPr>
            <w:tcW w:w="1614" w:type="dxa"/>
          </w:tcPr>
          <w:p w14:paraId="43346B20" w14:textId="77777777" w:rsidR="00783A8E" w:rsidRDefault="00783A8E" w:rsidP="00073E76">
            <w:r>
              <w:t>27 CFR 479.34</w:t>
            </w:r>
          </w:p>
        </w:tc>
        <w:tc>
          <w:tcPr>
            <w:tcW w:w="1185" w:type="dxa"/>
          </w:tcPr>
          <w:p w14:paraId="4CFE8643" w14:textId="77777777" w:rsidR="00783A8E" w:rsidRDefault="00783A8E" w:rsidP="00073E76">
            <w:r>
              <w:t>ATF</w:t>
            </w:r>
          </w:p>
        </w:tc>
      </w:tr>
      <w:tr w:rsidR="00783A8E" w14:paraId="1C79357B" w14:textId="77777777" w:rsidTr="00783A8E">
        <w:tc>
          <w:tcPr>
            <w:tcW w:w="3505" w:type="dxa"/>
          </w:tcPr>
          <w:p w14:paraId="1FBE9DFE" w14:textId="44F2132B" w:rsidR="00783A8E" w:rsidRDefault="00783A8E" w:rsidP="00073E76">
            <w:r>
              <w:t>Federal Firearms License</w:t>
            </w:r>
          </w:p>
        </w:tc>
        <w:tc>
          <w:tcPr>
            <w:tcW w:w="1424" w:type="dxa"/>
          </w:tcPr>
          <w:p w14:paraId="6EBFCB19" w14:textId="33459AF0" w:rsidR="00783A8E" w:rsidRDefault="00783A8E" w:rsidP="00073E76">
            <w:r>
              <w:t>For Duration of Firearms Operations</w:t>
            </w:r>
          </w:p>
        </w:tc>
        <w:tc>
          <w:tcPr>
            <w:tcW w:w="1548" w:type="dxa"/>
          </w:tcPr>
          <w:p w14:paraId="4EDF7644" w14:textId="5BFA9858" w:rsidR="00783A8E" w:rsidRDefault="00783A8E" w:rsidP="00073E76">
            <w:r>
              <w:t>*Posted in Conspicuous Area</w:t>
            </w:r>
          </w:p>
        </w:tc>
        <w:tc>
          <w:tcPr>
            <w:tcW w:w="1614" w:type="dxa"/>
          </w:tcPr>
          <w:p w14:paraId="6DC8F607" w14:textId="73CE559D" w:rsidR="00783A8E" w:rsidRDefault="00783A8E" w:rsidP="00073E76">
            <w:r>
              <w:t>27 CFR 478.91</w:t>
            </w:r>
          </w:p>
        </w:tc>
        <w:tc>
          <w:tcPr>
            <w:tcW w:w="1185" w:type="dxa"/>
          </w:tcPr>
          <w:p w14:paraId="519356E3" w14:textId="688D096E" w:rsidR="00783A8E" w:rsidRDefault="00783A8E" w:rsidP="00073E76">
            <w:r>
              <w:t>ATF</w:t>
            </w:r>
          </w:p>
        </w:tc>
      </w:tr>
      <w:tr w:rsidR="00783A8E" w14:paraId="34EB4805" w14:textId="77777777" w:rsidTr="00783A8E">
        <w:tc>
          <w:tcPr>
            <w:tcW w:w="3505" w:type="dxa"/>
          </w:tcPr>
          <w:p w14:paraId="139032CC" w14:textId="6D4109DD" w:rsidR="00783A8E" w:rsidRDefault="00783A8E" w:rsidP="00073E76">
            <w:r>
              <w:lastRenderedPageBreak/>
              <w:t>Special Tax Stamp</w:t>
            </w:r>
          </w:p>
        </w:tc>
        <w:tc>
          <w:tcPr>
            <w:tcW w:w="1424" w:type="dxa"/>
          </w:tcPr>
          <w:p w14:paraId="1DF96B18" w14:textId="1C54BB3E" w:rsidR="00783A8E" w:rsidRDefault="00783A8E" w:rsidP="00073E76">
            <w:r>
              <w:t>For Duration of NFA Operations</w:t>
            </w:r>
          </w:p>
        </w:tc>
        <w:tc>
          <w:tcPr>
            <w:tcW w:w="1548" w:type="dxa"/>
          </w:tcPr>
          <w:p w14:paraId="048E26ED" w14:textId="3ECFFB51" w:rsidR="00783A8E" w:rsidRDefault="00783A8E" w:rsidP="00073E76">
            <w:r>
              <w:t>*Posted with FFL</w:t>
            </w:r>
          </w:p>
        </w:tc>
        <w:tc>
          <w:tcPr>
            <w:tcW w:w="1614" w:type="dxa"/>
          </w:tcPr>
          <w:p w14:paraId="5C781635" w14:textId="0A433A2B" w:rsidR="00783A8E" w:rsidRDefault="00783A8E" w:rsidP="00073E76">
            <w:r>
              <w:t>N/A</w:t>
            </w:r>
          </w:p>
        </w:tc>
        <w:tc>
          <w:tcPr>
            <w:tcW w:w="1185" w:type="dxa"/>
          </w:tcPr>
          <w:p w14:paraId="05F8CD5E" w14:textId="42404EFC" w:rsidR="00783A8E" w:rsidRDefault="00783A8E" w:rsidP="00073E76">
            <w:r>
              <w:t>ATF</w:t>
            </w:r>
          </w:p>
        </w:tc>
      </w:tr>
      <w:tr w:rsidR="00783A8E" w14:paraId="09AFBA11" w14:textId="77777777" w:rsidTr="00783A8E">
        <w:tc>
          <w:tcPr>
            <w:tcW w:w="3505" w:type="dxa"/>
          </w:tcPr>
          <w:p w14:paraId="2FD956AF" w14:textId="77777777" w:rsidR="00783A8E" w:rsidRDefault="00783A8E" w:rsidP="00073E76">
            <w:r>
              <w:t>Change of Control Notifications</w:t>
            </w:r>
          </w:p>
        </w:tc>
        <w:tc>
          <w:tcPr>
            <w:tcW w:w="1424" w:type="dxa"/>
          </w:tcPr>
          <w:p w14:paraId="3FDF4ECB" w14:textId="77777777" w:rsidR="00783A8E" w:rsidRDefault="00783A8E" w:rsidP="00073E76">
            <w:r>
              <w:t>Permanently</w:t>
            </w:r>
          </w:p>
        </w:tc>
        <w:tc>
          <w:tcPr>
            <w:tcW w:w="1548" w:type="dxa"/>
          </w:tcPr>
          <w:p w14:paraId="74DE85B4" w14:textId="77777777" w:rsidR="00783A8E" w:rsidRDefault="00783A8E" w:rsidP="00073E76">
            <w:r>
              <w:t>N/A</w:t>
            </w:r>
          </w:p>
        </w:tc>
        <w:tc>
          <w:tcPr>
            <w:tcW w:w="1614" w:type="dxa"/>
          </w:tcPr>
          <w:p w14:paraId="17BC40EE" w14:textId="77777777" w:rsidR="00783A8E" w:rsidRDefault="00783A8E" w:rsidP="00073E76">
            <w:r>
              <w:t>27 CFR 478.54</w:t>
            </w:r>
          </w:p>
        </w:tc>
        <w:tc>
          <w:tcPr>
            <w:tcW w:w="1185" w:type="dxa"/>
          </w:tcPr>
          <w:p w14:paraId="2C13ABBA" w14:textId="77777777" w:rsidR="00783A8E" w:rsidRDefault="00783A8E" w:rsidP="00073E76">
            <w:r>
              <w:t>ATF</w:t>
            </w:r>
          </w:p>
        </w:tc>
      </w:tr>
      <w:tr w:rsidR="00783A8E" w14:paraId="60933BAF" w14:textId="77777777" w:rsidTr="00783A8E">
        <w:tc>
          <w:tcPr>
            <w:tcW w:w="3505" w:type="dxa"/>
          </w:tcPr>
          <w:p w14:paraId="3581DA32" w14:textId="77777777" w:rsidR="00783A8E" w:rsidRDefault="00783A8E" w:rsidP="00073E76">
            <w:r>
              <w:t>Responsible Person Modifications</w:t>
            </w:r>
          </w:p>
        </w:tc>
        <w:tc>
          <w:tcPr>
            <w:tcW w:w="1424" w:type="dxa"/>
          </w:tcPr>
          <w:p w14:paraId="519C7699" w14:textId="77777777" w:rsidR="00783A8E" w:rsidRDefault="00783A8E" w:rsidP="00073E76">
            <w:r w:rsidRPr="004A2D3F">
              <w:t>Permanently</w:t>
            </w:r>
          </w:p>
        </w:tc>
        <w:tc>
          <w:tcPr>
            <w:tcW w:w="1548" w:type="dxa"/>
          </w:tcPr>
          <w:p w14:paraId="7A7E9B87" w14:textId="77777777" w:rsidR="00783A8E" w:rsidRDefault="00783A8E" w:rsidP="00073E76">
            <w:r>
              <w:t>Alphabetically</w:t>
            </w:r>
          </w:p>
        </w:tc>
        <w:tc>
          <w:tcPr>
            <w:tcW w:w="1614" w:type="dxa"/>
          </w:tcPr>
          <w:p w14:paraId="662182FA" w14:textId="77777777" w:rsidR="00783A8E" w:rsidRDefault="00783A8E" w:rsidP="00073E76">
            <w:r>
              <w:t>18 USC 923</w:t>
            </w:r>
          </w:p>
        </w:tc>
        <w:tc>
          <w:tcPr>
            <w:tcW w:w="1185" w:type="dxa"/>
          </w:tcPr>
          <w:p w14:paraId="2EAA9141" w14:textId="77777777" w:rsidR="00783A8E" w:rsidRDefault="00783A8E" w:rsidP="00073E76">
            <w:r>
              <w:t>ATF</w:t>
            </w:r>
          </w:p>
        </w:tc>
      </w:tr>
      <w:tr w:rsidR="00783A8E" w14:paraId="3496597E" w14:textId="77777777" w:rsidTr="00783A8E">
        <w:tc>
          <w:tcPr>
            <w:tcW w:w="3505" w:type="dxa"/>
          </w:tcPr>
          <w:p w14:paraId="6185E9CC" w14:textId="77777777" w:rsidR="00783A8E" w:rsidRDefault="00783A8E" w:rsidP="00073E76">
            <w:r>
              <w:t>Change in Trade Name Notifications</w:t>
            </w:r>
          </w:p>
        </w:tc>
        <w:tc>
          <w:tcPr>
            <w:tcW w:w="1424" w:type="dxa"/>
          </w:tcPr>
          <w:p w14:paraId="69673151" w14:textId="77777777" w:rsidR="00783A8E" w:rsidRDefault="00783A8E" w:rsidP="00073E76">
            <w:r>
              <w:t>Until renewal of FFL</w:t>
            </w:r>
          </w:p>
        </w:tc>
        <w:tc>
          <w:tcPr>
            <w:tcW w:w="1548" w:type="dxa"/>
          </w:tcPr>
          <w:p w14:paraId="36DBD415" w14:textId="77777777" w:rsidR="00783A8E" w:rsidRDefault="00783A8E" w:rsidP="00073E76">
            <w:r>
              <w:t>N/A</w:t>
            </w:r>
          </w:p>
        </w:tc>
        <w:tc>
          <w:tcPr>
            <w:tcW w:w="1614" w:type="dxa"/>
          </w:tcPr>
          <w:p w14:paraId="2A63F36F" w14:textId="77777777" w:rsidR="00783A8E" w:rsidRDefault="00783A8E" w:rsidP="00073E76">
            <w:r>
              <w:t>27 CFR 478.53</w:t>
            </w:r>
          </w:p>
        </w:tc>
        <w:tc>
          <w:tcPr>
            <w:tcW w:w="1185" w:type="dxa"/>
          </w:tcPr>
          <w:p w14:paraId="577EBFF1" w14:textId="77777777" w:rsidR="00783A8E" w:rsidRDefault="00783A8E" w:rsidP="00073E76">
            <w:r>
              <w:t>ATF</w:t>
            </w:r>
          </w:p>
        </w:tc>
      </w:tr>
      <w:tr w:rsidR="00783A8E" w14:paraId="0E25F846" w14:textId="77777777" w:rsidTr="00783A8E">
        <w:tc>
          <w:tcPr>
            <w:tcW w:w="3505" w:type="dxa"/>
          </w:tcPr>
          <w:p w14:paraId="416E5888" w14:textId="77777777" w:rsidR="00783A8E" w:rsidRDefault="00783A8E" w:rsidP="00073E76">
            <w:r>
              <w:t>Discontinuance of Business Notification and Records Surrender</w:t>
            </w:r>
          </w:p>
        </w:tc>
        <w:tc>
          <w:tcPr>
            <w:tcW w:w="1424" w:type="dxa"/>
          </w:tcPr>
          <w:p w14:paraId="414737BE" w14:textId="77777777" w:rsidR="00783A8E" w:rsidRDefault="00783A8E" w:rsidP="00073E76">
            <w:r>
              <w:t xml:space="preserve">Permanently for surviving FFL, or, until winding up of business </w:t>
            </w:r>
          </w:p>
        </w:tc>
        <w:tc>
          <w:tcPr>
            <w:tcW w:w="1548" w:type="dxa"/>
          </w:tcPr>
          <w:p w14:paraId="643241CC" w14:textId="77777777" w:rsidR="00783A8E" w:rsidRDefault="00783A8E" w:rsidP="00073E76">
            <w:r>
              <w:t>N/A</w:t>
            </w:r>
          </w:p>
        </w:tc>
        <w:tc>
          <w:tcPr>
            <w:tcW w:w="1614" w:type="dxa"/>
          </w:tcPr>
          <w:p w14:paraId="77131DC7" w14:textId="77777777" w:rsidR="00783A8E" w:rsidRDefault="00783A8E" w:rsidP="00073E76">
            <w:r>
              <w:t>27 CFR 478.57</w:t>
            </w:r>
          </w:p>
        </w:tc>
        <w:tc>
          <w:tcPr>
            <w:tcW w:w="1185" w:type="dxa"/>
          </w:tcPr>
          <w:p w14:paraId="336A3FFF" w14:textId="77777777" w:rsidR="00783A8E" w:rsidRDefault="00783A8E" w:rsidP="00073E76">
            <w:r>
              <w:t>ATF</w:t>
            </w:r>
          </w:p>
        </w:tc>
      </w:tr>
    </w:tbl>
    <w:p w14:paraId="53558465" w14:textId="12C50703" w:rsidR="00811023" w:rsidRDefault="00811023" w:rsidP="00811023">
      <w:pPr>
        <w:spacing w:after="0" w:line="276" w:lineRule="auto"/>
        <w:ind w:right="288"/>
        <w:rPr>
          <w:rFonts w:ascii="Arial" w:hAnsi="Arial" w:cs="Arial"/>
        </w:rPr>
      </w:pPr>
    </w:p>
    <w:p w14:paraId="2BAABC48" w14:textId="5005E6DA" w:rsidR="00811023" w:rsidRDefault="00811023" w:rsidP="00811023">
      <w:pPr>
        <w:spacing w:after="0" w:line="276" w:lineRule="auto"/>
        <w:ind w:right="288"/>
        <w:rPr>
          <w:rFonts w:ascii="Arial" w:hAnsi="Arial" w:cs="Arial"/>
        </w:rPr>
      </w:pPr>
    </w:p>
    <w:tbl>
      <w:tblPr>
        <w:tblStyle w:val="TableGrid"/>
        <w:tblW w:w="0" w:type="auto"/>
        <w:tblLook w:val="04A0" w:firstRow="1" w:lastRow="0" w:firstColumn="1" w:lastColumn="0" w:noHBand="0" w:noVBand="1"/>
      </w:tblPr>
      <w:tblGrid>
        <w:gridCol w:w="3415"/>
        <w:gridCol w:w="1653"/>
        <w:gridCol w:w="1675"/>
        <w:gridCol w:w="1602"/>
        <w:gridCol w:w="1182"/>
      </w:tblGrid>
      <w:tr w:rsidR="00283953" w14:paraId="46686AE6" w14:textId="77777777" w:rsidTr="008C4FC7">
        <w:tc>
          <w:tcPr>
            <w:tcW w:w="9527" w:type="dxa"/>
            <w:gridSpan w:val="5"/>
            <w:shd w:val="clear" w:color="auto" w:fill="DEEAF6" w:themeFill="accent1" w:themeFillTint="33"/>
          </w:tcPr>
          <w:p w14:paraId="17377AA3" w14:textId="77777777" w:rsidR="00283953" w:rsidRPr="00BB60AD" w:rsidRDefault="00283953" w:rsidP="00073E76">
            <w:pPr>
              <w:rPr>
                <w:b/>
              </w:rPr>
            </w:pPr>
            <w:r>
              <w:rPr>
                <w:b/>
                <w:i/>
                <w:sz w:val="28"/>
              </w:rPr>
              <w:t>Transactional ATF Records</w:t>
            </w:r>
            <w:r w:rsidRPr="00C30DB1">
              <w:rPr>
                <w:b/>
                <w:i/>
                <w:sz w:val="28"/>
              </w:rPr>
              <w:t xml:space="preserve"> </w:t>
            </w:r>
            <w:r>
              <w:rPr>
                <w:b/>
                <w:i/>
                <w:sz w:val="28"/>
              </w:rPr>
              <w:t>(excluding NFA, export, and import, see below)</w:t>
            </w:r>
          </w:p>
        </w:tc>
      </w:tr>
      <w:tr w:rsidR="00283953" w14:paraId="0ABCFB79" w14:textId="77777777" w:rsidTr="008C4FC7">
        <w:tc>
          <w:tcPr>
            <w:tcW w:w="3415" w:type="dxa"/>
            <w:shd w:val="clear" w:color="auto" w:fill="D9D9D9" w:themeFill="background1" w:themeFillShade="D9"/>
          </w:tcPr>
          <w:p w14:paraId="2ED9CF6D" w14:textId="77777777" w:rsidR="00283953" w:rsidRDefault="00283953" w:rsidP="00073E76">
            <w:r w:rsidRPr="00BB60AD">
              <w:rPr>
                <w:b/>
              </w:rPr>
              <w:t>Record</w:t>
            </w:r>
          </w:p>
        </w:tc>
        <w:tc>
          <w:tcPr>
            <w:tcW w:w="1653" w:type="dxa"/>
            <w:shd w:val="clear" w:color="auto" w:fill="D9D9D9" w:themeFill="background1" w:themeFillShade="D9"/>
          </w:tcPr>
          <w:p w14:paraId="74F74237" w14:textId="77777777" w:rsidR="00283953" w:rsidRDefault="00283953" w:rsidP="00073E76">
            <w:r w:rsidRPr="00BB60AD">
              <w:rPr>
                <w:b/>
              </w:rPr>
              <w:t>Maintenance Period</w:t>
            </w:r>
          </w:p>
        </w:tc>
        <w:tc>
          <w:tcPr>
            <w:tcW w:w="1675" w:type="dxa"/>
            <w:shd w:val="clear" w:color="auto" w:fill="D9D9D9" w:themeFill="background1" w:themeFillShade="D9"/>
          </w:tcPr>
          <w:p w14:paraId="4CB42BF8" w14:textId="77777777" w:rsidR="00283953" w:rsidRDefault="00283953" w:rsidP="00073E76">
            <w:r w:rsidRPr="00BB60AD">
              <w:rPr>
                <w:b/>
              </w:rPr>
              <w:t>Filing Order</w:t>
            </w:r>
          </w:p>
        </w:tc>
        <w:tc>
          <w:tcPr>
            <w:tcW w:w="1602" w:type="dxa"/>
            <w:shd w:val="clear" w:color="auto" w:fill="D9D9D9" w:themeFill="background1" w:themeFillShade="D9"/>
          </w:tcPr>
          <w:p w14:paraId="3707A9D4" w14:textId="77777777" w:rsidR="00283953" w:rsidRDefault="00283953" w:rsidP="00073E76">
            <w:r w:rsidRPr="00BB60AD">
              <w:rPr>
                <w:b/>
              </w:rPr>
              <w:t>Regulation(s)</w:t>
            </w:r>
            <w:r>
              <w:rPr>
                <w:b/>
              </w:rPr>
              <w:t>, Ruling(s), and/or Statute(s)</w:t>
            </w:r>
          </w:p>
        </w:tc>
        <w:tc>
          <w:tcPr>
            <w:tcW w:w="1182" w:type="dxa"/>
            <w:shd w:val="clear" w:color="auto" w:fill="D9D9D9" w:themeFill="background1" w:themeFillShade="D9"/>
          </w:tcPr>
          <w:p w14:paraId="3C0AF099" w14:textId="77777777" w:rsidR="00283953" w:rsidRDefault="00283953" w:rsidP="00073E76">
            <w:r w:rsidRPr="00BB60AD">
              <w:rPr>
                <w:b/>
              </w:rPr>
              <w:t>Governing Agency</w:t>
            </w:r>
          </w:p>
        </w:tc>
      </w:tr>
      <w:tr w:rsidR="00283953" w14:paraId="63194730" w14:textId="77777777" w:rsidTr="008C4FC7">
        <w:tc>
          <w:tcPr>
            <w:tcW w:w="3415" w:type="dxa"/>
          </w:tcPr>
          <w:p w14:paraId="0F07F4ED" w14:textId="77777777" w:rsidR="00283953" w:rsidRDefault="00283953" w:rsidP="00073E76">
            <w:r>
              <w:t>A&amp;D Book</w:t>
            </w:r>
          </w:p>
        </w:tc>
        <w:tc>
          <w:tcPr>
            <w:tcW w:w="1653" w:type="dxa"/>
          </w:tcPr>
          <w:p w14:paraId="46734D24" w14:textId="77777777" w:rsidR="00283953" w:rsidRDefault="00283953" w:rsidP="00073E76">
            <w:r>
              <w:t>20 Years</w:t>
            </w:r>
          </w:p>
          <w:p w14:paraId="3F4BE2C4" w14:textId="25978BF6" w:rsidR="00283953" w:rsidRPr="00283953" w:rsidRDefault="00283953" w:rsidP="00073E76">
            <w:r>
              <w:t>*</w:t>
            </w:r>
            <w:r>
              <w:rPr>
                <w:i/>
                <w:iCs/>
              </w:rPr>
              <w:t>Recommended Permanently</w:t>
            </w:r>
          </w:p>
        </w:tc>
        <w:tc>
          <w:tcPr>
            <w:tcW w:w="1675" w:type="dxa"/>
          </w:tcPr>
          <w:p w14:paraId="5D475BA8" w14:textId="6B2500BA" w:rsidR="00283953" w:rsidRDefault="00283953" w:rsidP="00073E76">
            <w:r>
              <w:t>Chronologically, by date of Acquisition</w:t>
            </w:r>
          </w:p>
        </w:tc>
        <w:tc>
          <w:tcPr>
            <w:tcW w:w="1602" w:type="dxa"/>
          </w:tcPr>
          <w:p w14:paraId="15942FCC" w14:textId="77777777" w:rsidR="00283953" w:rsidRDefault="00283953" w:rsidP="00073E76">
            <w:r>
              <w:t>27 CFR 478.121 - .125</w:t>
            </w:r>
          </w:p>
          <w:p w14:paraId="70FA70EF" w14:textId="77777777" w:rsidR="00283953" w:rsidRDefault="00283953" w:rsidP="00073E76">
            <w:r>
              <w:t>ATF Rul. 2016-1</w:t>
            </w:r>
          </w:p>
        </w:tc>
        <w:tc>
          <w:tcPr>
            <w:tcW w:w="1182" w:type="dxa"/>
          </w:tcPr>
          <w:p w14:paraId="52CB7A22" w14:textId="77777777" w:rsidR="00283953" w:rsidRDefault="00283953" w:rsidP="00073E76">
            <w:r>
              <w:t>ATF</w:t>
            </w:r>
          </w:p>
        </w:tc>
      </w:tr>
      <w:tr w:rsidR="00283953" w14:paraId="1565875D" w14:textId="77777777" w:rsidTr="008C4FC7">
        <w:tc>
          <w:tcPr>
            <w:tcW w:w="3415" w:type="dxa"/>
          </w:tcPr>
          <w:p w14:paraId="5BCCD84C" w14:textId="77777777" w:rsidR="00283953" w:rsidRDefault="00283953" w:rsidP="00073E76">
            <w:r>
              <w:t>Form 4473 for transferred items</w:t>
            </w:r>
          </w:p>
        </w:tc>
        <w:tc>
          <w:tcPr>
            <w:tcW w:w="1653" w:type="dxa"/>
          </w:tcPr>
          <w:p w14:paraId="5C92CFF9" w14:textId="77777777" w:rsidR="00283953" w:rsidRDefault="00283953" w:rsidP="00073E76">
            <w:r>
              <w:t>20 years</w:t>
            </w:r>
          </w:p>
        </w:tc>
        <w:tc>
          <w:tcPr>
            <w:tcW w:w="1675" w:type="dxa"/>
          </w:tcPr>
          <w:p w14:paraId="074160AC" w14:textId="77777777" w:rsidR="00283953" w:rsidRDefault="00283953" w:rsidP="00073E76">
            <w:r>
              <w:t>Chronologically, by Form #, or Alphabetically by Purchaser’s Last Name</w:t>
            </w:r>
          </w:p>
        </w:tc>
        <w:tc>
          <w:tcPr>
            <w:tcW w:w="1602" w:type="dxa"/>
          </w:tcPr>
          <w:p w14:paraId="72265875" w14:textId="77777777" w:rsidR="00283953" w:rsidRDefault="00283953" w:rsidP="00073E76">
            <w:r>
              <w:t>478.129</w:t>
            </w:r>
          </w:p>
        </w:tc>
        <w:tc>
          <w:tcPr>
            <w:tcW w:w="1182" w:type="dxa"/>
          </w:tcPr>
          <w:p w14:paraId="441C86A0" w14:textId="77777777" w:rsidR="00283953" w:rsidRDefault="00283953" w:rsidP="00073E76">
            <w:r>
              <w:t>ATF</w:t>
            </w:r>
          </w:p>
        </w:tc>
      </w:tr>
      <w:tr w:rsidR="00283953" w14:paraId="36CAC4B1" w14:textId="77777777" w:rsidTr="008C4FC7">
        <w:tc>
          <w:tcPr>
            <w:tcW w:w="3415" w:type="dxa"/>
          </w:tcPr>
          <w:p w14:paraId="7306A917" w14:textId="77777777" w:rsidR="00283953" w:rsidRDefault="00283953" w:rsidP="00073E76">
            <w:r>
              <w:t>Form 4473 for non-transfers</w:t>
            </w:r>
          </w:p>
        </w:tc>
        <w:tc>
          <w:tcPr>
            <w:tcW w:w="1653" w:type="dxa"/>
          </w:tcPr>
          <w:p w14:paraId="6191BAEF" w14:textId="77777777" w:rsidR="00283953" w:rsidRDefault="00283953" w:rsidP="00073E76">
            <w:r>
              <w:t>5 years</w:t>
            </w:r>
          </w:p>
        </w:tc>
        <w:tc>
          <w:tcPr>
            <w:tcW w:w="1675" w:type="dxa"/>
          </w:tcPr>
          <w:p w14:paraId="2EBD4C1A" w14:textId="77777777" w:rsidR="00283953" w:rsidRDefault="00283953" w:rsidP="00073E76">
            <w:r>
              <w:t>Separate from 4473s for completed transfers.  Same filing options</w:t>
            </w:r>
          </w:p>
        </w:tc>
        <w:tc>
          <w:tcPr>
            <w:tcW w:w="1602" w:type="dxa"/>
          </w:tcPr>
          <w:p w14:paraId="2F1D3CCA" w14:textId="77777777" w:rsidR="00283953" w:rsidRDefault="00283953" w:rsidP="00073E76">
            <w:r>
              <w:t>478.129</w:t>
            </w:r>
          </w:p>
        </w:tc>
        <w:tc>
          <w:tcPr>
            <w:tcW w:w="1182" w:type="dxa"/>
          </w:tcPr>
          <w:p w14:paraId="0FB1E5D5" w14:textId="77777777" w:rsidR="00283953" w:rsidRDefault="00283953" w:rsidP="00073E76">
            <w:r>
              <w:t>ATF</w:t>
            </w:r>
          </w:p>
        </w:tc>
      </w:tr>
      <w:tr w:rsidR="00283953" w14:paraId="2C366D9F" w14:textId="77777777" w:rsidTr="008C4FC7">
        <w:tc>
          <w:tcPr>
            <w:tcW w:w="3415" w:type="dxa"/>
          </w:tcPr>
          <w:p w14:paraId="1BE88981" w14:textId="77777777" w:rsidR="00283953" w:rsidRDefault="00283953" w:rsidP="00073E76">
            <w:r>
              <w:t>Report of Multiple Sale or Other Disposition of Pistols and Revolvers (Form 3310.4)</w:t>
            </w:r>
          </w:p>
        </w:tc>
        <w:tc>
          <w:tcPr>
            <w:tcW w:w="1653" w:type="dxa"/>
          </w:tcPr>
          <w:p w14:paraId="42EFCD1D" w14:textId="37EE83D8" w:rsidR="00283953" w:rsidRDefault="00283953" w:rsidP="00073E76">
            <w:r>
              <w:t>(See Filing Order)</w:t>
            </w:r>
          </w:p>
        </w:tc>
        <w:tc>
          <w:tcPr>
            <w:tcW w:w="1675" w:type="dxa"/>
          </w:tcPr>
          <w:p w14:paraId="049CB4AB" w14:textId="77777777" w:rsidR="00283953" w:rsidRDefault="00283953" w:rsidP="00073E76">
            <w:r>
              <w:t>Keep with 4473 to which applicable</w:t>
            </w:r>
          </w:p>
        </w:tc>
        <w:tc>
          <w:tcPr>
            <w:tcW w:w="1602" w:type="dxa"/>
          </w:tcPr>
          <w:p w14:paraId="0ACBC384" w14:textId="77777777" w:rsidR="00283953" w:rsidRDefault="00283953" w:rsidP="00073E76">
            <w:r>
              <w:t>478.129</w:t>
            </w:r>
          </w:p>
        </w:tc>
        <w:tc>
          <w:tcPr>
            <w:tcW w:w="1182" w:type="dxa"/>
          </w:tcPr>
          <w:p w14:paraId="461845B1" w14:textId="77777777" w:rsidR="00283953" w:rsidRDefault="00283953" w:rsidP="00073E76">
            <w:r>
              <w:t>ATF</w:t>
            </w:r>
          </w:p>
        </w:tc>
      </w:tr>
      <w:tr w:rsidR="00283953" w14:paraId="17F60D94" w14:textId="77777777" w:rsidTr="008C4FC7">
        <w:tc>
          <w:tcPr>
            <w:tcW w:w="3415" w:type="dxa"/>
          </w:tcPr>
          <w:p w14:paraId="3F1829D4" w14:textId="77777777" w:rsidR="00283953" w:rsidRDefault="00283953" w:rsidP="00073E76">
            <w:r>
              <w:t>Report of Multiple Sale or Other Disposition of Certain Rifles (Form 3310.12)</w:t>
            </w:r>
          </w:p>
        </w:tc>
        <w:tc>
          <w:tcPr>
            <w:tcW w:w="1653" w:type="dxa"/>
          </w:tcPr>
          <w:p w14:paraId="1D098548" w14:textId="0E41F400" w:rsidR="00283953" w:rsidRDefault="00283953" w:rsidP="00073E76">
            <w:r>
              <w:t>(See Filing Order)</w:t>
            </w:r>
          </w:p>
        </w:tc>
        <w:tc>
          <w:tcPr>
            <w:tcW w:w="1675" w:type="dxa"/>
          </w:tcPr>
          <w:p w14:paraId="114AD7C7" w14:textId="77777777" w:rsidR="00283953" w:rsidRDefault="00283953" w:rsidP="00073E76">
            <w:r>
              <w:t>Keep with 4473 to which applicable</w:t>
            </w:r>
          </w:p>
        </w:tc>
        <w:tc>
          <w:tcPr>
            <w:tcW w:w="1602" w:type="dxa"/>
          </w:tcPr>
          <w:p w14:paraId="7F449EBE" w14:textId="77777777" w:rsidR="00283953" w:rsidRDefault="00283953" w:rsidP="00073E76">
            <w:r>
              <w:t>18 U.S.C. 923</w:t>
            </w:r>
          </w:p>
        </w:tc>
        <w:tc>
          <w:tcPr>
            <w:tcW w:w="1182" w:type="dxa"/>
          </w:tcPr>
          <w:p w14:paraId="068ADABC" w14:textId="77777777" w:rsidR="00283953" w:rsidRDefault="00283953" w:rsidP="00073E76">
            <w:r>
              <w:t>ATF</w:t>
            </w:r>
          </w:p>
        </w:tc>
      </w:tr>
      <w:tr w:rsidR="00283953" w14:paraId="089F9BF0" w14:textId="77777777" w:rsidTr="008C4FC7">
        <w:tc>
          <w:tcPr>
            <w:tcW w:w="3415" w:type="dxa"/>
          </w:tcPr>
          <w:p w14:paraId="5573B1D8" w14:textId="77777777" w:rsidR="00283953" w:rsidRDefault="00283953" w:rsidP="00073E76">
            <w:r>
              <w:t xml:space="preserve">Theft / Loss Report (Form 3310.11) </w:t>
            </w:r>
          </w:p>
        </w:tc>
        <w:tc>
          <w:tcPr>
            <w:tcW w:w="1653" w:type="dxa"/>
          </w:tcPr>
          <w:p w14:paraId="527A8575" w14:textId="77777777" w:rsidR="00283953" w:rsidRDefault="00283953" w:rsidP="00073E76">
            <w:r>
              <w:t>Permanent</w:t>
            </w:r>
          </w:p>
        </w:tc>
        <w:tc>
          <w:tcPr>
            <w:tcW w:w="1675" w:type="dxa"/>
          </w:tcPr>
          <w:p w14:paraId="415EB91D" w14:textId="77777777" w:rsidR="00283953" w:rsidRDefault="00283953" w:rsidP="00073E76">
            <w:r>
              <w:t>Chronological</w:t>
            </w:r>
          </w:p>
        </w:tc>
        <w:tc>
          <w:tcPr>
            <w:tcW w:w="1602" w:type="dxa"/>
          </w:tcPr>
          <w:p w14:paraId="69F05EAE" w14:textId="77777777" w:rsidR="00283953" w:rsidRDefault="00283953" w:rsidP="00073E76">
            <w:r>
              <w:t>27 CFR 478.39a</w:t>
            </w:r>
          </w:p>
        </w:tc>
        <w:tc>
          <w:tcPr>
            <w:tcW w:w="1182" w:type="dxa"/>
          </w:tcPr>
          <w:p w14:paraId="456D2E8C" w14:textId="77777777" w:rsidR="00283953" w:rsidRDefault="00283953" w:rsidP="00073E76">
            <w:r>
              <w:t>ATF</w:t>
            </w:r>
          </w:p>
        </w:tc>
      </w:tr>
      <w:tr w:rsidR="00283953" w14:paraId="5D4F6158" w14:textId="77777777" w:rsidTr="008C4FC7">
        <w:tc>
          <w:tcPr>
            <w:tcW w:w="3415" w:type="dxa"/>
          </w:tcPr>
          <w:p w14:paraId="6E2DE8F4" w14:textId="77777777" w:rsidR="00283953" w:rsidRDefault="00283953" w:rsidP="00073E76">
            <w:r>
              <w:t xml:space="preserve">Found Report </w:t>
            </w:r>
          </w:p>
        </w:tc>
        <w:tc>
          <w:tcPr>
            <w:tcW w:w="1653" w:type="dxa"/>
          </w:tcPr>
          <w:p w14:paraId="724EBD44" w14:textId="77777777" w:rsidR="00283953" w:rsidRDefault="00283953" w:rsidP="00073E76">
            <w:r>
              <w:t>Permanent</w:t>
            </w:r>
          </w:p>
        </w:tc>
        <w:tc>
          <w:tcPr>
            <w:tcW w:w="1675" w:type="dxa"/>
          </w:tcPr>
          <w:p w14:paraId="51BFD7CF" w14:textId="77777777" w:rsidR="00283953" w:rsidRDefault="00283953" w:rsidP="00073E76">
            <w:r>
              <w:t>Chronological</w:t>
            </w:r>
          </w:p>
        </w:tc>
        <w:tc>
          <w:tcPr>
            <w:tcW w:w="1602" w:type="dxa"/>
          </w:tcPr>
          <w:p w14:paraId="47C6EEA6" w14:textId="77777777" w:rsidR="00283953" w:rsidRDefault="00283953" w:rsidP="00073E76">
            <w:r>
              <w:t>27 CFR 478.39a</w:t>
            </w:r>
          </w:p>
        </w:tc>
        <w:tc>
          <w:tcPr>
            <w:tcW w:w="1182" w:type="dxa"/>
          </w:tcPr>
          <w:p w14:paraId="35BE36F7" w14:textId="77777777" w:rsidR="00283953" w:rsidRDefault="00283953" w:rsidP="00073E76">
            <w:r>
              <w:t>ATF</w:t>
            </w:r>
          </w:p>
        </w:tc>
      </w:tr>
      <w:tr w:rsidR="00283953" w14:paraId="57C603E4" w14:textId="77777777" w:rsidTr="008C4FC7">
        <w:tc>
          <w:tcPr>
            <w:tcW w:w="3415" w:type="dxa"/>
          </w:tcPr>
          <w:p w14:paraId="026F5D31" w14:textId="77777777" w:rsidR="00283953" w:rsidRDefault="00283953" w:rsidP="00073E76">
            <w:r>
              <w:lastRenderedPageBreak/>
              <w:t>Law Enforcement Officer Letters (no 4473 for LEOs)</w:t>
            </w:r>
          </w:p>
        </w:tc>
        <w:tc>
          <w:tcPr>
            <w:tcW w:w="1653" w:type="dxa"/>
          </w:tcPr>
          <w:p w14:paraId="0556CE36" w14:textId="77777777" w:rsidR="00283953" w:rsidRDefault="00283953" w:rsidP="00073E76">
            <w:r>
              <w:t>Permanently</w:t>
            </w:r>
          </w:p>
        </w:tc>
        <w:tc>
          <w:tcPr>
            <w:tcW w:w="1675" w:type="dxa"/>
          </w:tcPr>
          <w:p w14:paraId="6E31A3F1" w14:textId="77777777" w:rsidR="00283953" w:rsidRDefault="00283953" w:rsidP="00073E76">
            <w:r>
              <w:t xml:space="preserve">Chronological </w:t>
            </w:r>
          </w:p>
        </w:tc>
        <w:tc>
          <w:tcPr>
            <w:tcW w:w="1602" w:type="dxa"/>
          </w:tcPr>
          <w:p w14:paraId="016B3979" w14:textId="77777777" w:rsidR="00283953" w:rsidRDefault="00283953" w:rsidP="00073E76">
            <w:r>
              <w:t>27 CFR 478.134</w:t>
            </w:r>
          </w:p>
        </w:tc>
        <w:tc>
          <w:tcPr>
            <w:tcW w:w="1182" w:type="dxa"/>
          </w:tcPr>
          <w:p w14:paraId="098894ED" w14:textId="77777777" w:rsidR="00283953" w:rsidRDefault="00283953" w:rsidP="00073E76">
            <w:r>
              <w:t>ATF</w:t>
            </w:r>
          </w:p>
        </w:tc>
      </w:tr>
      <w:tr w:rsidR="00283953" w14:paraId="3C8FE492" w14:textId="77777777" w:rsidTr="008C4FC7">
        <w:tc>
          <w:tcPr>
            <w:tcW w:w="3415" w:type="dxa"/>
          </w:tcPr>
          <w:p w14:paraId="62902538" w14:textId="1DA44AF8" w:rsidR="00283953" w:rsidRDefault="00283953" w:rsidP="00073E76">
            <w:r>
              <w:t>Copies of current</w:t>
            </w:r>
            <w:r w:rsidR="00095D6C">
              <w:t>, unexpired</w:t>
            </w:r>
            <w:r>
              <w:t xml:space="preserve"> FFLs/SOTs of Commercial Partners</w:t>
            </w:r>
          </w:p>
        </w:tc>
        <w:tc>
          <w:tcPr>
            <w:tcW w:w="1653" w:type="dxa"/>
          </w:tcPr>
          <w:p w14:paraId="4EF0C057" w14:textId="55029EC3" w:rsidR="00283953" w:rsidRDefault="00095D6C" w:rsidP="00073E76">
            <w:r>
              <w:t>Until such time as Company no longer ships / receives firearms from entity</w:t>
            </w:r>
          </w:p>
        </w:tc>
        <w:tc>
          <w:tcPr>
            <w:tcW w:w="1675" w:type="dxa"/>
          </w:tcPr>
          <w:p w14:paraId="050FB222" w14:textId="77777777" w:rsidR="00283953" w:rsidRDefault="00283953" w:rsidP="00073E76">
            <w:r>
              <w:t>Alphabetical</w:t>
            </w:r>
          </w:p>
        </w:tc>
        <w:tc>
          <w:tcPr>
            <w:tcW w:w="1602" w:type="dxa"/>
          </w:tcPr>
          <w:p w14:paraId="463184BD" w14:textId="77777777" w:rsidR="00283953" w:rsidRDefault="00283953" w:rsidP="00073E76">
            <w:r>
              <w:t>27 CFR 478.94</w:t>
            </w:r>
          </w:p>
        </w:tc>
        <w:tc>
          <w:tcPr>
            <w:tcW w:w="1182" w:type="dxa"/>
          </w:tcPr>
          <w:p w14:paraId="74BE1DF3" w14:textId="77777777" w:rsidR="00283953" w:rsidRDefault="00283953" w:rsidP="00073E76">
            <w:r>
              <w:t>ATF</w:t>
            </w:r>
          </w:p>
        </w:tc>
      </w:tr>
    </w:tbl>
    <w:p w14:paraId="6038656C" w14:textId="6E97DB44" w:rsidR="00283953" w:rsidRDefault="00283953" w:rsidP="00811023">
      <w:pPr>
        <w:spacing w:after="0" w:line="276" w:lineRule="auto"/>
        <w:ind w:right="288"/>
        <w:rPr>
          <w:rFonts w:ascii="Arial" w:hAnsi="Arial" w:cs="Arial"/>
        </w:rPr>
      </w:pPr>
    </w:p>
    <w:tbl>
      <w:tblPr>
        <w:tblStyle w:val="TableGrid"/>
        <w:tblW w:w="0" w:type="auto"/>
        <w:tblLayout w:type="fixed"/>
        <w:tblLook w:val="04A0" w:firstRow="1" w:lastRow="0" w:firstColumn="1" w:lastColumn="0" w:noHBand="0" w:noVBand="1"/>
      </w:tblPr>
      <w:tblGrid>
        <w:gridCol w:w="3415"/>
        <w:gridCol w:w="1440"/>
        <w:gridCol w:w="1620"/>
        <w:gridCol w:w="1620"/>
        <w:gridCol w:w="1170"/>
      </w:tblGrid>
      <w:tr w:rsidR="008C4FC7" w14:paraId="28E4DFFA" w14:textId="77777777" w:rsidTr="00073E76">
        <w:tc>
          <w:tcPr>
            <w:tcW w:w="9265" w:type="dxa"/>
            <w:gridSpan w:val="5"/>
            <w:shd w:val="clear" w:color="auto" w:fill="DEEAF6" w:themeFill="accent1" w:themeFillTint="33"/>
          </w:tcPr>
          <w:p w14:paraId="794360C8" w14:textId="77777777" w:rsidR="008C4FC7" w:rsidRPr="00BB60AD" w:rsidRDefault="008C4FC7" w:rsidP="00073E76">
            <w:pPr>
              <w:rPr>
                <w:b/>
              </w:rPr>
            </w:pPr>
            <w:r>
              <w:rPr>
                <w:b/>
                <w:i/>
                <w:sz w:val="28"/>
              </w:rPr>
              <w:t>NFA Records</w:t>
            </w:r>
          </w:p>
        </w:tc>
      </w:tr>
      <w:tr w:rsidR="008C4FC7" w14:paraId="58C36A9F" w14:textId="77777777" w:rsidTr="00073E76">
        <w:tc>
          <w:tcPr>
            <w:tcW w:w="3415" w:type="dxa"/>
            <w:shd w:val="clear" w:color="auto" w:fill="D9D9D9" w:themeFill="background1" w:themeFillShade="D9"/>
          </w:tcPr>
          <w:p w14:paraId="6F715574" w14:textId="77777777" w:rsidR="008C4FC7" w:rsidRDefault="008C4FC7" w:rsidP="00073E76">
            <w:r w:rsidRPr="00BB60AD">
              <w:rPr>
                <w:b/>
              </w:rPr>
              <w:t>Record</w:t>
            </w:r>
          </w:p>
        </w:tc>
        <w:tc>
          <w:tcPr>
            <w:tcW w:w="1440" w:type="dxa"/>
            <w:shd w:val="clear" w:color="auto" w:fill="D9D9D9" w:themeFill="background1" w:themeFillShade="D9"/>
          </w:tcPr>
          <w:p w14:paraId="69E848F6" w14:textId="77777777" w:rsidR="008C4FC7" w:rsidRDefault="008C4FC7" w:rsidP="00073E76">
            <w:r w:rsidRPr="00BB60AD">
              <w:rPr>
                <w:b/>
              </w:rPr>
              <w:t>Maintenance Period</w:t>
            </w:r>
          </w:p>
        </w:tc>
        <w:tc>
          <w:tcPr>
            <w:tcW w:w="1620" w:type="dxa"/>
            <w:shd w:val="clear" w:color="auto" w:fill="D9D9D9" w:themeFill="background1" w:themeFillShade="D9"/>
          </w:tcPr>
          <w:p w14:paraId="0F43EF18" w14:textId="77777777" w:rsidR="008C4FC7" w:rsidRDefault="008C4FC7" w:rsidP="00073E76">
            <w:r w:rsidRPr="00BB60AD">
              <w:rPr>
                <w:b/>
              </w:rPr>
              <w:t>Filing Order</w:t>
            </w:r>
          </w:p>
        </w:tc>
        <w:tc>
          <w:tcPr>
            <w:tcW w:w="1620" w:type="dxa"/>
            <w:shd w:val="clear" w:color="auto" w:fill="D9D9D9" w:themeFill="background1" w:themeFillShade="D9"/>
          </w:tcPr>
          <w:p w14:paraId="3C382A82" w14:textId="77777777" w:rsidR="008C4FC7" w:rsidRDefault="008C4FC7" w:rsidP="00073E76">
            <w:r w:rsidRPr="00BB60AD">
              <w:rPr>
                <w:b/>
              </w:rPr>
              <w:t>Regulation(s)</w:t>
            </w:r>
            <w:r>
              <w:rPr>
                <w:b/>
              </w:rPr>
              <w:t>, Ruling(s), and/or Statute(s)</w:t>
            </w:r>
          </w:p>
        </w:tc>
        <w:tc>
          <w:tcPr>
            <w:tcW w:w="1170" w:type="dxa"/>
            <w:shd w:val="clear" w:color="auto" w:fill="D9D9D9" w:themeFill="background1" w:themeFillShade="D9"/>
          </w:tcPr>
          <w:p w14:paraId="51C39F4F" w14:textId="77777777" w:rsidR="008C4FC7" w:rsidRDefault="008C4FC7" w:rsidP="00073E76">
            <w:r w:rsidRPr="00BB60AD">
              <w:rPr>
                <w:b/>
              </w:rPr>
              <w:t>Governing Agency</w:t>
            </w:r>
          </w:p>
        </w:tc>
      </w:tr>
      <w:tr w:rsidR="008C4FC7" w14:paraId="5B1F681A" w14:textId="77777777" w:rsidTr="00073E76">
        <w:tc>
          <w:tcPr>
            <w:tcW w:w="3415" w:type="dxa"/>
          </w:tcPr>
          <w:p w14:paraId="5BDE3631" w14:textId="77777777" w:rsidR="008C4FC7" w:rsidRDefault="008C4FC7" w:rsidP="00073E76">
            <w:r>
              <w:t>Form 1</w:t>
            </w:r>
          </w:p>
        </w:tc>
        <w:tc>
          <w:tcPr>
            <w:tcW w:w="1440" w:type="dxa"/>
          </w:tcPr>
          <w:p w14:paraId="76D1ED3C" w14:textId="77777777" w:rsidR="008C4FC7" w:rsidRDefault="008C4FC7" w:rsidP="00073E76">
            <w:r>
              <w:t xml:space="preserve">Permanently </w:t>
            </w:r>
          </w:p>
        </w:tc>
        <w:tc>
          <w:tcPr>
            <w:tcW w:w="1620" w:type="dxa"/>
          </w:tcPr>
          <w:p w14:paraId="6E87052A" w14:textId="77777777" w:rsidR="008C4FC7" w:rsidRDefault="008C4FC7" w:rsidP="00073E76">
            <w:r>
              <w:t>Chronological</w:t>
            </w:r>
          </w:p>
        </w:tc>
        <w:tc>
          <w:tcPr>
            <w:tcW w:w="1620" w:type="dxa"/>
          </w:tcPr>
          <w:p w14:paraId="4CDE0B87" w14:textId="77777777" w:rsidR="008C4FC7" w:rsidRDefault="008C4FC7" w:rsidP="00073E76">
            <w:r>
              <w:t>27 CFR 479.62</w:t>
            </w:r>
          </w:p>
        </w:tc>
        <w:tc>
          <w:tcPr>
            <w:tcW w:w="1170" w:type="dxa"/>
          </w:tcPr>
          <w:p w14:paraId="7D6D09D7" w14:textId="77777777" w:rsidR="008C4FC7" w:rsidRDefault="008C4FC7" w:rsidP="00073E76">
            <w:r>
              <w:t>ATF</w:t>
            </w:r>
          </w:p>
        </w:tc>
      </w:tr>
      <w:tr w:rsidR="008C4FC7" w14:paraId="25D10940" w14:textId="77777777" w:rsidTr="00073E76">
        <w:tc>
          <w:tcPr>
            <w:tcW w:w="3415" w:type="dxa"/>
          </w:tcPr>
          <w:p w14:paraId="5EE995F8" w14:textId="77777777" w:rsidR="008C4FC7" w:rsidRDefault="008C4FC7" w:rsidP="00073E76">
            <w:r>
              <w:t>Form 2</w:t>
            </w:r>
          </w:p>
        </w:tc>
        <w:tc>
          <w:tcPr>
            <w:tcW w:w="1440" w:type="dxa"/>
          </w:tcPr>
          <w:p w14:paraId="422B33D8" w14:textId="77777777" w:rsidR="008C4FC7" w:rsidRDefault="008C4FC7" w:rsidP="00073E76">
            <w:r w:rsidRPr="00743108">
              <w:t xml:space="preserve">Permanently </w:t>
            </w:r>
          </w:p>
        </w:tc>
        <w:tc>
          <w:tcPr>
            <w:tcW w:w="1620" w:type="dxa"/>
          </w:tcPr>
          <w:p w14:paraId="0E70BCC3" w14:textId="77777777" w:rsidR="008C4FC7" w:rsidRDefault="008C4FC7" w:rsidP="00073E76">
            <w:r w:rsidRPr="007064AA">
              <w:t>Chronological</w:t>
            </w:r>
          </w:p>
        </w:tc>
        <w:tc>
          <w:tcPr>
            <w:tcW w:w="1620" w:type="dxa"/>
          </w:tcPr>
          <w:p w14:paraId="16064FC5" w14:textId="77777777" w:rsidR="008C4FC7" w:rsidRDefault="008C4FC7" w:rsidP="00073E76">
            <w:r>
              <w:t>27 CFR 479.103</w:t>
            </w:r>
          </w:p>
        </w:tc>
        <w:tc>
          <w:tcPr>
            <w:tcW w:w="1170" w:type="dxa"/>
          </w:tcPr>
          <w:p w14:paraId="0B2F049F" w14:textId="77777777" w:rsidR="008C4FC7" w:rsidRDefault="008C4FC7" w:rsidP="00073E76">
            <w:r w:rsidRPr="00467ABF">
              <w:t>ATF</w:t>
            </w:r>
          </w:p>
        </w:tc>
      </w:tr>
      <w:tr w:rsidR="008C4FC7" w14:paraId="35EFBA3C" w14:textId="77777777" w:rsidTr="00073E76">
        <w:tc>
          <w:tcPr>
            <w:tcW w:w="3415" w:type="dxa"/>
          </w:tcPr>
          <w:p w14:paraId="5F5CACA5" w14:textId="77777777" w:rsidR="008C4FC7" w:rsidRDefault="008C4FC7" w:rsidP="00073E76">
            <w:r>
              <w:t>Form 3 (Disposition)</w:t>
            </w:r>
          </w:p>
        </w:tc>
        <w:tc>
          <w:tcPr>
            <w:tcW w:w="1440" w:type="dxa"/>
          </w:tcPr>
          <w:p w14:paraId="01583254" w14:textId="77777777" w:rsidR="008C4FC7" w:rsidRDefault="008C4FC7" w:rsidP="00073E76">
            <w:r w:rsidRPr="00743108">
              <w:t xml:space="preserve">Permanently </w:t>
            </w:r>
          </w:p>
        </w:tc>
        <w:tc>
          <w:tcPr>
            <w:tcW w:w="1620" w:type="dxa"/>
          </w:tcPr>
          <w:p w14:paraId="2F8F61B6" w14:textId="77777777" w:rsidR="008C4FC7" w:rsidRDefault="008C4FC7" w:rsidP="00073E76">
            <w:r w:rsidRPr="007064AA">
              <w:t>Chronological</w:t>
            </w:r>
            <w:r>
              <w:t xml:space="preserve"> – in Form 3 Outbound</w:t>
            </w:r>
          </w:p>
        </w:tc>
        <w:tc>
          <w:tcPr>
            <w:tcW w:w="1620" w:type="dxa"/>
          </w:tcPr>
          <w:p w14:paraId="2AA44881" w14:textId="77777777" w:rsidR="008C4FC7" w:rsidRDefault="008C4FC7" w:rsidP="00073E76">
            <w:r w:rsidRPr="00D068C4">
              <w:t>27 CFR 479.</w:t>
            </w:r>
            <w:r>
              <w:t>88</w:t>
            </w:r>
          </w:p>
        </w:tc>
        <w:tc>
          <w:tcPr>
            <w:tcW w:w="1170" w:type="dxa"/>
          </w:tcPr>
          <w:p w14:paraId="7B7E437B" w14:textId="77777777" w:rsidR="008C4FC7" w:rsidRDefault="008C4FC7" w:rsidP="00073E76">
            <w:r w:rsidRPr="00467ABF">
              <w:t>ATF</w:t>
            </w:r>
          </w:p>
        </w:tc>
      </w:tr>
      <w:tr w:rsidR="008C4FC7" w14:paraId="5512F497" w14:textId="77777777" w:rsidTr="00073E76">
        <w:tc>
          <w:tcPr>
            <w:tcW w:w="3415" w:type="dxa"/>
          </w:tcPr>
          <w:p w14:paraId="48C86B49" w14:textId="77777777" w:rsidR="008C4FC7" w:rsidRDefault="008C4FC7" w:rsidP="00073E76">
            <w:r>
              <w:t>Form 3 (Acquisition)</w:t>
            </w:r>
          </w:p>
        </w:tc>
        <w:tc>
          <w:tcPr>
            <w:tcW w:w="1440" w:type="dxa"/>
          </w:tcPr>
          <w:p w14:paraId="4BC8A10B" w14:textId="77777777" w:rsidR="008C4FC7" w:rsidRDefault="008C4FC7" w:rsidP="00073E76">
            <w:r w:rsidRPr="00743108">
              <w:t xml:space="preserve">Permanently </w:t>
            </w:r>
          </w:p>
        </w:tc>
        <w:tc>
          <w:tcPr>
            <w:tcW w:w="1620" w:type="dxa"/>
          </w:tcPr>
          <w:p w14:paraId="6AD6EE72" w14:textId="77777777" w:rsidR="008C4FC7" w:rsidRDefault="008C4FC7" w:rsidP="00073E76">
            <w:r w:rsidRPr="007064AA">
              <w:t>Chronological</w:t>
            </w:r>
            <w:r>
              <w:t xml:space="preserve"> – in Form 3 Inbound</w:t>
            </w:r>
          </w:p>
        </w:tc>
        <w:tc>
          <w:tcPr>
            <w:tcW w:w="1620" w:type="dxa"/>
          </w:tcPr>
          <w:p w14:paraId="5286883E" w14:textId="77777777" w:rsidR="008C4FC7" w:rsidRDefault="008C4FC7" w:rsidP="00073E76">
            <w:r w:rsidRPr="00D068C4">
              <w:t>27 CFR 479.</w:t>
            </w:r>
            <w:r>
              <w:t>88</w:t>
            </w:r>
          </w:p>
        </w:tc>
        <w:tc>
          <w:tcPr>
            <w:tcW w:w="1170" w:type="dxa"/>
          </w:tcPr>
          <w:p w14:paraId="0E25A40B" w14:textId="77777777" w:rsidR="008C4FC7" w:rsidRDefault="008C4FC7" w:rsidP="00073E76">
            <w:r w:rsidRPr="00467ABF">
              <w:t>ATF</w:t>
            </w:r>
          </w:p>
        </w:tc>
      </w:tr>
      <w:tr w:rsidR="008C4FC7" w14:paraId="542ED7CF" w14:textId="77777777" w:rsidTr="00073E76">
        <w:tc>
          <w:tcPr>
            <w:tcW w:w="3415" w:type="dxa"/>
          </w:tcPr>
          <w:p w14:paraId="533E2058" w14:textId="77777777" w:rsidR="008C4FC7" w:rsidRDefault="008C4FC7" w:rsidP="00073E76">
            <w:r>
              <w:t>Form 4 (Disposition)</w:t>
            </w:r>
          </w:p>
        </w:tc>
        <w:tc>
          <w:tcPr>
            <w:tcW w:w="1440" w:type="dxa"/>
          </w:tcPr>
          <w:p w14:paraId="116BA17E" w14:textId="77777777" w:rsidR="008C4FC7" w:rsidRDefault="008C4FC7" w:rsidP="00073E76">
            <w:r w:rsidRPr="00743108">
              <w:t xml:space="preserve">Permanently </w:t>
            </w:r>
          </w:p>
        </w:tc>
        <w:tc>
          <w:tcPr>
            <w:tcW w:w="1620" w:type="dxa"/>
          </w:tcPr>
          <w:p w14:paraId="691F2A39" w14:textId="77777777" w:rsidR="008C4FC7" w:rsidRDefault="008C4FC7" w:rsidP="00073E76">
            <w:r w:rsidRPr="00737BCE">
              <w:t xml:space="preserve">Chronological – in </w:t>
            </w:r>
            <w:r>
              <w:t>Form 4</w:t>
            </w:r>
            <w:r w:rsidRPr="00737BCE">
              <w:t xml:space="preserve"> Outbound</w:t>
            </w:r>
          </w:p>
        </w:tc>
        <w:tc>
          <w:tcPr>
            <w:tcW w:w="1620" w:type="dxa"/>
          </w:tcPr>
          <w:p w14:paraId="6BA3C989" w14:textId="77777777" w:rsidR="008C4FC7" w:rsidRDefault="008C4FC7" w:rsidP="00073E76">
            <w:r>
              <w:t>27 CFR 479.84</w:t>
            </w:r>
          </w:p>
        </w:tc>
        <w:tc>
          <w:tcPr>
            <w:tcW w:w="1170" w:type="dxa"/>
          </w:tcPr>
          <w:p w14:paraId="05777E24" w14:textId="77777777" w:rsidR="008C4FC7" w:rsidRDefault="008C4FC7" w:rsidP="00073E76">
            <w:r w:rsidRPr="00467ABF">
              <w:t>ATF</w:t>
            </w:r>
          </w:p>
        </w:tc>
      </w:tr>
      <w:tr w:rsidR="008C4FC7" w14:paraId="7BB49635" w14:textId="77777777" w:rsidTr="00073E76">
        <w:tc>
          <w:tcPr>
            <w:tcW w:w="3415" w:type="dxa"/>
          </w:tcPr>
          <w:p w14:paraId="241A0AE6" w14:textId="77777777" w:rsidR="008C4FC7" w:rsidRDefault="008C4FC7" w:rsidP="00073E76">
            <w:r>
              <w:t>Form 4 (Acquisition)</w:t>
            </w:r>
          </w:p>
        </w:tc>
        <w:tc>
          <w:tcPr>
            <w:tcW w:w="1440" w:type="dxa"/>
          </w:tcPr>
          <w:p w14:paraId="1620E636" w14:textId="77777777" w:rsidR="008C4FC7" w:rsidRDefault="008C4FC7" w:rsidP="00073E76">
            <w:r w:rsidRPr="00743108">
              <w:t xml:space="preserve">Permanently </w:t>
            </w:r>
          </w:p>
        </w:tc>
        <w:tc>
          <w:tcPr>
            <w:tcW w:w="1620" w:type="dxa"/>
          </w:tcPr>
          <w:p w14:paraId="072C5221" w14:textId="77777777" w:rsidR="008C4FC7" w:rsidRDefault="008C4FC7" w:rsidP="00073E76">
            <w:r w:rsidRPr="00737BCE">
              <w:t xml:space="preserve">Chronological – in </w:t>
            </w:r>
            <w:r>
              <w:t>Form 4</w:t>
            </w:r>
            <w:r w:rsidRPr="00737BCE">
              <w:t xml:space="preserve"> </w:t>
            </w:r>
            <w:r>
              <w:t>Inbound</w:t>
            </w:r>
          </w:p>
        </w:tc>
        <w:tc>
          <w:tcPr>
            <w:tcW w:w="1620" w:type="dxa"/>
          </w:tcPr>
          <w:p w14:paraId="4A576B6B" w14:textId="77777777" w:rsidR="008C4FC7" w:rsidRDefault="008C4FC7" w:rsidP="00073E76">
            <w:r>
              <w:t>27 CFR 479.84</w:t>
            </w:r>
          </w:p>
        </w:tc>
        <w:tc>
          <w:tcPr>
            <w:tcW w:w="1170" w:type="dxa"/>
          </w:tcPr>
          <w:p w14:paraId="16C0C0E4" w14:textId="77777777" w:rsidR="008C4FC7" w:rsidRDefault="008C4FC7" w:rsidP="00073E76">
            <w:r w:rsidRPr="00467ABF">
              <w:t>ATF</w:t>
            </w:r>
          </w:p>
        </w:tc>
      </w:tr>
      <w:tr w:rsidR="008C4FC7" w14:paraId="64A94FB3" w14:textId="77777777" w:rsidTr="00073E76">
        <w:tc>
          <w:tcPr>
            <w:tcW w:w="3415" w:type="dxa"/>
          </w:tcPr>
          <w:p w14:paraId="59F375F9" w14:textId="77777777" w:rsidR="008C4FC7" w:rsidRDefault="008C4FC7" w:rsidP="00073E76">
            <w:r>
              <w:t>Form 5 (Disposition)</w:t>
            </w:r>
          </w:p>
        </w:tc>
        <w:tc>
          <w:tcPr>
            <w:tcW w:w="1440" w:type="dxa"/>
          </w:tcPr>
          <w:p w14:paraId="6C01C212" w14:textId="77777777" w:rsidR="008C4FC7" w:rsidRDefault="008C4FC7" w:rsidP="00073E76">
            <w:r w:rsidRPr="00743108">
              <w:t xml:space="preserve">Permanently </w:t>
            </w:r>
          </w:p>
        </w:tc>
        <w:tc>
          <w:tcPr>
            <w:tcW w:w="1620" w:type="dxa"/>
          </w:tcPr>
          <w:p w14:paraId="1A7F2CF8" w14:textId="77777777" w:rsidR="008C4FC7" w:rsidRDefault="008C4FC7" w:rsidP="00073E76">
            <w:r w:rsidRPr="00737BCE">
              <w:t xml:space="preserve">Chronological – in </w:t>
            </w:r>
            <w:r>
              <w:t>Form 5</w:t>
            </w:r>
            <w:r w:rsidRPr="00737BCE">
              <w:t xml:space="preserve"> Outbound</w:t>
            </w:r>
          </w:p>
        </w:tc>
        <w:tc>
          <w:tcPr>
            <w:tcW w:w="1620" w:type="dxa"/>
          </w:tcPr>
          <w:p w14:paraId="1BECE676" w14:textId="77777777" w:rsidR="008C4FC7" w:rsidRDefault="008C4FC7" w:rsidP="00073E76">
            <w:r w:rsidRPr="00120F11">
              <w:t>27 CFR 479.</w:t>
            </w:r>
            <w:r>
              <w:t>90; 479.90a; 479.91</w:t>
            </w:r>
          </w:p>
        </w:tc>
        <w:tc>
          <w:tcPr>
            <w:tcW w:w="1170" w:type="dxa"/>
          </w:tcPr>
          <w:p w14:paraId="6A51F177" w14:textId="77777777" w:rsidR="008C4FC7" w:rsidRDefault="008C4FC7" w:rsidP="00073E76">
            <w:r w:rsidRPr="00467ABF">
              <w:t>ATF</w:t>
            </w:r>
          </w:p>
        </w:tc>
      </w:tr>
      <w:tr w:rsidR="008C4FC7" w14:paraId="05BF2E7A" w14:textId="77777777" w:rsidTr="00073E76">
        <w:tc>
          <w:tcPr>
            <w:tcW w:w="3415" w:type="dxa"/>
          </w:tcPr>
          <w:p w14:paraId="4E636E54" w14:textId="77777777" w:rsidR="008C4FC7" w:rsidRDefault="008C4FC7" w:rsidP="00073E76">
            <w:r>
              <w:t>Form 5 (Acquisition)</w:t>
            </w:r>
          </w:p>
        </w:tc>
        <w:tc>
          <w:tcPr>
            <w:tcW w:w="1440" w:type="dxa"/>
          </w:tcPr>
          <w:p w14:paraId="578C605C" w14:textId="77777777" w:rsidR="008C4FC7" w:rsidRDefault="008C4FC7" w:rsidP="00073E76">
            <w:r w:rsidRPr="00743108">
              <w:t xml:space="preserve">Permanently </w:t>
            </w:r>
          </w:p>
        </w:tc>
        <w:tc>
          <w:tcPr>
            <w:tcW w:w="1620" w:type="dxa"/>
          </w:tcPr>
          <w:p w14:paraId="3F598D14" w14:textId="77777777" w:rsidR="008C4FC7" w:rsidRDefault="008C4FC7" w:rsidP="00073E76">
            <w:r w:rsidRPr="00737BCE">
              <w:t xml:space="preserve">Chronological – in </w:t>
            </w:r>
            <w:r>
              <w:t>Form 5</w:t>
            </w:r>
            <w:r w:rsidRPr="00737BCE">
              <w:t xml:space="preserve"> </w:t>
            </w:r>
            <w:r>
              <w:t>Inbound</w:t>
            </w:r>
          </w:p>
        </w:tc>
        <w:tc>
          <w:tcPr>
            <w:tcW w:w="1620" w:type="dxa"/>
          </w:tcPr>
          <w:p w14:paraId="69860211" w14:textId="77777777" w:rsidR="008C4FC7" w:rsidRDefault="008C4FC7" w:rsidP="00073E76">
            <w:r w:rsidRPr="00120F11">
              <w:t>27 CFR 479.</w:t>
            </w:r>
            <w:r>
              <w:t>90; 479.90a; 479.91</w:t>
            </w:r>
          </w:p>
        </w:tc>
        <w:tc>
          <w:tcPr>
            <w:tcW w:w="1170" w:type="dxa"/>
          </w:tcPr>
          <w:p w14:paraId="550A4328" w14:textId="77777777" w:rsidR="008C4FC7" w:rsidRDefault="008C4FC7" w:rsidP="00073E76">
            <w:r w:rsidRPr="00467ABF">
              <w:t>ATF</w:t>
            </w:r>
          </w:p>
        </w:tc>
      </w:tr>
      <w:tr w:rsidR="008C4FC7" w14:paraId="1D5DD6D2" w14:textId="77777777" w:rsidTr="00073E76">
        <w:tc>
          <w:tcPr>
            <w:tcW w:w="3415" w:type="dxa"/>
          </w:tcPr>
          <w:p w14:paraId="1266A2BD" w14:textId="77777777" w:rsidR="008C4FC7" w:rsidRDefault="008C4FC7" w:rsidP="00073E76">
            <w:r>
              <w:t>Form 9</w:t>
            </w:r>
          </w:p>
        </w:tc>
        <w:tc>
          <w:tcPr>
            <w:tcW w:w="1440" w:type="dxa"/>
          </w:tcPr>
          <w:p w14:paraId="067DEAC8" w14:textId="77777777" w:rsidR="008C4FC7" w:rsidRDefault="008C4FC7" w:rsidP="00073E76">
            <w:r w:rsidRPr="00743108">
              <w:t xml:space="preserve">Permanently </w:t>
            </w:r>
          </w:p>
        </w:tc>
        <w:tc>
          <w:tcPr>
            <w:tcW w:w="1620" w:type="dxa"/>
          </w:tcPr>
          <w:p w14:paraId="27A49E06" w14:textId="77777777" w:rsidR="008C4FC7" w:rsidRDefault="008C4FC7" w:rsidP="00073E76">
            <w:r w:rsidRPr="007064AA">
              <w:t>Chronological</w:t>
            </w:r>
          </w:p>
        </w:tc>
        <w:tc>
          <w:tcPr>
            <w:tcW w:w="1620" w:type="dxa"/>
          </w:tcPr>
          <w:p w14:paraId="714F1BD3" w14:textId="77777777" w:rsidR="008C4FC7" w:rsidRDefault="008C4FC7" w:rsidP="00073E76">
            <w:r w:rsidRPr="00120F11">
              <w:t>27 CFR 479.</w:t>
            </w:r>
            <w:r>
              <w:t>114</w:t>
            </w:r>
          </w:p>
        </w:tc>
        <w:tc>
          <w:tcPr>
            <w:tcW w:w="1170" w:type="dxa"/>
          </w:tcPr>
          <w:p w14:paraId="02EB7115" w14:textId="77777777" w:rsidR="008C4FC7" w:rsidRDefault="008C4FC7" w:rsidP="00073E76">
            <w:r w:rsidRPr="00467ABF">
              <w:t>ATF</w:t>
            </w:r>
          </w:p>
        </w:tc>
      </w:tr>
      <w:tr w:rsidR="008C4FC7" w14:paraId="435497A8" w14:textId="77777777" w:rsidTr="00073E76">
        <w:tc>
          <w:tcPr>
            <w:tcW w:w="3415" w:type="dxa"/>
          </w:tcPr>
          <w:p w14:paraId="340705DE" w14:textId="77777777" w:rsidR="008C4FC7" w:rsidRDefault="008C4FC7" w:rsidP="00073E76">
            <w:r>
              <w:t>Proof of Exportation (in form made, see 27 CFR 479.118)</w:t>
            </w:r>
          </w:p>
        </w:tc>
        <w:tc>
          <w:tcPr>
            <w:tcW w:w="1440" w:type="dxa"/>
          </w:tcPr>
          <w:p w14:paraId="0C78DC62" w14:textId="77777777" w:rsidR="008C4FC7" w:rsidRPr="00743108" w:rsidRDefault="008C4FC7" w:rsidP="00073E76">
            <w:r>
              <w:t>Permanently</w:t>
            </w:r>
          </w:p>
        </w:tc>
        <w:tc>
          <w:tcPr>
            <w:tcW w:w="1620" w:type="dxa"/>
          </w:tcPr>
          <w:p w14:paraId="13AB6110" w14:textId="77777777" w:rsidR="008C4FC7" w:rsidRPr="007064AA" w:rsidRDefault="008C4FC7" w:rsidP="00073E76">
            <w:r>
              <w:t>Chronological</w:t>
            </w:r>
          </w:p>
        </w:tc>
        <w:tc>
          <w:tcPr>
            <w:tcW w:w="1620" w:type="dxa"/>
          </w:tcPr>
          <w:p w14:paraId="30B764E7" w14:textId="77777777" w:rsidR="008C4FC7" w:rsidRPr="00120F11" w:rsidRDefault="008C4FC7" w:rsidP="00073E76">
            <w:r>
              <w:t>27 CFR 479.118</w:t>
            </w:r>
          </w:p>
        </w:tc>
        <w:tc>
          <w:tcPr>
            <w:tcW w:w="1170" w:type="dxa"/>
          </w:tcPr>
          <w:p w14:paraId="06A6AD57" w14:textId="77777777" w:rsidR="008C4FC7" w:rsidRPr="00467ABF" w:rsidRDefault="008C4FC7" w:rsidP="00073E76">
            <w:r>
              <w:t>ATF</w:t>
            </w:r>
          </w:p>
        </w:tc>
      </w:tr>
      <w:tr w:rsidR="008C4FC7" w14:paraId="46A3839D" w14:textId="77777777" w:rsidTr="00073E76">
        <w:tc>
          <w:tcPr>
            <w:tcW w:w="3415" w:type="dxa"/>
          </w:tcPr>
          <w:p w14:paraId="1F4AD296" w14:textId="77777777" w:rsidR="008C4FC7" w:rsidRDefault="008C4FC7" w:rsidP="00073E76">
            <w:r>
              <w:t xml:space="preserve">Destruction Letters / Void Registries </w:t>
            </w:r>
          </w:p>
        </w:tc>
        <w:tc>
          <w:tcPr>
            <w:tcW w:w="1440" w:type="dxa"/>
          </w:tcPr>
          <w:p w14:paraId="147D9412" w14:textId="77777777" w:rsidR="008C4FC7" w:rsidRDefault="008C4FC7" w:rsidP="00073E76">
            <w:r w:rsidRPr="009F5087">
              <w:t>Permanently</w:t>
            </w:r>
          </w:p>
        </w:tc>
        <w:tc>
          <w:tcPr>
            <w:tcW w:w="1620" w:type="dxa"/>
          </w:tcPr>
          <w:p w14:paraId="30A62645" w14:textId="77777777" w:rsidR="008C4FC7" w:rsidRDefault="008C4FC7" w:rsidP="00073E76">
            <w:r w:rsidRPr="00E01CB0">
              <w:t>Chronological</w:t>
            </w:r>
          </w:p>
        </w:tc>
        <w:tc>
          <w:tcPr>
            <w:tcW w:w="1620" w:type="dxa"/>
          </w:tcPr>
          <w:p w14:paraId="7116F397" w14:textId="77777777" w:rsidR="008C4FC7" w:rsidRDefault="008C4FC7" w:rsidP="00073E76">
            <w:pPr>
              <w:jc w:val="center"/>
            </w:pPr>
            <w:r>
              <w:t>-</w:t>
            </w:r>
          </w:p>
        </w:tc>
        <w:tc>
          <w:tcPr>
            <w:tcW w:w="1170" w:type="dxa"/>
          </w:tcPr>
          <w:p w14:paraId="188BCF7C" w14:textId="77777777" w:rsidR="008C4FC7" w:rsidRDefault="008C4FC7" w:rsidP="00073E76">
            <w:r w:rsidRPr="001325C2">
              <w:t>ATF</w:t>
            </w:r>
          </w:p>
        </w:tc>
      </w:tr>
      <w:tr w:rsidR="008C4FC7" w14:paraId="4788E8E2" w14:textId="77777777" w:rsidTr="00073E76">
        <w:tc>
          <w:tcPr>
            <w:tcW w:w="3415" w:type="dxa"/>
          </w:tcPr>
          <w:p w14:paraId="09FD0763" w14:textId="77777777" w:rsidR="008C4FC7" w:rsidRDefault="008C4FC7" w:rsidP="00073E76">
            <w:r>
              <w:t>Void Registrations (Transfers)</w:t>
            </w:r>
          </w:p>
        </w:tc>
        <w:tc>
          <w:tcPr>
            <w:tcW w:w="1440" w:type="dxa"/>
          </w:tcPr>
          <w:p w14:paraId="4B112347" w14:textId="77777777" w:rsidR="008C4FC7" w:rsidRDefault="008C4FC7" w:rsidP="00073E76">
            <w:r w:rsidRPr="009F5087">
              <w:t>Permanently</w:t>
            </w:r>
          </w:p>
        </w:tc>
        <w:tc>
          <w:tcPr>
            <w:tcW w:w="1620" w:type="dxa"/>
          </w:tcPr>
          <w:p w14:paraId="6B832B1D" w14:textId="77777777" w:rsidR="008C4FC7" w:rsidRDefault="008C4FC7" w:rsidP="00073E76">
            <w:r w:rsidRPr="00E01CB0">
              <w:t>Chronological</w:t>
            </w:r>
          </w:p>
        </w:tc>
        <w:tc>
          <w:tcPr>
            <w:tcW w:w="1620" w:type="dxa"/>
          </w:tcPr>
          <w:p w14:paraId="2219ECF3" w14:textId="77777777" w:rsidR="008C4FC7" w:rsidRDefault="008C4FC7" w:rsidP="00073E76">
            <w:pPr>
              <w:jc w:val="center"/>
            </w:pPr>
            <w:r>
              <w:t>-</w:t>
            </w:r>
          </w:p>
        </w:tc>
        <w:tc>
          <w:tcPr>
            <w:tcW w:w="1170" w:type="dxa"/>
          </w:tcPr>
          <w:p w14:paraId="57A3F207" w14:textId="77777777" w:rsidR="008C4FC7" w:rsidRDefault="008C4FC7" w:rsidP="00073E76">
            <w:r w:rsidRPr="001325C2">
              <w:t>ATF</w:t>
            </w:r>
          </w:p>
        </w:tc>
      </w:tr>
      <w:tr w:rsidR="008C4FC7" w14:paraId="480FC10E" w14:textId="77777777" w:rsidTr="00073E76">
        <w:tc>
          <w:tcPr>
            <w:tcW w:w="3415" w:type="dxa"/>
          </w:tcPr>
          <w:p w14:paraId="37EA73D7" w14:textId="0A582C86" w:rsidR="008C4FC7" w:rsidRPr="008C4FC7" w:rsidRDefault="008C4FC7" w:rsidP="008C4FC7">
            <w:r w:rsidRPr="008C4FC7">
              <w:lastRenderedPageBreak/>
              <w:t>Law Enforcement Demonstration Request Letters (for post-86 Machine Gun Transfers))</w:t>
            </w:r>
          </w:p>
        </w:tc>
        <w:tc>
          <w:tcPr>
            <w:tcW w:w="1440" w:type="dxa"/>
          </w:tcPr>
          <w:p w14:paraId="386AC431" w14:textId="73B0BED5" w:rsidR="008C4FC7" w:rsidRPr="008C4FC7" w:rsidRDefault="008C4FC7" w:rsidP="008C4FC7">
            <w:r w:rsidRPr="008C4FC7">
              <w:t xml:space="preserve">Until disposition of Machine Gun in Possession </w:t>
            </w:r>
          </w:p>
        </w:tc>
        <w:tc>
          <w:tcPr>
            <w:tcW w:w="1620" w:type="dxa"/>
          </w:tcPr>
          <w:p w14:paraId="72F55168" w14:textId="5E95ED62" w:rsidR="008C4FC7" w:rsidRPr="008C4FC7" w:rsidRDefault="008C4FC7" w:rsidP="008C4FC7">
            <w:r w:rsidRPr="008C4FC7">
              <w:t xml:space="preserve">Chronological </w:t>
            </w:r>
          </w:p>
        </w:tc>
        <w:tc>
          <w:tcPr>
            <w:tcW w:w="1620" w:type="dxa"/>
          </w:tcPr>
          <w:p w14:paraId="4840F92B" w14:textId="38C0BA1E" w:rsidR="008C4FC7" w:rsidRPr="008C4FC7" w:rsidRDefault="008C4FC7" w:rsidP="008C4FC7">
            <w:pPr>
              <w:jc w:val="center"/>
            </w:pPr>
            <w:r w:rsidRPr="008C4FC7">
              <w:t>18 USC 922(o); 27 CFR 479.105</w:t>
            </w:r>
          </w:p>
        </w:tc>
        <w:tc>
          <w:tcPr>
            <w:tcW w:w="1170" w:type="dxa"/>
          </w:tcPr>
          <w:p w14:paraId="7FA3C028" w14:textId="54B0F1DB" w:rsidR="008C4FC7" w:rsidRPr="001325C2" w:rsidRDefault="008C4FC7" w:rsidP="008C4FC7">
            <w:r w:rsidRPr="008C4FC7">
              <w:t>ATF</w:t>
            </w:r>
          </w:p>
        </w:tc>
      </w:tr>
    </w:tbl>
    <w:p w14:paraId="52C3A348" w14:textId="365BEA6E" w:rsidR="00283953" w:rsidRDefault="00283953" w:rsidP="00811023">
      <w:pPr>
        <w:spacing w:after="0" w:line="276" w:lineRule="auto"/>
        <w:ind w:right="288"/>
        <w:rPr>
          <w:rFonts w:ascii="Arial" w:hAnsi="Arial" w:cs="Arial"/>
        </w:rPr>
      </w:pPr>
    </w:p>
    <w:p w14:paraId="7F3D5FAA" w14:textId="71F62A45" w:rsidR="00283953" w:rsidRDefault="00283953" w:rsidP="00811023">
      <w:pPr>
        <w:spacing w:after="0" w:line="276" w:lineRule="auto"/>
        <w:ind w:right="288"/>
        <w:rPr>
          <w:rFonts w:ascii="Arial" w:hAnsi="Arial" w:cs="Arial"/>
        </w:rPr>
      </w:pPr>
    </w:p>
    <w:p w14:paraId="0BC08F9B" w14:textId="7551EE91" w:rsidR="009B5C1C" w:rsidRDefault="009B5C1C" w:rsidP="00811023">
      <w:pPr>
        <w:spacing w:after="0" w:line="276" w:lineRule="auto"/>
        <w:ind w:right="288"/>
        <w:rPr>
          <w:rFonts w:ascii="Arial" w:hAnsi="Arial" w:cs="Arial"/>
        </w:rPr>
      </w:pPr>
    </w:p>
    <w:p w14:paraId="633A38E5" w14:textId="4BA58BB9" w:rsidR="009B5C1C" w:rsidRDefault="009B5C1C" w:rsidP="00811023">
      <w:pPr>
        <w:spacing w:after="0" w:line="276" w:lineRule="auto"/>
        <w:ind w:right="288"/>
        <w:rPr>
          <w:rFonts w:ascii="Arial" w:hAnsi="Arial" w:cs="Arial"/>
        </w:rPr>
      </w:pPr>
    </w:p>
    <w:p w14:paraId="28EE0C94" w14:textId="4F655179" w:rsidR="009B5C1C" w:rsidRDefault="009B5C1C" w:rsidP="00811023">
      <w:pPr>
        <w:spacing w:after="0" w:line="276" w:lineRule="auto"/>
        <w:ind w:right="288"/>
        <w:rPr>
          <w:rFonts w:ascii="Arial" w:hAnsi="Arial" w:cs="Arial"/>
        </w:rPr>
      </w:pPr>
    </w:p>
    <w:p w14:paraId="7CF36246" w14:textId="200E1709" w:rsidR="009B5C1C" w:rsidRDefault="009B5C1C" w:rsidP="00811023">
      <w:pPr>
        <w:spacing w:after="0" w:line="276" w:lineRule="auto"/>
        <w:ind w:right="288"/>
        <w:rPr>
          <w:rFonts w:ascii="Arial" w:hAnsi="Arial" w:cs="Arial"/>
        </w:rPr>
      </w:pPr>
    </w:p>
    <w:p w14:paraId="579674A2" w14:textId="03096B47" w:rsidR="009B5C1C" w:rsidRDefault="009B5C1C" w:rsidP="00811023">
      <w:pPr>
        <w:spacing w:after="0" w:line="276" w:lineRule="auto"/>
        <w:ind w:right="288"/>
        <w:rPr>
          <w:rFonts w:ascii="Arial" w:hAnsi="Arial" w:cs="Arial"/>
        </w:rPr>
      </w:pPr>
    </w:p>
    <w:p w14:paraId="1B6522F1" w14:textId="11FA281C" w:rsidR="009B5C1C" w:rsidRDefault="009B5C1C" w:rsidP="00811023">
      <w:pPr>
        <w:spacing w:after="0" w:line="276" w:lineRule="auto"/>
        <w:ind w:right="288"/>
        <w:rPr>
          <w:rFonts w:ascii="Arial" w:hAnsi="Arial" w:cs="Arial"/>
        </w:rPr>
      </w:pPr>
    </w:p>
    <w:tbl>
      <w:tblPr>
        <w:tblStyle w:val="TableGrid"/>
        <w:tblW w:w="0" w:type="auto"/>
        <w:tblLook w:val="04A0" w:firstRow="1" w:lastRow="0" w:firstColumn="1" w:lastColumn="0" w:noHBand="0" w:noVBand="1"/>
      </w:tblPr>
      <w:tblGrid>
        <w:gridCol w:w="3409"/>
        <w:gridCol w:w="1424"/>
        <w:gridCol w:w="1684"/>
        <w:gridCol w:w="1602"/>
        <w:gridCol w:w="1185"/>
      </w:tblGrid>
      <w:tr w:rsidR="009B5C1C" w14:paraId="2A434F44" w14:textId="77777777" w:rsidTr="00073E76">
        <w:tc>
          <w:tcPr>
            <w:tcW w:w="8131" w:type="dxa"/>
            <w:gridSpan w:val="5"/>
            <w:shd w:val="clear" w:color="auto" w:fill="DEEAF6" w:themeFill="accent1" w:themeFillTint="33"/>
          </w:tcPr>
          <w:p w14:paraId="18F5D6EF" w14:textId="77777777" w:rsidR="009B5C1C" w:rsidRPr="00BB60AD" w:rsidRDefault="009B5C1C" w:rsidP="00073E76">
            <w:pPr>
              <w:rPr>
                <w:b/>
              </w:rPr>
            </w:pPr>
            <w:r>
              <w:rPr>
                <w:b/>
                <w:i/>
                <w:sz w:val="28"/>
              </w:rPr>
              <w:t>Import Records</w:t>
            </w:r>
          </w:p>
        </w:tc>
      </w:tr>
      <w:tr w:rsidR="009B5C1C" w14:paraId="73E28CE4" w14:textId="77777777" w:rsidTr="00073E76">
        <w:tc>
          <w:tcPr>
            <w:tcW w:w="3409" w:type="dxa"/>
            <w:shd w:val="clear" w:color="auto" w:fill="D9D9D9" w:themeFill="background1" w:themeFillShade="D9"/>
          </w:tcPr>
          <w:p w14:paraId="73449F45" w14:textId="77777777" w:rsidR="009B5C1C" w:rsidRDefault="009B5C1C" w:rsidP="00073E76">
            <w:r w:rsidRPr="00BB60AD">
              <w:rPr>
                <w:b/>
              </w:rPr>
              <w:t>Record</w:t>
            </w:r>
          </w:p>
        </w:tc>
        <w:tc>
          <w:tcPr>
            <w:tcW w:w="251" w:type="dxa"/>
            <w:shd w:val="clear" w:color="auto" w:fill="D9D9D9" w:themeFill="background1" w:themeFillShade="D9"/>
          </w:tcPr>
          <w:p w14:paraId="2A9F036B" w14:textId="77777777" w:rsidR="009B5C1C" w:rsidRDefault="009B5C1C" w:rsidP="00073E76">
            <w:r w:rsidRPr="00BB60AD">
              <w:rPr>
                <w:b/>
              </w:rPr>
              <w:t>Maintenance Period</w:t>
            </w:r>
          </w:p>
        </w:tc>
        <w:tc>
          <w:tcPr>
            <w:tcW w:w="1684" w:type="dxa"/>
            <w:shd w:val="clear" w:color="auto" w:fill="D9D9D9" w:themeFill="background1" w:themeFillShade="D9"/>
          </w:tcPr>
          <w:p w14:paraId="3152E255" w14:textId="77777777" w:rsidR="009B5C1C" w:rsidRDefault="009B5C1C" w:rsidP="00073E76">
            <w:r w:rsidRPr="00BB60AD">
              <w:rPr>
                <w:b/>
              </w:rPr>
              <w:t>Filing Order</w:t>
            </w:r>
          </w:p>
        </w:tc>
        <w:tc>
          <w:tcPr>
            <w:tcW w:w="1602" w:type="dxa"/>
            <w:shd w:val="clear" w:color="auto" w:fill="D9D9D9" w:themeFill="background1" w:themeFillShade="D9"/>
          </w:tcPr>
          <w:p w14:paraId="53C1B523" w14:textId="77777777" w:rsidR="009B5C1C" w:rsidRDefault="009B5C1C" w:rsidP="00073E76">
            <w:r w:rsidRPr="00BB60AD">
              <w:rPr>
                <w:b/>
              </w:rPr>
              <w:t>Regulation(s)</w:t>
            </w:r>
            <w:r>
              <w:rPr>
                <w:b/>
              </w:rPr>
              <w:t>, Ruling(s), and/or Statute(s)</w:t>
            </w:r>
          </w:p>
        </w:tc>
        <w:tc>
          <w:tcPr>
            <w:tcW w:w="1185" w:type="dxa"/>
            <w:shd w:val="clear" w:color="auto" w:fill="D9D9D9" w:themeFill="background1" w:themeFillShade="D9"/>
          </w:tcPr>
          <w:p w14:paraId="494EECE3" w14:textId="77777777" w:rsidR="009B5C1C" w:rsidRDefault="009B5C1C" w:rsidP="00073E76">
            <w:r w:rsidRPr="00BB60AD">
              <w:rPr>
                <w:b/>
              </w:rPr>
              <w:t>Governing Agency</w:t>
            </w:r>
          </w:p>
        </w:tc>
      </w:tr>
      <w:tr w:rsidR="009B5C1C" w14:paraId="63F7F595" w14:textId="77777777" w:rsidTr="00073E76">
        <w:tc>
          <w:tcPr>
            <w:tcW w:w="3409" w:type="dxa"/>
          </w:tcPr>
          <w:p w14:paraId="5543EB28" w14:textId="77777777" w:rsidR="009B5C1C" w:rsidRDefault="009B5C1C" w:rsidP="00073E76">
            <w:r>
              <w:t>Application and Permit for Importation of Firearms, Ammunition and Implements of War (ATF Form 6)</w:t>
            </w:r>
          </w:p>
        </w:tc>
        <w:tc>
          <w:tcPr>
            <w:tcW w:w="251" w:type="dxa"/>
          </w:tcPr>
          <w:p w14:paraId="29A13FC4" w14:textId="77777777" w:rsidR="009B5C1C" w:rsidRDefault="009B5C1C" w:rsidP="00073E76">
            <w:r>
              <w:t xml:space="preserve">Permanently </w:t>
            </w:r>
          </w:p>
        </w:tc>
        <w:tc>
          <w:tcPr>
            <w:tcW w:w="1684" w:type="dxa"/>
          </w:tcPr>
          <w:p w14:paraId="2A17FAB3" w14:textId="77777777" w:rsidR="009B5C1C" w:rsidRDefault="009B5C1C" w:rsidP="00073E76">
            <w:r>
              <w:t xml:space="preserve">Chronologically </w:t>
            </w:r>
          </w:p>
        </w:tc>
        <w:tc>
          <w:tcPr>
            <w:tcW w:w="1602" w:type="dxa"/>
          </w:tcPr>
          <w:p w14:paraId="74F97D37" w14:textId="77777777" w:rsidR="009B5C1C" w:rsidRDefault="009B5C1C" w:rsidP="00073E76">
            <w:r>
              <w:t>27 CFR 447.34; 478.129</w:t>
            </w:r>
          </w:p>
        </w:tc>
        <w:tc>
          <w:tcPr>
            <w:tcW w:w="1185" w:type="dxa"/>
          </w:tcPr>
          <w:p w14:paraId="22459F2B" w14:textId="77777777" w:rsidR="009B5C1C" w:rsidRDefault="009B5C1C" w:rsidP="00073E76">
            <w:r>
              <w:t>ATF</w:t>
            </w:r>
          </w:p>
        </w:tc>
      </w:tr>
      <w:tr w:rsidR="009B5C1C" w14:paraId="67311E7D" w14:textId="77777777" w:rsidTr="00073E76">
        <w:tc>
          <w:tcPr>
            <w:tcW w:w="3409" w:type="dxa"/>
          </w:tcPr>
          <w:p w14:paraId="3A95417A" w14:textId="77777777" w:rsidR="009B5C1C" w:rsidRDefault="009B5C1C" w:rsidP="00073E76">
            <w:r>
              <w:t>Release and Receipt of Imported Firearms, Ammunition and Implements of War (ATF Form 6A)</w:t>
            </w:r>
          </w:p>
        </w:tc>
        <w:tc>
          <w:tcPr>
            <w:tcW w:w="251" w:type="dxa"/>
          </w:tcPr>
          <w:p w14:paraId="0AFDB1D3" w14:textId="77777777" w:rsidR="009B5C1C" w:rsidRDefault="009B5C1C" w:rsidP="00073E76">
            <w:r>
              <w:t xml:space="preserve">Permanently </w:t>
            </w:r>
          </w:p>
        </w:tc>
        <w:tc>
          <w:tcPr>
            <w:tcW w:w="1684" w:type="dxa"/>
          </w:tcPr>
          <w:p w14:paraId="419BB096" w14:textId="77777777" w:rsidR="009B5C1C" w:rsidRDefault="009B5C1C" w:rsidP="00073E76">
            <w:r>
              <w:t xml:space="preserve">Chronologically, with applicable Form 6 </w:t>
            </w:r>
          </w:p>
        </w:tc>
        <w:tc>
          <w:tcPr>
            <w:tcW w:w="1602" w:type="dxa"/>
          </w:tcPr>
          <w:p w14:paraId="0CD24888" w14:textId="77777777" w:rsidR="009B5C1C" w:rsidRDefault="009B5C1C" w:rsidP="00073E76">
            <w:r>
              <w:t>27 CFR 478.112; 478.129</w:t>
            </w:r>
          </w:p>
        </w:tc>
        <w:tc>
          <w:tcPr>
            <w:tcW w:w="1185" w:type="dxa"/>
          </w:tcPr>
          <w:p w14:paraId="7A353B4E" w14:textId="77777777" w:rsidR="009B5C1C" w:rsidRDefault="009B5C1C" w:rsidP="00073E76">
            <w:r>
              <w:t>ATF</w:t>
            </w:r>
          </w:p>
        </w:tc>
      </w:tr>
      <w:tr w:rsidR="009B5C1C" w14:paraId="113ABD49" w14:textId="77777777" w:rsidTr="00073E76">
        <w:tc>
          <w:tcPr>
            <w:tcW w:w="3409" w:type="dxa"/>
          </w:tcPr>
          <w:p w14:paraId="626B84B0" w14:textId="77777777" w:rsidR="009B5C1C" w:rsidRDefault="009B5C1C" w:rsidP="00073E76">
            <w:r>
              <w:t>International Import Certificate (for applicable transactions) (BIS-645P/ATF-4522/DPS-53)</w:t>
            </w:r>
          </w:p>
        </w:tc>
        <w:tc>
          <w:tcPr>
            <w:tcW w:w="251" w:type="dxa"/>
          </w:tcPr>
          <w:p w14:paraId="51CE47A0" w14:textId="77777777" w:rsidR="009B5C1C" w:rsidRDefault="009B5C1C" w:rsidP="00073E76">
            <w:r>
              <w:t>Permanently</w:t>
            </w:r>
          </w:p>
        </w:tc>
        <w:tc>
          <w:tcPr>
            <w:tcW w:w="1684" w:type="dxa"/>
          </w:tcPr>
          <w:p w14:paraId="719EB058" w14:textId="77777777" w:rsidR="009B5C1C" w:rsidRDefault="009B5C1C" w:rsidP="00073E76">
            <w:r>
              <w:t>Chronologically, with applicable Form 6</w:t>
            </w:r>
          </w:p>
        </w:tc>
        <w:tc>
          <w:tcPr>
            <w:tcW w:w="1602" w:type="dxa"/>
          </w:tcPr>
          <w:p w14:paraId="6FE01D65" w14:textId="77777777" w:rsidR="009B5C1C" w:rsidRDefault="009B5C1C" w:rsidP="00073E76">
            <w:r>
              <w:t>27 CFR 447.51; 478.129</w:t>
            </w:r>
          </w:p>
        </w:tc>
        <w:tc>
          <w:tcPr>
            <w:tcW w:w="1185" w:type="dxa"/>
          </w:tcPr>
          <w:p w14:paraId="03D4AE98" w14:textId="77777777" w:rsidR="009B5C1C" w:rsidRDefault="009B5C1C" w:rsidP="00073E76">
            <w:r>
              <w:t>ATF</w:t>
            </w:r>
          </w:p>
        </w:tc>
      </w:tr>
      <w:tr w:rsidR="009B5C1C" w14:paraId="74370393" w14:textId="77777777" w:rsidTr="00073E76">
        <w:tc>
          <w:tcPr>
            <w:tcW w:w="3409" w:type="dxa"/>
          </w:tcPr>
          <w:p w14:paraId="157C589D" w14:textId="77777777" w:rsidR="009B5C1C" w:rsidRDefault="009B5C1C" w:rsidP="00073E76">
            <w:r>
              <w:t>Delivery Verification Certificate (BIS-647-P)</w:t>
            </w:r>
          </w:p>
        </w:tc>
        <w:tc>
          <w:tcPr>
            <w:tcW w:w="251" w:type="dxa"/>
          </w:tcPr>
          <w:p w14:paraId="5E603043" w14:textId="77777777" w:rsidR="009B5C1C" w:rsidRDefault="009B5C1C" w:rsidP="00073E76">
            <w:r>
              <w:t>Permanently</w:t>
            </w:r>
          </w:p>
        </w:tc>
        <w:tc>
          <w:tcPr>
            <w:tcW w:w="1684" w:type="dxa"/>
          </w:tcPr>
          <w:p w14:paraId="2B286125" w14:textId="77777777" w:rsidR="009B5C1C" w:rsidRDefault="009B5C1C" w:rsidP="00073E76">
            <w:r>
              <w:t>Chronologically, with applicable Form 6</w:t>
            </w:r>
          </w:p>
        </w:tc>
        <w:tc>
          <w:tcPr>
            <w:tcW w:w="1602" w:type="dxa"/>
          </w:tcPr>
          <w:p w14:paraId="47238402" w14:textId="77777777" w:rsidR="009B5C1C" w:rsidRDefault="009B5C1C" w:rsidP="00073E76">
            <w:r>
              <w:t>27 CFR 447.51; 478.129</w:t>
            </w:r>
          </w:p>
        </w:tc>
        <w:tc>
          <w:tcPr>
            <w:tcW w:w="1185" w:type="dxa"/>
          </w:tcPr>
          <w:p w14:paraId="388C2A14" w14:textId="77777777" w:rsidR="009B5C1C" w:rsidRDefault="009B5C1C" w:rsidP="00073E76">
            <w:r>
              <w:t>BIS</w:t>
            </w:r>
          </w:p>
        </w:tc>
      </w:tr>
    </w:tbl>
    <w:p w14:paraId="44E17943" w14:textId="38147B89" w:rsidR="009B5C1C" w:rsidRDefault="009B5C1C" w:rsidP="00811023">
      <w:pPr>
        <w:spacing w:after="0" w:line="276" w:lineRule="auto"/>
        <w:ind w:right="288"/>
        <w:rPr>
          <w:rFonts w:ascii="Arial" w:hAnsi="Arial" w:cs="Arial"/>
        </w:rPr>
      </w:pPr>
    </w:p>
    <w:tbl>
      <w:tblPr>
        <w:tblStyle w:val="TableGrid"/>
        <w:tblW w:w="0" w:type="auto"/>
        <w:tblLook w:val="04A0" w:firstRow="1" w:lastRow="0" w:firstColumn="1" w:lastColumn="0" w:noHBand="0" w:noVBand="1"/>
      </w:tblPr>
      <w:tblGrid>
        <w:gridCol w:w="3415"/>
        <w:gridCol w:w="1424"/>
        <w:gridCol w:w="1636"/>
        <w:gridCol w:w="1620"/>
        <w:gridCol w:w="1170"/>
      </w:tblGrid>
      <w:tr w:rsidR="009B5C1C" w14:paraId="710AC3B2" w14:textId="77777777" w:rsidTr="00073E76">
        <w:tc>
          <w:tcPr>
            <w:tcW w:w="9265" w:type="dxa"/>
            <w:gridSpan w:val="5"/>
            <w:shd w:val="clear" w:color="auto" w:fill="DEEAF6" w:themeFill="accent1" w:themeFillTint="33"/>
          </w:tcPr>
          <w:p w14:paraId="1CB54452" w14:textId="77777777" w:rsidR="009B5C1C" w:rsidRPr="00BB60AD" w:rsidRDefault="009B5C1C" w:rsidP="00073E76">
            <w:pPr>
              <w:rPr>
                <w:b/>
              </w:rPr>
            </w:pPr>
            <w:r>
              <w:rPr>
                <w:b/>
                <w:i/>
                <w:sz w:val="28"/>
              </w:rPr>
              <w:t>Other General Records</w:t>
            </w:r>
          </w:p>
        </w:tc>
      </w:tr>
      <w:tr w:rsidR="009B5C1C" w14:paraId="1394DF12" w14:textId="77777777" w:rsidTr="00073E76">
        <w:tc>
          <w:tcPr>
            <w:tcW w:w="3415" w:type="dxa"/>
            <w:shd w:val="clear" w:color="auto" w:fill="D9D9D9" w:themeFill="background1" w:themeFillShade="D9"/>
          </w:tcPr>
          <w:p w14:paraId="45026F90" w14:textId="77777777" w:rsidR="009B5C1C" w:rsidRDefault="009B5C1C" w:rsidP="00073E76">
            <w:r w:rsidRPr="00BB60AD">
              <w:rPr>
                <w:b/>
              </w:rPr>
              <w:t>Record</w:t>
            </w:r>
          </w:p>
        </w:tc>
        <w:tc>
          <w:tcPr>
            <w:tcW w:w="1424" w:type="dxa"/>
            <w:shd w:val="clear" w:color="auto" w:fill="D9D9D9" w:themeFill="background1" w:themeFillShade="D9"/>
          </w:tcPr>
          <w:p w14:paraId="097EB05F" w14:textId="77777777" w:rsidR="009B5C1C" w:rsidRDefault="009B5C1C" w:rsidP="00073E76">
            <w:r w:rsidRPr="00BB60AD">
              <w:rPr>
                <w:b/>
              </w:rPr>
              <w:t>Maintenance Period</w:t>
            </w:r>
          </w:p>
        </w:tc>
        <w:tc>
          <w:tcPr>
            <w:tcW w:w="1636" w:type="dxa"/>
            <w:shd w:val="clear" w:color="auto" w:fill="D9D9D9" w:themeFill="background1" w:themeFillShade="D9"/>
          </w:tcPr>
          <w:p w14:paraId="5C40E3CF" w14:textId="77777777" w:rsidR="009B5C1C" w:rsidRDefault="009B5C1C" w:rsidP="00073E76">
            <w:r w:rsidRPr="00BB60AD">
              <w:rPr>
                <w:b/>
              </w:rPr>
              <w:t>Filing Order</w:t>
            </w:r>
          </w:p>
        </w:tc>
        <w:tc>
          <w:tcPr>
            <w:tcW w:w="1620" w:type="dxa"/>
            <w:shd w:val="clear" w:color="auto" w:fill="D9D9D9" w:themeFill="background1" w:themeFillShade="D9"/>
          </w:tcPr>
          <w:p w14:paraId="407057FD" w14:textId="77777777" w:rsidR="009B5C1C" w:rsidRDefault="009B5C1C" w:rsidP="00073E76">
            <w:pPr>
              <w:rPr>
                <w:b/>
              </w:rPr>
            </w:pPr>
            <w:r w:rsidRPr="00BB60AD">
              <w:rPr>
                <w:b/>
              </w:rPr>
              <w:t>Regulation(s)</w:t>
            </w:r>
          </w:p>
          <w:p w14:paraId="30EC4BF2" w14:textId="77777777" w:rsidR="009B5C1C" w:rsidRDefault="009B5C1C" w:rsidP="00073E76">
            <w:r>
              <w:rPr>
                <w:b/>
              </w:rPr>
              <w:t>&amp; Ruling(s)</w:t>
            </w:r>
          </w:p>
        </w:tc>
        <w:tc>
          <w:tcPr>
            <w:tcW w:w="1170" w:type="dxa"/>
            <w:shd w:val="clear" w:color="auto" w:fill="D9D9D9" w:themeFill="background1" w:themeFillShade="D9"/>
          </w:tcPr>
          <w:p w14:paraId="742A3DE1" w14:textId="77777777" w:rsidR="009B5C1C" w:rsidRDefault="009B5C1C" w:rsidP="00073E76">
            <w:r w:rsidRPr="00BB60AD">
              <w:rPr>
                <w:b/>
              </w:rPr>
              <w:t>Governing Agency</w:t>
            </w:r>
          </w:p>
        </w:tc>
      </w:tr>
      <w:tr w:rsidR="009B5C1C" w14:paraId="370AF8EA" w14:textId="77777777" w:rsidTr="00073E76">
        <w:tc>
          <w:tcPr>
            <w:tcW w:w="3415" w:type="dxa"/>
          </w:tcPr>
          <w:p w14:paraId="2DF35ADD" w14:textId="0CAD6BBB" w:rsidR="009B5C1C" w:rsidRDefault="009B5C1C" w:rsidP="00073E76">
            <w:r>
              <w:t xml:space="preserve">ATF Variances (e.g., process, system, licensing) </w:t>
            </w:r>
          </w:p>
        </w:tc>
        <w:tc>
          <w:tcPr>
            <w:tcW w:w="1424" w:type="dxa"/>
          </w:tcPr>
          <w:p w14:paraId="6BF18CE6" w14:textId="77777777" w:rsidR="009B5C1C" w:rsidRDefault="009B5C1C" w:rsidP="00073E76">
            <w:r w:rsidRPr="008F4322">
              <w:t xml:space="preserve">Permanently </w:t>
            </w:r>
          </w:p>
        </w:tc>
        <w:tc>
          <w:tcPr>
            <w:tcW w:w="1636" w:type="dxa"/>
          </w:tcPr>
          <w:p w14:paraId="2CB751BC" w14:textId="77777777" w:rsidR="009B5C1C" w:rsidRDefault="009B5C1C" w:rsidP="00073E76">
            <w:r w:rsidRPr="00192065">
              <w:t xml:space="preserve">Chronological </w:t>
            </w:r>
          </w:p>
        </w:tc>
        <w:tc>
          <w:tcPr>
            <w:tcW w:w="1620" w:type="dxa"/>
          </w:tcPr>
          <w:p w14:paraId="0FC76EA5" w14:textId="77777777" w:rsidR="009B5C1C" w:rsidRDefault="009B5C1C" w:rsidP="00073E76">
            <w:r>
              <w:t>27 CFR 478.22; 479.26</w:t>
            </w:r>
          </w:p>
        </w:tc>
        <w:tc>
          <w:tcPr>
            <w:tcW w:w="1170" w:type="dxa"/>
          </w:tcPr>
          <w:p w14:paraId="70EC5F25" w14:textId="77777777" w:rsidR="009B5C1C" w:rsidRDefault="009B5C1C" w:rsidP="00073E76">
            <w:r>
              <w:t>ATF</w:t>
            </w:r>
          </w:p>
        </w:tc>
      </w:tr>
      <w:tr w:rsidR="009B5C1C" w14:paraId="68B1865C" w14:textId="77777777" w:rsidTr="00073E76">
        <w:tc>
          <w:tcPr>
            <w:tcW w:w="3415" w:type="dxa"/>
          </w:tcPr>
          <w:p w14:paraId="3AFC0731" w14:textId="77777777" w:rsidR="009B5C1C" w:rsidRDefault="009B5C1C" w:rsidP="00073E76">
            <w:r>
              <w:t>Advisory Opinions</w:t>
            </w:r>
          </w:p>
        </w:tc>
        <w:tc>
          <w:tcPr>
            <w:tcW w:w="1424" w:type="dxa"/>
          </w:tcPr>
          <w:p w14:paraId="71ACC900" w14:textId="77777777" w:rsidR="009B5C1C" w:rsidRDefault="009B5C1C" w:rsidP="00073E76">
            <w:r w:rsidRPr="008F4322">
              <w:t xml:space="preserve">Permanently </w:t>
            </w:r>
          </w:p>
        </w:tc>
        <w:tc>
          <w:tcPr>
            <w:tcW w:w="1636" w:type="dxa"/>
          </w:tcPr>
          <w:p w14:paraId="0CA7FBEA" w14:textId="77777777" w:rsidR="009B5C1C" w:rsidRDefault="009B5C1C" w:rsidP="00073E76">
            <w:r w:rsidRPr="00192065">
              <w:t xml:space="preserve">Chronological </w:t>
            </w:r>
          </w:p>
        </w:tc>
        <w:tc>
          <w:tcPr>
            <w:tcW w:w="1620" w:type="dxa"/>
          </w:tcPr>
          <w:p w14:paraId="2377FDAD" w14:textId="77777777" w:rsidR="009B5C1C" w:rsidRDefault="009B5C1C" w:rsidP="00073E76">
            <w:r>
              <w:t>22 CFR 126.9</w:t>
            </w:r>
          </w:p>
        </w:tc>
        <w:tc>
          <w:tcPr>
            <w:tcW w:w="1170" w:type="dxa"/>
          </w:tcPr>
          <w:p w14:paraId="4D4B9C21" w14:textId="77777777" w:rsidR="009B5C1C" w:rsidRDefault="009B5C1C" w:rsidP="00073E76">
            <w:r>
              <w:t>ATF or DDTC</w:t>
            </w:r>
          </w:p>
        </w:tc>
      </w:tr>
      <w:tr w:rsidR="009B5C1C" w14:paraId="10ADEA1F" w14:textId="77777777" w:rsidTr="00073E76">
        <w:tc>
          <w:tcPr>
            <w:tcW w:w="3415" w:type="dxa"/>
          </w:tcPr>
          <w:p w14:paraId="7D7C7898" w14:textId="740A8CA5" w:rsidR="009B5C1C" w:rsidRDefault="009B5C1C" w:rsidP="00073E76">
            <w:r>
              <w:t>Informal Advice from ATF Dictating Proper Course of Action</w:t>
            </w:r>
          </w:p>
        </w:tc>
        <w:tc>
          <w:tcPr>
            <w:tcW w:w="1424" w:type="dxa"/>
          </w:tcPr>
          <w:p w14:paraId="2B2B651E" w14:textId="77777777" w:rsidR="009B5C1C" w:rsidRDefault="009B5C1C" w:rsidP="00073E76">
            <w:r w:rsidRPr="008F4322">
              <w:t xml:space="preserve">Permanently </w:t>
            </w:r>
          </w:p>
        </w:tc>
        <w:tc>
          <w:tcPr>
            <w:tcW w:w="1636" w:type="dxa"/>
          </w:tcPr>
          <w:p w14:paraId="3AD2FA27" w14:textId="77777777" w:rsidR="009B5C1C" w:rsidRDefault="009B5C1C" w:rsidP="00073E76">
            <w:r w:rsidRPr="00192065">
              <w:t xml:space="preserve">Chronological </w:t>
            </w:r>
          </w:p>
        </w:tc>
        <w:tc>
          <w:tcPr>
            <w:tcW w:w="1620" w:type="dxa"/>
          </w:tcPr>
          <w:p w14:paraId="4AD3843B" w14:textId="77777777" w:rsidR="009B5C1C" w:rsidRDefault="009B5C1C" w:rsidP="00073E76">
            <w:pPr>
              <w:jc w:val="center"/>
            </w:pPr>
            <w:r>
              <w:t>-</w:t>
            </w:r>
          </w:p>
        </w:tc>
        <w:tc>
          <w:tcPr>
            <w:tcW w:w="1170" w:type="dxa"/>
          </w:tcPr>
          <w:p w14:paraId="2F84B203" w14:textId="6634EDAF" w:rsidR="009B5C1C" w:rsidRDefault="009B5C1C" w:rsidP="00073E76">
            <w:r>
              <w:t>ATF</w:t>
            </w:r>
          </w:p>
        </w:tc>
      </w:tr>
    </w:tbl>
    <w:p w14:paraId="04D402C0" w14:textId="77777777" w:rsidR="009B5C1C" w:rsidRPr="00811023" w:rsidRDefault="009B5C1C" w:rsidP="00811023">
      <w:pPr>
        <w:spacing w:after="0" w:line="276" w:lineRule="auto"/>
        <w:ind w:right="288"/>
        <w:rPr>
          <w:rFonts w:ascii="Arial" w:hAnsi="Arial" w:cs="Arial"/>
        </w:rPr>
      </w:pPr>
    </w:p>
    <w:p w14:paraId="1631E826" w14:textId="77777777" w:rsidR="00D87770" w:rsidRPr="00C5023A" w:rsidRDefault="00D87770" w:rsidP="00D87770">
      <w:pPr>
        <w:spacing w:after="0" w:line="276" w:lineRule="auto"/>
        <w:ind w:right="288"/>
        <w:rPr>
          <w:rFonts w:ascii="Arial" w:hAnsi="Arial" w:cs="Arial"/>
        </w:rPr>
      </w:pPr>
    </w:p>
    <w:p w14:paraId="16E8870E" w14:textId="28C52E64" w:rsidR="00074D90" w:rsidRPr="00C5023A" w:rsidRDefault="00074D90" w:rsidP="00A0767C">
      <w:pPr>
        <w:rPr>
          <w:rFonts w:ascii="Arial" w:hAnsi="Arial" w:cs="Arial"/>
        </w:rPr>
      </w:pPr>
    </w:p>
    <w:sectPr w:rsidR="00074D90" w:rsidRPr="00C5023A" w:rsidSect="00D6114A">
      <w:headerReference w:type="default" r:id="rId7"/>
      <w:footerReference w:type="default" r:id="rId8"/>
      <w:headerReference w:type="first" r:id="rId9"/>
      <w:footerReference w:type="first" r:id="rId10"/>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BCB49" w14:textId="77777777" w:rsidR="006D10FB" w:rsidRDefault="006D10FB" w:rsidP="003266A7">
      <w:pPr>
        <w:spacing w:after="0" w:line="240" w:lineRule="auto"/>
      </w:pPr>
      <w:r>
        <w:separator/>
      </w:r>
    </w:p>
  </w:endnote>
  <w:endnote w:type="continuationSeparator" w:id="0">
    <w:p w14:paraId="4AF3D570" w14:textId="77777777" w:rsidR="006D10FB" w:rsidRDefault="006D10FB"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w:panose1 w:val="00000500000000020000"/>
    <w:charset w:val="4D"/>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Cambria" w:hAnsi="Cambria"/>
        <w:color w:val="7F7F7F" w:themeColor="background1" w:themeShade="7F"/>
        <w:spacing w:val="60"/>
      </w:rPr>
    </w:sdtEndPr>
    <w:sdtContent>
      <w:p w14:paraId="7E21024D" w14:textId="75E90628" w:rsidR="00C5023A" w:rsidRPr="00C5023A" w:rsidRDefault="00D87770">
        <w:pPr>
          <w:pStyle w:val="Footer"/>
          <w:pBdr>
            <w:top w:val="single" w:sz="4" w:space="1" w:color="D9D9D9" w:themeColor="background1" w:themeShade="D9"/>
          </w:pBdr>
          <w:rPr>
            <w:rFonts w:ascii="Arial" w:hAnsi="Arial" w:cs="Arial"/>
            <w:color w:val="7F7F7F" w:themeColor="background1" w:themeShade="7F"/>
            <w:spacing w:val="60"/>
          </w:rPr>
        </w:pPr>
        <w:r w:rsidRPr="00C5023A">
          <w:rPr>
            <w:rFonts w:ascii="Arial" w:hAnsi="Arial" w:cs="Arial"/>
          </w:rPr>
          <w:fldChar w:fldCharType="begin"/>
        </w:r>
        <w:r w:rsidRPr="00C5023A">
          <w:rPr>
            <w:rFonts w:ascii="Arial" w:hAnsi="Arial" w:cs="Arial"/>
          </w:rPr>
          <w:instrText xml:space="preserve"> PAGE   \* MERGEFORMAT </w:instrText>
        </w:r>
        <w:r w:rsidRPr="00C5023A">
          <w:rPr>
            <w:rFonts w:ascii="Arial" w:hAnsi="Arial" w:cs="Arial"/>
          </w:rPr>
          <w:fldChar w:fldCharType="separate"/>
        </w:r>
        <w:r w:rsidR="00042208" w:rsidRPr="00042208">
          <w:rPr>
            <w:rFonts w:ascii="Arial" w:hAnsi="Arial" w:cs="Arial"/>
            <w:b/>
            <w:bCs/>
            <w:noProof/>
          </w:rPr>
          <w:t>3</w:t>
        </w:r>
        <w:r w:rsidRPr="00C5023A">
          <w:rPr>
            <w:rFonts w:ascii="Arial" w:hAnsi="Arial" w:cs="Arial"/>
            <w:b/>
            <w:bCs/>
            <w:noProof/>
          </w:rPr>
          <w:fldChar w:fldCharType="end"/>
        </w:r>
        <w:r w:rsidRPr="00C5023A">
          <w:rPr>
            <w:rFonts w:ascii="Arial" w:hAnsi="Arial" w:cs="Arial"/>
            <w:b/>
            <w:bCs/>
          </w:rPr>
          <w:t xml:space="preserve"> | </w:t>
        </w:r>
        <w:r w:rsidRPr="00C5023A">
          <w:rPr>
            <w:rFonts w:ascii="Arial" w:hAnsi="Arial" w:cs="Arial"/>
            <w:color w:val="7F7F7F" w:themeColor="background1" w:themeShade="7F"/>
            <w:spacing w:val="60"/>
          </w:rPr>
          <w:t>Page</w:t>
        </w:r>
      </w:p>
      <w:p w14:paraId="7423B1B7" w14:textId="77777777" w:rsidR="0081752E" w:rsidRDefault="00F24730" w:rsidP="00AE4695">
        <w:pPr>
          <w:pStyle w:val="Footer"/>
          <w:pBdr>
            <w:top w:val="single" w:sz="4" w:space="1" w:color="D9D9D9" w:themeColor="background1" w:themeShade="D9"/>
          </w:pBdr>
          <w:rPr>
            <w:rFonts w:ascii="Arial" w:hAnsi="Arial" w:cs="Arial"/>
            <w:color w:val="222222"/>
            <w:sz w:val="16"/>
            <w:szCs w:val="16"/>
            <w:shd w:val="clear" w:color="auto" w:fill="FFFFFF"/>
          </w:rPr>
        </w:pPr>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6F2583">
          <w:rPr>
            <w:rFonts w:ascii="Arial" w:hAnsi="Arial" w:cs="Arial"/>
            <w:b/>
            <w:bCs/>
            <w:color w:val="222222"/>
            <w:sz w:val="16"/>
            <w:szCs w:val="16"/>
            <w:shd w:val="clear" w:color="auto" w:fill="FFFFFF"/>
          </w:rPr>
          <w:t xml:space="preserve">THIS SAMPLE POLICY DOCUMENT IS NOT LEGAL ADVICE.  </w:t>
        </w:r>
        <w:r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Pr>
            <w:rFonts w:ascii="Arial" w:hAnsi="Arial" w:cs="Arial"/>
            <w:color w:val="222222"/>
            <w:sz w:val="16"/>
            <w:szCs w:val="16"/>
            <w:shd w:val="clear" w:color="auto" w:fill="FFFFFF"/>
          </w:rPr>
          <w:t xml:space="preserve"> </w:t>
        </w:r>
        <w:r w:rsidRPr="00825A2B">
          <w:rPr>
            <w:rFonts w:ascii="Arial" w:hAnsi="Arial" w:cs="Arial"/>
            <w:color w:val="222222"/>
            <w:sz w:val="16"/>
            <w:szCs w:val="16"/>
            <w:shd w:val="clear" w:color="auto" w:fill="FFFFFF"/>
          </w:rPr>
          <w:t>The requirements identified in this document at the time of delivery are up to date with current ATF regulations</w:t>
        </w:r>
        <w:r>
          <w:rPr>
            <w:rFonts w:ascii="Arial" w:hAnsi="Arial" w:cs="Arial"/>
            <w:color w:val="222222"/>
            <w:sz w:val="16"/>
            <w:szCs w:val="16"/>
            <w:shd w:val="clear" w:color="auto" w:fill="FFFFFF"/>
          </w:rPr>
          <w:t>; i</w:t>
        </w:r>
        <w:r w:rsidRPr="00825A2B">
          <w:rPr>
            <w:rFonts w:ascii="Arial" w:hAnsi="Arial" w:cs="Arial"/>
            <w:color w:val="222222"/>
            <w:sz w:val="16"/>
            <w:szCs w:val="16"/>
            <w:shd w:val="clear" w:color="auto" w:fill="FFFFFF"/>
          </w:rPr>
          <w:t>t is incumbent upon the user of this policy to ensure it is updated when change occurs.</w:t>
        </w:r>
        <w:r>
          <w:rPr>
            <w:rFonts w:ascii="Arial" w:hAnsi="Arial" w:cs="Arial"/>
            <w:color w:val="222222"/>
            <w:sz w:val="16"/>
            <w:szCs w:val="16"/>
            <w:shd w:val="clear" w:color="auto" w:fill="FFFFFF"/>
          </w:rPr>
          <w:t xml:space="preserve"> </w:t>
        </w:r>
        <w:r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Pr="00B2384B">
          <w:rPr>
            <w:rFonts w:ascii="Arial" w:hAnsi="Arial" w:cs="Arial"/>
            <w:color w:val="222222"/>
            <w:sz w:val="16"/>
            <w:szCs w:val="16"/>
            <w:shd w:val="clear" w:color="auto" w:fill="FFFFFF"/>
          </w:rPr>
          <w:t>.</w:t>
        </w:r>
      </w:p>
      <w:p w14:paraId="51CCD81D" w14:textId="77777777" w:rsidR="0081752E" w:rsidRDefault="0081752E" w:rsidP="00AE4695">
        <w:pPr>
          <w:pStyle w:val="Footer"/>
          <w:pBdr>
            <w:top w:val="single" w:sz="4" w:space="1" w:color="D9D9D9" w:themeColor="background1" w:themeShade="D9"/>
          </w:pBdr>
          <w:rPr>
            <w:rFonts w:ascii="Arial" w:hAnsi="Arial" w:cs="Arial"/>
            <w:color w:val="222222"/>
            <w:sz w:val="16"/>
            <w:szCs w:val="16"/>
            <w:shd w:val="clear" w:color="auto" w:fill="FFFFFF"/>
          </w:rPr>
        </w:pPr>
      </w:p>
      <w:p w14:paraId="263B79E7" w14:textId="7D6CEB2E" w:rsidR="00D87770" w:rsidRPr="0081752E" w:rsidRDefault="0081752E" w:rsidP="0081752E">
        <w:pPr>
          <w:pStyle w:val="Footer"/>
          <w:rPr>
            <w:sz w:val="18"/>
            <w:szCs w:val="18"/>
          </w:rPr>
        </w:pPr>
        <w:r w:rsidRPr="008875F7">
          <w:rPr>
            <w:sz w:val="18"/>
            <w:szCs w:val="18"/>
          </w:rPr>
          <w:t>© 20</w:t>
        </w:r>
        <w:r w:rsidR="006E6569">
          <w:rPr>
            <w:sz w:val="18"/>
            <w:szCs w:val="18"/>
          </w:rPr>
          <w:t>21</w:t>
        </w:r>
        <w:r w:rsidRPr="008875F7">
          <w:rPr>
            <w:sz w:val="18"/>
            <w:szCs w:val="18"/>
          </w:rPr>
          <w:t xml:space="preserve"> Orchid </w:t>
        </w:r>
        <w:r w:rsidR="006E6569">
          <w:rPr>
            <w:sz w:val="18"/>
            <w:szCs w:val="18"/>
          </w:rPr>
          <w:t>Advisors, LLC</w:t>
        </w:r>
        <w:r w:rsidRPr="008875F7">
          <w:rPr>
            <w:sz w:val="18"/>
            <w:szCs w:val="18"/>
          </w:rPr>
          <w:tab/>
        </w:r>
        <w:r w:rsidRPr="008875F7">
          <w:rPr>
            <w:sz w:val="18"/>
            <w:szCs w:val="18"/>
          </w:rPr>
          <w:tab/>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0C6A" w14:textId="594B4318" w:rsidR="0081752E" w:rsidRPr="0081752E" w:rsidRDefault="0081752E">
    <w:pPr>
      <w:pStyle w:val="Footer"/>
      <w:rPr>
        <w:sz w:val="18"/>
        <w:szCs w:val="18"/>
      </w:rPr>
    </w:pPr>
    <w:r w:rsidRPr="008875F7">
      <w:rPr>
        <w:sz w:val="18"/>
        <w:szCs w:val="18"/>
      </w:rPr>
      <w:t xml:space="preserve">© </w:t>
    </w:r>
    <w:r w:rsidR="006E6569">
      <w:rPr>
        <w:sz w:val="18"/>
        <w:szCs w:val="18"/>
      </w:rPr>
      <w:t>2021</w:t>
    </w:r>
    <w:r w:rsidRPr="008875F7">
      <w:rPr>
        <w:sz w:val="18"/>
        <w:szCs w:val="18"/>
      </w:rPr>
      <w:t xml:space="preserve"> Orchid </w:t>
    </w:r>
    <w:r w:rsidR="006E6569">
      <w:rPr>
        <w:sz w:val="18"/>
        <w:szCs w:val="18"/>
      </w:rPr>
      <w:t>Advisors, LLC</w:t>
    </w:r>
    <w:r w:rsidR="006E6569">
      <w:rPr>
        <w:sz w:val="18"/>
        <w:szCs w:val="18"/>
      </w:rPr>
      <w:tab/>
    </w:r>
    <w:r w:rsidRPr="008875F7">
      <w:rPr>
        <w:sz w:val="18"/>
        <w:szCs w:val="18"/>
      </w:rPr>
      <w:tab/>
    </w:r>
    <w:r w:rsidRPr="008875F7">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1A68A" w14:textId="77777777" w:rsidR="006D10FB" w:rsidRDefault="006D10FB" w:rsidP="003266A7">
      <w:pPr>
        <w:spacing w:after="0" w:line="240" w:lineRule="auto"/>
      </w:pPr>
      <w:r>
        <w:separator/>
      </w:r>
    </w:p>
  </w:footnote>
  <w:footnote w:type="continuationSeparator" w:id="0">
    <w:p w14:paraId="5FADDA17" w14:textId="77777777" w:rsidR="006D10FB" w:rsidRDefault="006D10FB"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D87770" w:rsidRPr="00855D11" w14:paraId="417ADDD5" w14:textId="77777777" w:rsidTr="00F07649">
      <w:tc>
        <w:tcPr>
          <w:tcW w:w="5508" w:type="dxa"/>
          <w:vAlign w:val="bottom"/>
        </w:tcPr>
        <w:p w14:paraId="04A026A6" w14:textId="345B302E" w:rsidR="00D87770" w:rsidRPr="00855D11" w:rsidRDefault="00A444D1"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0EF754BF" w14:textId="39F80AE1" w:rsidR="00D87770" w:rsidRPr="002B4DD0" w:rsidRDefault="00D87770" w:rsidP="00855D11">
          <w:pPr>
            <w:pStyle w:val="Header"/>
            <w:tabs>
              <w:tab w:val="clear" w:pos="4680"/>
              <w:tab w:val="center" w:pos="4842"/>
            </w:tabs>
            <w:ind w:right="-108"/>
            <w:jc w:val="right"/>
            <w:rPr>
              <w:rFonts w:ascii="Cambria" w:hAnsi="Cambria"/>
              <w:i/>
              <w:sz w:val="32"/>
              <w:szCs w:val="32"/>
            </w:rPr>
          </w:pPr>
        </w:p>
      </w:tc>
    </w:tr>
  </w:tbl>
  <w:p w14:paraId="219D01EF" w14:textId="77777777" w:rsidR="00D87770" w:rsidRDefault="00D87770" w:rsidP="003266A7">
    <w:pPr>
      <w:pStyle w:val="Header"/>
    </w:pPr>
  </w:p>
  <w:p w14:paraId="1F5FE13A" w14:textId="77777777" w:rsidR="00D87770" w:rsidRDefault="00D8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6D472" w14:textId="2BEBCA18" w:rsidR="006F2583" w:rsidRDefault="00654FC8" w:rsidP="0081752E">
    <w:pPr>
      <w:pStyle w:val="Header"/>
      <w:jc w:val="center"/>
    </w:pPr>
    <w:r>
      <w:rPr>
        <w:noProof/>
      </w:rPr>
      <w:drawing>
        <wp:inline distT="0" distB="0" distL="0" distR="0" wp14:anchorId="0FB4BCBC" wp14:editId="23B92CC0">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156D9"/>
    <w:multiLevelType w:val="hybridMultilevel"/>
    <w:tmpl w:val="FF842EA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108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D709BB"/>
    <w:multiLevelType w:val="hybridMultilevel"/>
    <w:tmpl w:val="FD0E9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93C81"/>
    <w:multiLevelType w:val="hybridMultilevel"/>
    <w:tmpl w:val="AA3891E4"/>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125765"/>
    <w:multiLevelType w:val="hybridMultilevel"/>
    <w:tmpl w:val="1C84768E"/>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5" w15:restartNumberingAfterBreak="0">
    <w:nsid w:val="273D0DE4"/>
    <w:multiLevelType w:val="hybridMultilevel"/>
    <w:tmpl w:val="5AFE52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3340A77"/>
    <w:multiLevelType w:val="hybridMultilevel"/>
    <w:tmpl w:val="46E656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1C608A1"/>
    <w:multiLevelType w:val="multilevel"/>
    <w:tmpl w:val="658876DC"/>
    <w:name w:val="Default Outline·K#9936"/>
    <w:numStyleLink w:val="111111"/>
  </w:abstractNum>
  <w:abstractNum w:abstractNumId="8" w15:restartNumberingAfterBreak="0">
    <w:nsid w:val="437B038D"/>
    <w:multiLevelType w:val="hybridMultilevel"/>
    <w:tmpl w:val="EE6A076C"/>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48A0539D"/>
    <w:multiLevelType w:val="hybridMultilevel"/>
    <w:tmpl w:val="F6B03F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4A097731"/>
    <w:multiLevelType w:val="hybridMultilevel"/>
    <w:tmpl w:val="E6C46EC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F3E8B9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B41B63"/>
    <w:multiLevelType w:val="hybridMultilevel"/>
    <w:tmpl w:val="A828B87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397F0B"/>
    <w:multiLevelType w:val="hybridMultilevel"/>
    <w:tmpl w:val="52EEF80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425DA6"/>
    <w:multiLevelType w:val="hybridMultilevel"/>
    <w:tmpl w:val="804A1098"/>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AC200EE"/>
    <w:multiLevelType w:val="multilevel"/>
    <w:tmpl w:val="804A1098"/>
    <w:lvl w:ilvl="0">
      <w:start w:val="1"/>
      <w:numFmt w:val="decimal"/>
      <w:lvlText w:val="%1."/>
      <w:lvlJc w:val="left"/>
      <w:pPr>
        <w:ind w:left="720" w:hanging="360"/>
      </w:pPr>
    </w:lvl>
    <w:lvl w:ilvl="1">
      <w:start w:val="1"/>
      <w:numFmt w:val="lowerLetter"/>
      <w:lvlText w:val="%2."/>
      <w:lvlJc w:val="left"/>
      <w:pPr>
        <w:ind w:left="720" w:hanging="360"/>
      </w:pPr>
      <w:rPr>
        <w:b/>
      </w:rPr>
    </w:lvl>
    <w:lvl w:ilvl="2">
      <w:start w:val="1"/>
      <w:numFmt w:val="bullet"/>
      <w:lvlText w:val=""/>
      <w:lvlJc w:val="left"/>
      <w:pPr>
        <w:ind w:left="234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6674D3D"/>
    <w:multiLevelType w:val="hybridMultilevel"/>
    <w:tmpl w:val="55483CBC"/>
    <w:lvl w:ilvl="0" w:tplc="0409000F">
      <w:start w:val="1"/>
      <w:numFmt w:val="decimal"/>
      <w:lvlText w:val="%1."/>
      <w:lvlJc w:val="left"/>
      <w:pPr>
        <w:ind w:left="720" w:hanging="360"/>
      </w:pPr>
    </w:lvl>
    <w:lvl w:ilvl="1" w:tplc="D8BC6536">
      <w:start w:val="3"/>
      <w:numFmt w:val="lowerLetter"/>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B58548C"/>
    <w:multiLevelType w:val="hybridMultilevel"/>
    <w:tmpl w:val="72EEACF0"/>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8" w15:restartNumberingAfterBreak="0">
    <w:nsid w:val="7B8C7047"/>
    <w:multiLevelType w:val="multilevel"/>
    <w:tmpl w:val="658876DC"/>
    <w:name w:val="Default Outline·I#5161"/>
    <w:numStyleLink w:val="111111"/>
  </w:abstractNum>
  <w:abstractNum w:abstractNumId="19" w15:restartNumberingAfterBreak="0">
    <w:nsid w:val="7F372B8C"/>
    <w:multiLevelType w:val="hybridMultilevel"/>
    <w:tmpl w:val="BAB41104"/>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7"/>
  </w:num>
  <w:num w:numId="3">
    <w:abstractNumId w:val="4"/>
  </w:num>
  <w:num w:numId="4">
    <w:abstractNumId w:val="15"/>
  </w:num>
  <w:num w:numId="5">
    <w:abstractNumId w:val="0"/>
  </w:num>
  <w:num w:numId="6">
    <w:abstractNumId w:val="10"/>
  </w:num>
  <w:num w:numId="7">
    <w:abstractNumId w:val="11"/>
  </w:num>
  <w:num w:numId="8">
    <w:abstractNumId w:val="16"/>
  </w:num>
  <w:num w:numId="9">
    <w:abstractNumId w:val="5"/>
  </w:num>
  <w:num w:numId="10">
    <w:abstractNumId w:val="12"/>
  </w:num>
  <w:num w:numId="11">
    <w:abstractNumId w:val="19"/>
  </w:num>
  <w:num w:numId="12">
    <w:abstractNumId w:val="3"/>
  </w:num>
  <w:num w:numId="13">
    <w:abstractNumId w:val="9"/>
  </w:num>
  <w:num w:numId="14">
    <w:abstractNumId w:val="2"/>
  </w:num>
  <w:num w:numId="15">
    <w:abstractNumId w:val="6"/>
  </w:num>
  <w:num w:numId="16">
    <w:abstractNumId w:val="14"/>
  </w:num>
  <w:num w:numId="17">
    <w:abstractNumId w:val="8"/>
  </w:num>
  <w:num w:numId="1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046"/>
    <w:rsid w:val="0001012A"/>
    <w:rsid w:val="00010DB7"/>
    <w:rsid w:val="000119EA"/>
    <w:rsid w:val="000156CD"/>
    <w:rsid w:val="000203F8"/>
    <w:rsid w:val="0002118A"/>
    <w:rsid w:val="00031DA2"/>
    <w:rsid w:val="00036330"/>
    <w:rsid w:val="00042208"/>
    <w:rsid w:val="00050F7E"/>
    <w:rsid w:val="00056CEB"/>
    <w:rsid w:val="000604B2"/>
    <w:rsid w:val="00067B9D"/>
    <w:rsid w:val="00074D90"/>
    <w:rsid w:val="000756A3"/>
    <w:rsid w:val="00082267"/>
    <w:rsid w:val="00087202"/>
    <w:rsid w:val="00095D6C"/>
    <w:rsid w:val="000A0FC7"/>
    <w:rsid w:val="000A639E"/>
    <w:rsid w:val="000B1D42"/>
    <w:rsid w:val="000B3E6A"/>
    <w:rsid w:val="000C6318"/>
    <w:rsid w:val="000D5983"/>
    <w:rsid w:val="000D6EC8"/>
    <w:rsid w:val="000E287C"/>
    <w:rsid w:val="000F20E5"/>
    <w:rsid w:val="000F2A26"/>
    <w:rsid w:val="000F2C6E"/>
    <w:rsid w:val="00102720"/>
    <w:rsid w:val="00105476"/>
    <w:rsid w:val="0010634F"/>
    <w:rsid w:val="00116E0E"/>
    <w:rsid w:val="0012021D"/>
    <w:rsid w:val="001309FF"/>
    <w:rsid w:val="00130A3B"/>
    <w:rsid w:val="001313C1"/>
    <w:rsid w:val="0013358E"/>
    <w:rsid w:val="0013373F"/>
    <w:rsid w:val="00135DDD"/>
    <w:rsid w:val="001414A9"/>
    <w:rsid w:val="001430BA"/>
    <w:rsid w:val="00144CE5"/>
    <w:rsid w:val="00147046"/>
    <w:rsid w:val="00151C22"/>
    <w:rsid w:val="001532AE"/>
    <w:rsid w:val="00157915"/>
    <w:rsid w:val="00160CF8"/>
    <w:rsid w:val="00161A61"/>
    <w:rsid w:val="00172668"/>
    <w:rsid w:val="001735C1"/>
    <w:rsid w:val="00174225"/>
    <w:rsid w:val="0017557E"/>
    <w:rsid w:val="001809D7"/>
    <w:rsid w:val="001A1C85"/>
    <w:rsid w:val="001C3E99"/>
    <w:rsid w:val="001C406C"/>
    <w:rsid w:val="001C513E"/>
    <w:rsid w:val="001D13A8"/>
    <w:rsid w:val="001D24C1"/>
    <w:rsid w:val="001D4616"/>
    <w:rsid w:val="001E091C"/>
    <w:rsid w:val="001E7861"/>
    <w:rsid w:val="001F2D6A"/>
    <w:rsid w:val="001F3727"/>
    <w:rsid w:val="001F7A82"/>
    <w:rsid w:val="0020039C"/>
    <w:rsid w:val="00202B5B"/>
    <w:rsid w:val="00203BB1"/>
    <w:rsid w:val="00207E51"/>
    <w:rsid w:val="00210686"/>
    <w:rsid w:val="00210C5E"/>
    <w:rsid w:val="00211283"/>
    <w:rsid w:val="00211EF6"/>
    <w:rsid w:val="0022396E"/>
    <w:rsid w:val="00227E3B"/>
    <w:rsid w:val="00231ED0"/>
    <w:rsid w:val="00233935"/>
    <w:rsid w:val="002358EB"/>
    <w:rsid w:val="00252ABD"/>
    <w:rsid w:val="00253E76"/>
    <w:rsid w:val="0025434D"/>
    <w:rsid w:val="002575DC"/>
    <w:rsid w:val="0026331C"/>
    <w:rsid w:val="00266271"/>
    <w:rsid w:val="00273E9B"/>
    <w:rsid w:val="00276536"/>
    <w:rsid w:val="00283953"/>
    <w:rsid w:val="00291C47"/>
    <w:rsid w:val="00294FA1"/>
    <w:rsid w:val="00297D2F"/>
    <w:rsid w:val="002B4DD0"/>
    <w:rsid w:val="002D2172"/>
    <w:rsid w:val="002E0222"/>
    <w:rsid w:val="002E4B31"/>
    <w:rsid w:val="002E5E6A"/>
    <w:rsid w:val="002E7A6E"/>
    <w:rsid w:val="002F331D"/>
    <w:rsid w:val="002F3C78"/>
    <w:rsid w:val="002F447E"/>
    <w:rsid w:val="002F6D5F"/>
    <w:rsid w:val="003012C8"/>
    <w:rsid w:val="003022C4"/>
    <w:rsid w:val="0030286D"/>
    <w:rsid w:val="00304D4A"/>
    <w:rsid w:val="00316425"/>
    <w:rsid w:val="00325EFA"/>
    <w:rsid w:val="003266A7"/>
    <w:rsid w:val="003346D0"/>
    <w:rsid w:val="0033704C"/>
    <w:rsid w:val="00341E3F"/>
    <w:rsid w:val="003441DC"/>
    <w:rsid w:val="00346153"/>
    <w:rsid w:val="00346AB7"/>
    <w:rsid w:val="0035256A"/>
    <w:rsid w:val="00352D95"/>
    <w:rsid w:val="0035678A"/>
    <w:rsid w:val="00357191"/>
    <w:rsid w:val="003632A5"/>
    <w:rsid w:val="00366594"/>
    <w:rsid w:val="00381606"/>
    <w:rsid w:val="00383928"/>
    <w:rsid w:val="00383EB9"/>
    <w:rsid w:val="0038732C"/>
    <w:rsid w:val="00391226"/>
    <w:rsid w:val="003922EF"/>
    <w:rsid w:val="0039275E"/>
    <w:rsid w:val="00393778"/>
    <w:rsid w:val="00394F7D"/>
    <w:rsid w:val="003A3BD5"/>
    <w:rsid w:val="003A5800"/>
    <w:rsid w:val="003A7723"/>
    <w:rsid w:val="003B120F"/>
    <w:rsid w:val="003B3136"/>
    <w:rsid w:val="003B67FA"/>
    <w:rsid w:val="003B707A"/>
    <w:rsid w:val="003C0FB2"/>
    <w:rsid w:val="003C4374"/>
    <w:rsid w:val="003C5A44"/>
    <w:rsid w:val="003D03FB"/>
    <w:rsid w:val="003D2D93"/>
    <w:rsid w:val="003D48D4"/>
    <w:rsid w:val="003D73B6"/>
    <w:rsid w:val="003D74D6"/>
    <w:rsid w:val="003D755F"/>
    <w:rsid w:val="003E0FC3"/>
    <w:rsid w:val="003F189B"/>
    <w:rsid w:val="004027AE"/>
    <w:rsid w:val="00405668"/>
    <w:rsid w:val="004107B1"/>
    <w:rsid w:val="0041099E"/>
    <w:rsid w:val="00414AB5"/>
    <w:rsid w:val="0041732C"/>
    <w:rsid w:val="00417989"/>
    <w:rsid w:val="004214D1"/>
    <w:rsid w:val="00422448"/>
    <w:rsid w:val="004303F0"/>
    <w:rsid w:val="00432732"/>
    <w:rsid w:val="00434CAD"/>
    <w:rsid w:val="00435FA2"/>
    <w:rsid w:val="00440CC7"/>
    <w:rsid w:val="00441B3B"/>
    <w:rsid w:val="00442CB7"/>
    <w:rsid w:val="00445B8F"/>
    <w:rsid w:val="00451ADB"/>
    <w:rsid w:val="004579EA"/>
    <w:rsid w:val="00463C7B"/>
    <w:rsid w:val="00470159"/>
    <w:rsid w:val="004712BC"/>
    <w:rsid w:val="0047441E"/>
    <w:rsid w:val="004804DE"/>
    <w:rsid w:val="004818DF"/>
    <w:rsid w:val="00482040"/>
    <w:rsid w:val="00486063"/>
    <w:rsid w:val="00491DC1"/>
    <w:rsid w:val="004943CE"/>
    <w:rsid w:val="00494B7E"/>
    <w:rsid w:val="004A4214"/>
    <w:rsid w:val="004B134D"/>
    <w:rsid w:val="004B3525"/>
    <w:rsid w:val="004B43D7"/>
    <w:rsid w:val="004B5A6E"/>
    <w:rsid w:val="004B6F5D"/>
    <w:rsid w:val="004B7E46"/>
    <w:rsid w:val="004C6D9B"/>
    <w:rsid w:val="004C7F60"/>
    <w:rsid w:val="004D0971"/>
    <w:rsid w:val="004D62AE"/>
    <w:rsid w:val="004D788C"/>
    <w:rsid w:val="004E71C3"/>
    <w:rsid w:val="004F1A2A"/>
    <w:rsid w:val="004F7EF7"/>
    <w:rsid w:val="00501EEC"/>
    <w:rsid w:val="0050751C"/>
    <w:rsid w:val="00513FAB"/>
    <w:rsid w:val="00520B17"/>
    <w:rsid w:val="00522CEF"/>
    <w:rsid w:val="00522E15"/>
    <w:rsid w:val="0052612B"/>
    <w:rsid w:val="00531DF7"/>
    <w:rsid w:val="0053303C"/>
    <w:rsid w:val="0053589B"/>
    <w:rsid w:val="0053775C"/>
    <w:rsid w:val="005438DD"/>
    <w:rsid w:val="00543A2C"/>
    <w:rsid w:val="00552813"/>
    <w:rsid w:val="00560756"/>
    <w:rsid w:val="00572818"/>
    <w:rsid w:val="00576820"/>
    <w:rsid w:val="00581A1B"/>
    <w:rsid w:val="00582CAE"/>
    <w:rsid w:val="00591BAF"/>
    <w:rsid w:val="005A0265"/>
    <w:rsid w:val="005A3345"/>
    <w:rsid w:val="005A442B"/>
    <w:rsid w:val="005B2802"/>
    <w:rsid w:val="005B33AE"/>
    <w:rsid w:val="005B3414"/>
    <w:rsid w:val="005B3BE6"/>
    <w:rsid w:val="005B6297"/>
    <w:rsid w:val="005B721D"/>
    <w:rsid w:val="005C02F3"/>
    <w:rsid w:val="005C203B"/>
    <w:rsid w:val="005C26B2"/>
    <w:rsid w:val="005D134D"/>
    <w:rsid w:val="005E008A"/>
    <w:rsid w:val="005E023C"/>
    <w:rsid w:val="005E425D"/>
    <w:rsid w:val="005E512B"/>
    <w:rsid w:val="005E64B4"/>
    <w:rsid w:val="005F11DC"/>
    <w:rsid w:val="005F1636"/>
    <w:rsid w:val="00600DF4"/>
    <w:rsid w:val="006034A3"/>
    <w:rsid w:val="00604796"/>
    <w:rsid w:val="0060792C"/>
    <w:rsid w:val="00613FC3"/>
    <w:rsid w:val="006235BE"/>
    <w:rsid w:val="006261CA"/>
    <w:rsid w:val="00634E44"/>
    <w:rsid w:val="006433E9"/>
    <w:rsid w:val="00644B22"/>
    <w:rsid w:val="006451F3"/>
    <w:rsid w:val="006452B1"/>
    <w:rsid w:val="006474BC"/>
    <w:rsid w:val="00654FC8"/>
    <w:rsid w:val="0066330C"/>
    <w:rsid w:val="00672D5C"/>
    <w:rsid w:val="00673458"/>
    <w:rsid w:val="006849E3"/>
    <w:rsid w:val="00686113"/>
    <w:rsid w:val="006903B6"/>
    <w:rsid w:val="006A13EF"/>
    <w:rsid w:val="006A68A0"/>
    <w:rsid w:val="006C1993"/>
    <w:rsid w:val="006D10FB"/>
    <w:rsid w:val="006E6569"/>
    <w:rsid w:val="006F2583"/>
    <w:rsid w:val="006F71B8"/>
    <w:rsid w:val="00702481"/>
    <w:rsid w:val="00703ACA"/>
    <w:rsid w:val="00703DE8"/>
    <w:rsid w:val="00711500"/>
    <w:rsid w:val="00716566"/>
    <w:rsid w:val="00740E79"/>
    <w:rsid w:val="0074189F"/>
    <w:rsid w:val="0074317C"/>
    <w:rsid w:val="00750E85"/>
    <w:rsid w:val="007520E5"/>
    <w:rsid w:val="0075638B"/>
    <w:rsid w:val="0076121F"/>
    <w:rsid w:val="007628F6"/>
    <w:rsid w:val="007641FE"/>
    <w:rsid w:val="00765001"/>
    <w:rsid w:val="0076575B"/>
    <w:rsid w:val="00766A49"/>
    <w:rsid w:val="00771685"/>
    <w:rsid w:val="00783A8E"/>
    <w:rsid w:val="00785B0C"/>
    <w:rsid w:val="00787246"/>
    <w:rsid w:val="00791D80"/>
    <w:rsid w:val="00795A9A"/>
    <w:rsid w:val="007A34B3"/>
    <w:rsid w:val="007A791D"/>
    <w:rsid w:val="007B172B"/>
    <w:rsid w:val="007B2CF1"/>
    <w:rsid w:val="007C0932"/>
    <w:rsid w:val="007C1C0A"/>
    <w:rsid w:val="007C711D"/>
    <w:rsid w:val="007D40C2"/>
    <w:rsid w:val="007D66CC"/>
    <w:rsid w:val="007E2198"/>
    <w:rsid w:val="007E3114"/>
    <w:rsid w:val="007E46B9"/>
    <w:rsid w:val="007F13B8"/>
    <w:rsid w:val="00801477"/>
    <w:rsid w:val="008074AF"/>
    <w:rsid w:val="00811023"/>
    <w:rsid w:val="00811411"/>
    <w:rsid w:val="008155A5"/>
    <w:rsid w:val="0081752E"/>
    <w:rsid w:val="0082712F"/>
    <w:rsid w:val="008339E9"/>
    <w:rsid w:val="00836BFC"/>
    <w:rsid w:val="008370A8"/>
    <w:rsid w:val="00842AA0"/>
    <w:rsid w:val="00842F61"/>
    <w:rsid w:val="00844FC4"/>
    <w:rsid w:val="0085084D"/>
    <w:rsid w:val="00851330"/>
    <w:rsid w:val="0085426D"/>
    <w:rsid w:val="00854E1A"/>
    <w:rsid w:val="00855D11"/>
    <w:rsid w:val="00862FF1"/>
    <w:rsid w:val="00865468"/>
    <w:rsid w:val="00866877"/>
    <w:rsid w:val="0087317D"/>
    <w:rsid w:val="00874BE3"/>
    <w:rsid w:val="008870D1"/>
    <w:rsid w:val="00894939"/>
    <w:rsid w:val="00895411"/>
    <w:rsid w:val="00897990"/>
    <w:rsid w:val="008A1456"/>
    <w:rsid w:val="008A51CA"/>
    <w:rsid w:val="008A57D3"/>
    <w:rsid w:val="008A5AB2"/>
    <w:rsid w:val="008A61A9"/>
    <w:rsid w:val="008B1FB2"/>
    <w:rsid w:val="008B5B24"/>
    <w:rsid w:val="008C2972"/>
    <w:rsid w:val="008C3782"/>
    <w:rsid w:val="008C4FC7"/>
    <w:rsid w:val="008C52E2"/>
    <w:rsid w:val="008D0962"/>
    <w:rsid w:val="008D35D6"/>
    <w:rsid w:val="008E1442"/>
    <w:rsid w:val="008E1492"/>
    <w:rsid w:val="008E716F"/>
    <w:rsid w:val="008E7889"/>
    <w:rsid w:val="008F41F0"/>
    <w:rsid w:val="0090061A"/>
    <w:rsid w:val="0091782B"/>
    <w:rsid w:val="009236FA"/>
    <w:rsid w:val="00927057"/>
    <w:rsid w:val="00931C10"/>
    <w:rsid w:val="009373FD"/>
    <w:rsid w:val="00942140"/>
    <w:rsid w:val="00944A7E"/>
    <w:rsid w:val="00946615"/>
    <w:rsid w:val="009510C4"/>
    <w:rsid w:val="00952CD9"/>
    <w:rsid w:val="009531C0"/>
    <w:rsid w:val="00954013"/>
    <w:rsid w:val="00954329"/>
    <w:rsid w:val="009676A7"/>
    <w:rsid w:val="00973E0F"/>
    <w:rsid w:val="00975F94"/>
    <w:rsid w:val="0098072D"/>
    <w:rsid w:val="009817DD"/>
    <w:rsid w:val="009A6F34"/>
    <w:rsid w:val="009B0642"/>
    <w:rsid w:val="009B26DB"/>
    <w:rsid w:val="009B5C1C"/>
    <w:rsid w:val="00A0337C"/>
    <w:rsid w:val="00A0767C"/>
    <w:rsid w:val="00A1347D"/>
    <w:rsid w:val="00A17EBE"/>
    <w:rsid w:val="00A246B8"/>
    <w:rsid w:val="00A444D1"/>
    <w:rsid w:val="00A50E2E"/>
    <w:rsid w:val="00A51676"/>
    <w:rsid w:val="00A52307"/>
    <w:rsid w:val="00A57782"/>
    <w:rsid w:val="00A603A2"/>
    <w:rsid w:val="00A6348F"/>
    <w:rsid w:val="00A63A30"/>
    <w:rsid w:val="00A63A9F"/>
    <w:rsid w:val="00A71DBD"/>
    <w:rsid w:val="00A726B7"/>
    <w:rsid w:val="00A76B0F"/>
    <w:rsid w:val="00A77772"/>
    <w:rsid w:val="00A837E9"/>
    <w:rsid w:val="00A86141"/>
    <w:rsid w:val="00A9070C"/>
    <w:rsid w:val="00A91578"/>
    <w:rsid w:val="00AB024E"/>
    <w:rsid w:val="00AB1307"/>
    <w:rsid w:val="00AD26A5"/>
    <w:rsid w:val="00AE4695"/>
    <w:rsid w:val="00AE4825"/>
    <w:rsid w:val="00AE52CC"/>
    <w:rsid w:val="00AF160E"/>
    <w:rsid w:val="00AF3C1C"/>
    <w:rsid w:val="00B05DD6"/>
    <w:rsid w:val="00B12864"/>
    <w:rsid w:val="00B13095"/>
    <w:rsid w:val="00B13BA8"/>
    <w:rsid w:val="00B152C9"/>
    <w:rsid w:val="00B163A8"/>
    <w:rsid w:val="00B30F8F"/>
    <w:rsid w:val="00B33D1D"/>
    <w:rsid w:val="00B404A3"/>
    <w:rsid w:val="00B436EA"/>
    <w:rsid w:val="00B437EF"/>
    <w:rsid w:val="00B45EAB"/>
    <w:rsid w:val="00B46F3E"/>
    <w:rsid w:val="00B5555F"/>
    <w:rsid w:val="00B6207E"/>
    <w:rsid w:val="00B729CD"/>
    <w:rsid w:val="00B82ABC"/>
    <w:rsid w:val="00B865D3"/>
    <w:rsid w:val="00BA372A"/>
    <w:rsid w:val="00BA66FC"/>
    <w:rsid w:val="00BA678B"/>
    <w:rsid w:val="00BA7643"/>
    <w:rsid w:val="00BB0E9E"/>
    <w:rsid w:val="00BB382B"/>
    <w:rsid w:val="00BC08A0"/>
    <w:rsid w:val="00BC1C39"/>
    <w:rsid w:val="00BC4016"/>
    <w:rsid w:val="00BC51B8"/>
    <w:rsid w:val="00BC5813"/>
    <w:rsid w:val="00BC76A8"/>
    <w:rsid w:val="00BD637F"/>
    <w:rsid w:val="00BE4998"/>
    <w:rsid w:val="00BF07BE"/>
    <w:rsid w:val="00BF0C27"/>
    <w:rsid w:val="00BF1967"/>
    <w:rsid w:val="00C02E34"/>
    <w:rsid w:val="00C047FD"/>
    <w:rsid w:val="00C05E1A"/>
    <w:rsid w:val="00C067E7"/>
    <w:rsid w:val="00C164C4"/>
    <w:rsid w:val="00C20325"/>
    <w:rsid w:val="00C25018"/>
    <w:rsid w:val="00C25975"/>
    <w:rsid w:val="00C35007"/>
    <w:rsid w:val="00C3791C"/>
    <w:rsid w:val="00C37FA0"/>
    <w:rsid w:val="00C407B8"/>
    <w:rsid w:val="00C41437"/>
    <w:rsid w:val="00C4374B"/>
    <w:rsid w:val="00C45EE4"/>
    <w:rsid w:val="00C5023A"/>
    <w:rsid w:val="00C51CE8"/>
    <w:rsid w:val="00C548BC"/>
    <w:rsid w:val="00C66D70"/>
    <w:rsid w:val="00C82FE5"/>
    <w:rsid w:val="00C83D65"/>
    <w:rsid w:val="00C85211"/>
    <w:rsid w:val="00C85ED9"/>
    <w:rsid w:val="00C91397"/>
    <w:rsid w:val="00C91771"/>
    <w:rsid w:val="00C9267E"/>
    <w:rsid w:val="00C95C0C"/>
    <w:rsid w:val="00CA1A30"/>
    <w:rsid w:val="00CA4B5C"/>
    <w:rsid w:val="00CA7808"/>
    <w:rsid w:val="00CA7E69"/>
    <w:rsid w:val="00CB61E2"/>
    <w:rsid w:val="00CB65A9"/>
    <w:rsid w:val="00CC5439"/>
    <w:rsid w:val="00CD19F4"/>
    <w:rsid w:val="00CD4C8E"/>
    <w:rsid w:val="00CF09A0"/>
    <w:rsid w:val="00CF15CD"/>
    <w:rsid w:val="00D01A77"/>
    <w:rsid w:val="00D05AE4"/>
    <w:rsid w:val="00D13C06"/>
    <w:rsid w:val="00D16712"/>
    <w:rsid w:val="00D200B3"/>
    <w:rsid w:val="00D405B9"/>
    <w:rsid w:val="00D415FE"/>
    <w:rsid w:val="00D449A9"/>
    <w:rsid w:val="00D47098"/>
    <w:rsid w:val="00D54A37"/>
    <w:rsid w:val="00D6114A"/>
    <w:rsid w:val="00D64839"/>
    <w:rsid w:val="00D65D95"/>
    <w:rsid w:val="00D66C13"/>
    <w:rsid w:val="00D7052F"/>
    <w:rsid w:val="00D72C0F"/>
    <w:rsid w:val="00D7421F"/>
    <w:rsid w:val="00D76C33"/>
    <w:rsid w:val="00D87770"/>
    <w:rsid w:val="00DA1502"/>
    <w:rsid w:val="00DB0A1C"/>
    <w:rsid w:val="00DB58F7"/>
    <w:rsid w:val="00DC1487"/>
    <w:rsid w:val="00DC227F"/>
    <w:rsid w:val="00DC32D8"/>
    <w:rsid w:val="00DC4901"/>
    <w:rsid w:val="00DC69E8"/>
    <w:rsid w:val="00DD1706"/>
    <w:rsid w:val="00DD1A90"/>
    <w:rsid w:val="00DD25A4"/>
    <w:rsid w:val="00DD5269"/>
    <w:rsid w:val="00DD7EE7"/>
    <w:rsid w:val="00DF135B"/>
    <w:rsid w:val="00DF3EDA"/>
    <w:rsid w:val="00DF69DE"/>
    <w:rsid w:val="00E127AA"/>
    <w:rsid w:val="00E13333"/>
    <w:rsid w:val="00E13594"/>
    <w:rsid w:val="00E14515"/>
    <w:rsid w:val="00E156EB"/>
    <w:rsid w:val="00E22F37"/>
    <w:rsid w:val="00E26CC0"/>
    <w:rsid w:val="00E371CB"/>
    <w:rsid w:val="00E428E1"/>
    <w:rsid w:val="00E431B4"/>
    <w:rsid w:val="00E466FC"/>
    <w:rsid w:val="00E505E2"/>
    <w:rsid w:val="00E543E7"/>
    <w:rsid w:val="00E56BCE"/>
    <w:rsid w:val="00E617C0"/>
    <w:rsid w:val="00E63B71"/>
    <w:rsid w:val="00E65865"/>
    <w:rsid w:val="00E66E3A"/>
    <w:rsid w:val="00E73CCB"/>
    <w:rsid w:val="00E73DA4"/>
    <w:rsid w:val="00E85347"/>
    <w:rsid w:val="00E91C10"/>
    <w:rsid w:val="00E9534E"/>
    <w:rsid w:val="00EA175C"/>
    <w:rsid w:val="00EA29DF"/>
    <w:rsid w:val="00EA55CC"/>
    <w:rsid w:val="00EA609E"/>
    <w:rsid w:val="00EA6D5D"/>
    <w:rsid w:val="00EA7BDD"/>
    <w:rsid w:val="00EB1144"/>
    <w:rsid w:val="00EB5FA3"/>
    <w:rsid w:val="00EC37C2"/>
    <w:rsid w:val="00ED0D32"/>
    <w:rsid w:val="00EE3124"/>
    <w:rsid w:val="00EE5066"/>
    <w:rsid w:val="00EF1AE5"/>
    <w:rsid w:val="00F03326"/>
    <w:rsid w:val="00F0423C"/>
    <w:rsid w:val="00F06739"/>
    <w:rsid w:val="00F07649"/>
    <w:rsid w:val="00F1503B"/>
    <w:rsid w:val="00F172AF"/>
    <w:rsid w:val="00F21DDC"/>
    <w:rsid w:val="00F229D8"/>
    <w:rsid w:val="00F24730"/>
    <w:rsid w:val="00F26CD2"/>
    <w:rsid w:val="00F35287"/>
    <w:rsid w:val="00F539F5"/>
    <w:rsid w:val="00F56758"/>
    <w:rsid w:val="00F56C78"/>
    <w:rsid w:val="00F62213"/>
    <w:rsid w:val="00F6595B"/>
    <w:rsid w:val="00F76773"/>
    <w:rsid w:val="00F8018E"/>
    <w:rsid w:val="00F84B13"/>
    <w:rsid w:val="00F8597C"/>
    <w:rsid w:val="00F87682"/>
    <w:rsid w:val="00F927F8"/>
    <w:rsid w:val="00FA19AE"/>
    <w:rsid w:val="00FB198D"/>
    <w:rsid w:val="00FD22F1"/>
    <w:rsid w:val="00FD3F20"/>
    <w:rsid w:val="00FD48C0"/>
    <w:rsid w:val="00FE1386"/>
    <w:rsid w:val="00FE1DB5"/>
    <w:rsid w:val="00FE7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4E85B4"/>
  <w15:docId w15:val="{7F715E5B-7581-4DB9-93D8-FC2431191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uiPriority w:val="99"/>
    <w:rsid w:val="0090061A"/>
    <w:pPr>
      <w:numPr>
        <w:numId w:val="2"/>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paragraph" w:styleId="BodyText">
    <w:name w:val="Body Text"/>
    <w:basedOn w:val="Normal"/>
    <w:link w:val="BodyTextChar"/>
    <w:uiPriority w:val="99"/>
    <w:rsid w:val="0002118A"/>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02118A"/>
    <w:rPr>
      <w:rFonts w:ascii="Times New Roman" w:eastAsia="Times New Roman" w:hAnsi="Times New Roman" w:cs="Times New Roman"/>
      <w:sz w:val="24"/>
      <w:szCs w:val="24"/>
    </w:rPr>
  </w:style>
  <w:style w:type="paragraph" w:styleId="NormalWeb">
    <w:name w:val="Normal (Web)"/>
    <w:basedOn w:val="Normal"/>
    <w:uiPriority w:val="99"/>
    <w:unhideWhenUsed/>
    <w:rsid w:val="00E91C10"/>
    <w:pPr>
      <w:spacing w:before="100" w:beforeAutospacing="1" w:after="100" w:afterAutospacing="1" w:line="240" w:lineRule="auto"/>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280237">
      <w:bodyDiv w:val="1"/>
      <w:marLeft w:val="0"/>
      <w:marRight w:val="0"/>
      <w:marTop w:val="0"/>
      <w:marBottom w:val="0"/>
      <w:divBdr>
        <w:top w:val="none" w:sz="0" w:space="0" w:color="auto"/>
        <w:left w:val="none" w:sz="0" w:space="0" w:color="auto"/>
        <w:bottom w:val="none" w:sz="0" w:space="0" w:color="auto"/>
        <w:right w:val="none" w:sz="0" w:space="0" w:color="auto"/>
      </w:divBdr>
    </w:div>
    <w:div w:id="348486583">
      <w:bodyDiv w:val="1"/>
      <w:marLeft w:val="0"/>
      <w:marRight w:val="0"/>
      <w:marTop w:val="0"/>
      <w:marBottom w:val="0"/>
      <w:divBdr>
        <w:top w:val="none" w:sz="0" w:space="0" w:color="auto"/>
        <w:left w:val="none" w:sz="0" w:space="0" w:color="auto"/>
        <w:bottom w:val="none" w:sz="0" w:space="0" w:color="auto"/>
        <w:right w:val="none" w:sz="0" w:space="0" w:color="auto"/>
      </w:divBdr>
      <w:divsChild>
        <w:div w:id="836775245">
          <w:marLeft w:val="547"/>
          <w:marRight w:val="0"/>
          <w:marTop w:val="0"/>
          <w:marBottom w:val="0"/>
          <w:divBdr>
            <w:top w:val="none" w:sz="0" w:space="0" w:color="auto"/>
            <w:left w:val="none" w:sz="0" w:space="0" w:color="auto"/>
            <w:bottom w:val="none" w:sz="0" w:space="0" w:color="auto"/>
            <w:right w:val="none" w:sz="0" w:space="0" w:color="auto"/>
          </w:divBdr>
        </w:div>
        <w:div w:id="1248148421">
          <w:marLeft w:val="547"/>
          <w:marRight w:val="0"/>
          <w:marTop w:val="0"/>
          <w:marBottom w:val="0"/>
          <w:divBdr>
            <w:top w:val="none" w:sz="0" w:space="0" w:color="auto"/>
            <w:left w:val="none" w:sz="0" w:space="0" w:color="auto"/>
            <w:bottom w:val="none" w:sz="0" w:space="0" w:color="auto"/>
            <w:right w:val="none" w:sz="0" w:space="0" w:color="auto"/>
          </w:divBdr>
        </w:div>
        <w:div w:id="1820145104">
          <w:marLeft w:val="547"/>
          <w:marRight w:val="0"/>
          <w:marTop w:val="0"/>
          <w:marBottom w:val="0"/>
          <w:divBdr>
            <w:top w:val="none" w:sz="0" w:space="0" w:color="auto"/>
            <w:left w:val="none" w:sz="0" w:space="0" w:color="auto"/>
            <w:bottom w:val="none" w:sz="0" w:space="0" w:color="auto"/>
            <w:right w:val="none" w:sz="0" w:space="0" w:color="auto"/>
          </w:divBdr>
        </w:div>
        <w:div w:id="1651665844">
          <w:marLeft w:val="547"/>
          <w:marRight w:val="0"/>
          <w:marTop w:val="0"/>
          <w:marBottom w:val="0"/>
          <w:divBdr>
            <w:top w:val="none" w:sz="0" w:space="0" w:color="auto"/>
            <w:left w:val="none" w:sz="0" w:space="0" w:color="auto"/>
            <w:bottom w:val="none" w:sz="0" w:space="0" w:color="auto"/>
            <w:right w:val="none" w:sz="0" w:space="0" w:color="auto"/>
          </w:divBdr>
        </w:div>
        <w:div w:id="357631240">
          <w:marLeft w:val="547"/>
          <w:marRight w:val="0"/>
          <w:marTop w:val="0"/>
          <w:marBottom w:val="0"/>
          <w:divBdr>
            <w:top w:val="none" w:sz="0" w:space="0" w:color="auto"/>
            <w:left w:val="none" w:sz="0" w:space="0" w:color="auto"/>
            <w:bottom w:val="none" w:sz="0" w:space="0" w:color="auto"/>
            <w:right w:val="none" w:sz="0" w:space="0" w:color="auto"/>
          </w:divBdr>
        </w:div>
      </w:divsChild>
    </w:div>
    <w:div w:id="1303972581">
      <w:bodyDiv w:val="1"/>
      <w:marLeft w:val="0"/>
      <w:marRight w:val="0"/>
      <w:marTop w:val="0"/>
      <w:marBottom w:val="0"/>
      <w:divBdr>
        <w:top w:val="none" w:sz="0" w:space="0" w:color="auto"/>
        <w:left w:val="none" w:sz="0" w:space="0" w:color="auto"/>
        <w:bottom w:val="none" w:sz="0" w:space="0" w:color="auto"/>
        <w:right w:val="none" w:sz="0" w:space="0" w:color="auto"/>
      </w:divBdr>
    </w:div>
    <w:div w:id="1344210611">
      <w:bodyDiv w:val="1"/>
      <w:marLeft w:val="0"/>
      <w:marRight w:val="0"/>
      <w:marTop w:val="0"/>
      <w:marBottom w:val="0"/>
      <w:divBdr>
        <w:top w:val="none" w:sz="0" w:space="0" w:color="auto"/>
        <w:left w:val="none" w:sz="0" w:space="0" w:color="auto"/>
        <w:bottom w:val="none" w:sz="0" w:space="0" w:color="auto"/>
        <w:right w:val="none" w:sz="0" w:space="0" w:color="auto"/>
      </w:divBdr>
      <w:divsChild>
        <w:div w:id="1394769319">
          <w:marLeft w:val="547"/>
          <w:marRight w:val="0"/>
          <w:marTop w:val="0"/>
          <w:marBottom w:val="0"/>
          <w:divBdr>
            <w:top w:val="none" w:sz="0" w:space="0" w:color="auto"/>
            <w:left w:val="none" w:sz="0" w:space="0" w:color="auto"/>
            <w:bottom w:val="none" w:sz="0" w:space="0" w:color="auto"/>
            <w:right w:val="none" w:sz="0" w:space="0" w:color="auto"/>
          </w:divBdr>
        </w:div>
        <w:div w:id="2132705159">
          <w:marLeft w:val="547"/>
          <w:marRight w:val="0"/>
          <w:marTop w:val="0"/>
          <w:marBottom w:val="0"/>
          <w:divBdr>
            <w:top w:val="none" w:sz="0" w:space="0" w:color="auto"/>
            <w:left w:val="none" w:sz="0" w:space="0" w:color="auto"/>
            <w:bottom w:val="none" w:sz="0" w:space="0" w:color="auto"/>
            <w:right w:val="none" w:sz="0" w:space="0" w:color="auto"/>
          </w:divBdr>
        </w:div>
        <w:div w:id="1336375008">
          <w:marLeft w:val="547"/>
          <w:marRight w:val="0"/>
          <w:marTop w:val="0"/>
          <w:marBottom w:val="0"/>
          <w:divBdr>
            <w:top w:val="none" w:sz="0" w:space="0" w:color="auto"/>
            <w:left w:val="none" w:sz="0" w:space="0" w:color="auto"/>
            <w:bottom w:val="none" w:sz="0" w:space="0" w:color="auto"/>
            <w:right w:val="none" w:sz="0" w:space="0" w:color="auto"/>
          </w:divBdr>
        </w:div>
        <w:div w:id="686568241">
          <w:marLeft w:val="547"/>
          <w:marRight w:val="0"/>
          <w:marTop w:val="0"/>
          <w:marBottom w:val="0"/>
          <w:divBdr>
            <w:top w:val="none" w:sz="0" w:space="0" w:color="auto"/>
            <w:left w:val="none" w:sz="0" w:space="0" w:color="auto"/>
            <w:bottom w:val="none" w:sz="0" w:space="0" w:color="auto"/>
            <w:right w:val="none" w:sz="0" w:space="0" w:color="auto"/>
          </w:divBdr>
        </w:div>
        <w:div w:id="2012441743">
          <w:marLeft w:val="547"/>
          <w:marRight w:val="0"/>
          <w:marTop w:val="0"/>
          <w:marBottom w:val="0"/>
          <w:divBdr>
            <w:top w:val="none" w:sz="0" w:space="0" w:color="auto"/>
            <w:left w:val="none" w:sz="0" w:space="0" w:color="auto"/>
            <w:bottom w:val="none" w:sz="0" w:space="0" w:color="auto"/>
            <w:right w:val="none" w:sz="0" w:space="0" w:color="auto"/>
          </w:divBdr>
        </w:div>
      </w:divsChild>
    </w:div>
    <w:div w:id="1667438254">
      <w:bodyDiv w:val="1"/>
      <w:marLeft w:val="0"/>
      <w:marRight w:val="0"/>
      <w:marTop w:val="0"/>
      <w:marBottom w:val="0"/>
      <w:divBdr>
        <w:top w:val="none" w:sz="0" w:space="0" w:color="auto"/>
        <w:left w:val="none" w:sz="0" w:space="0" w:color="auto"/>
        <w:bottom w:val="none" w:sz="0" w:space="0" w:color="auto"/>
        <w:right w:val="none" w:sz="0" w:space="0" w:color="auto"/>
      </w:divBdr>
      <w:divsChild>
        <w:div w:id="1276017205">
          <w:marLeft w:val="1267"/>
          <w:marRight w:val="0"/>
          <w:marTop w:val="0"/>
          <w:marBottom w:val="0"/>
          <w:divBdr>
            <w:top w:val="none" w:sz="0" w:space="0" w:color="auto"/>
            <w:left w:val="none" w:sz="0" w:space="0" w:color="auto"/>
            <w:bottom w:val="none" w:sz="0" w:space="0" w:color="auto"/>
            <w:right w:val="none" w:sz="0" w:space="0" w:color="auto"/>
          </w:divBdr>
        </w:div>
        <w:div w:id="1159266667">
          <w:marLeft w:val="1267"/>
          <w:marRight w:val="0"/>
          <w:marTop w:val="0"/>
          <w:marBottom w:val="0"/>
          <w:divBdr>
            <w:top w:val="none" w:sz="0" w:space="0" w:color="auto"/>
            <w:left w:val="none" w:sz="0" w:space="0" w:color="auto"/>
            <w:bottom w:val="none" w:sz="0" w:space="0" w:color="auto"/>
            <w:right w:val="none" w:sz="0" w:space="0" w:color="auto"/>
          </w:divBdr>
        </w:div>
      </w:divsChild>
    </w:div>
    <w:div w:id="205346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chid\Documents\Custom%20Office%20Templates\ATF_001%20ATK%20Savage%20TEMPLAT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C:\Users\orchid\Documents\Custom Office Templates\ATF_001 ATK Savage TEMPLATEv2.dotx</Template>
  <TotalTime>36</TotalTime>
  <Pages>6</Pages>
  <Words>967</Words>
  <Characters>5517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Rydberg</dc:creator>
  <cp:keywords/>
  <dc:description/>
  <cp:lastModifiedBy>phil milks</cp:lastModifiedBy>
  <cp:revision>18</cp:revision>
  <cp:lastPrinted>2014-03-11T14:08:00Z</cp:lastPrinted>
  <dcterms:created xsi:type="dcterms:W3CDTF">2016-01-25T16:24:00Z</dcterms:created>
  <dcterms:modified xsi:type="dcterms:W3CDTF">2021-07-21T01:53:00Z</dcterms:modified>
  <cp:category/>
</cp:coreProperties>
</file>