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B49BD" w14:textId="4496848C" w:rsidR="00727024" w:rsidRDefault="00727024" w:rsidP="00B27CE2"/>
    <w:p w14:paraId="5D67BF1B" w14:textId="77777777" w:rsidR="00B27CE2" w:rsidRDefault="00B27CE2" w:rsidP="00B27CE2"/>
    <w:p w14:paraId="0857D919" w14:textId="5DEE320F" w:rsidR="00727024" w:rsidRPr="00535BA7" w:rsidRDefault="00727024" w:rsidP="00727024">
      <w:pPr>
        <w:jc w:val="center"/>
        <w:rPr>
          <w:b/>
          <w:sz w:val="48"/>
          <w:szCs w:val="40"/>
        </w:rPr>
      </w:pPr>
      <w:r>
        <w:rPr>
          <w:b/>
          <w:sz w:val="48"/>
          <w:szCs w:val="40"/>
        </w:rPr>
        <w:t>Dealer-13</w:t>
      </w:r>
    </w:p>
    <w:p w14:paraId="2D304A8E" w14:textId="77777777" w:rsidR="00727024" w:rsidRPr="00535BA7" w:rsidRDefault="00727024" w:rsidP="00727024">
      <w:pPr>
        <w:jc w:val="center"/>
        <w:rPr>
          <w:b/>
          <w:sz w:val="48"/>
          <w:szCs w:val="40"/>
        </w:rPr>
      </w:pPr>
      <w:r w:rsidRPr="00535BA7">
        <w:rPr>
          <w:b/>
          <w:sz w:val="48"/>
          <w:szCs w:val="40"/>
        </w:rPr>
        <w:t>Sample Policy</w:t>
      </w:r>
    </w:p>
    <w:p w14:paraId="30A90573" w14:textId="38AFF571" w:rsidR="00727024" w:rsidRPr="00535BA7" w:rsidRDefault="00727024" w:rsidP="00727024">
      <w:pPr>
        <w:jc w:val="center"/>
        <w:rPr>
          <w:b/>
          <w:sz w:val="48"/>
          <w:szCs w:val="40"/>
        </w:rPr>
      </w:pPr>
      <w:r>
        <w:rPr>
          <w:b/>
          <w:sz w:val="48"/>
          <w:szCs w:val="40"/>
        </w:rPr>
        <w:t>Gun Shows</w:t>
      </w:r>
    </w:p>
    <w:p w14:paraId="5F42DAC7" w14:textId="77777777" w:rsidR="00727024" w:rsidRDefault="00727024" w:rsidP="00727024">
      <w:pPr>
        <w:jc w:val="center"/>
        <w:rPr>
          <w:sz w:val="40"/>
          <w:szCs w:val="40"/>
        </w:rPr>
      </w:pPr>
    </w:p>
    <w:p w14:paraId="22CFE182" w14:textId="77777777" w:rsidR="00727024" w:rsidRPr="00535BA7" w:rsidRDefault="00727024" w:rsidP="00727024">
      <w:pPr>
        <w:jc w:val="center"/>
        <w:rPr>
          <w:sz w:val="40"/>
          <w:szCs w:val="40"/>
        </w:rPr>
      </w:pPr>
    </w:p>
    <w:p w14:paraId="59F5F904" w14:textId="331FBE62" w:rsidR="00036292" w:rsidRDefault="00036292" w:rsidP="00036292">
      <w:pPr>
        <w:pStyle w:val="Footer"/>
        <w:pBdr>
          <w:top w:val="single" w:sz="4" w:space="1" w:color="D9D9D9" w:themeColor="background1" w:themeShade="D9"/>
        </w:pBdr>
        <w:jc w:val="center"/>
        <w:rPr>
          <w:rFonts w:ascii="Arial" w:hAnsi="Arial" w:cs="Arial"/>
          <w:color w:val="222222"/>
          <w:sz w:val="28"/>
          <w:szCs w:val="40"/>
          <w:shd w:val="clear" w:color="auto" w:fill="FFFFFF"/>
        </w:rPr>
      </w:pPr>
      <w:r w:rsidRPr="00504BCE">
        <w:rPr>
          <w:rFonts w:ascii="Arial" w:hAnsi="Arial" w:cs="Arial"/>
          <w:color w:val="C00000"/>
          <w:sz w:val="28"/>
          <w:szCs w:val="40"/>
          <w:shd w:val="clear" w:color="auto" w:fill="FFFFFF"/>
        </w:rPr>
        <w:t>User Agreement and Disclaimer:</w:t>
      </w:r>
      <w:r w:rsidRPr="00504BCE">
        <w:rPr>
          <w:rFonts w:ascii="Arial" w:hAnsi="Arial" w:cs="Arial"/>
          <w:color w:val="222222"/>
          <w:sz w:val="28"/>
          <w:szCs w:val="40"/>
        </w:rPr>
        <w:br/>
      </w:r>
    </w:p>
    <w:p w14:paraId="12F5CD2A" w14:textId="77777777" w:rsidR="0015578A" w:rsidRDefault="0015578A" w:rsidP="0015578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Pr>
          <w:rFonts w:ascii="Arial" w:hAnsi="Arial" w:cs="Arial"/>
          <w:color w:val="222222"/>
          <w:sz w:val="24"/>
          <w:szCs w:val="24"/>
          <w:shd w:val="clear" w:color="auto" w:fill="FFFFFF"/>
        </w:rPr>
        <w:t xml:space="preserve">, understanding, </w:t>
      </w:r>
      <w:r w:rsidRPr="003C4B67">
        <w:rPr>
          <w:rFonts w:ascii="Arial" w:hAnsi="Arial" w:cs="Arial"/>
          <w:color w:val="222222"/>
          <w:sz w:val="24"/>
          <w:szCs w:val="24"/>
          <w:shd w:val="clear" w:color="auto" w:fill="FFFFFF"/>
        </w:rPr>
        <w:t>complying</w:t>
      </w:r>
      <w:r>
        <w:rPr>
          <w:rFonts w:ascii="Arial" w:hAnsi="Arial" w:cs="Arial"/>
          <w:color w:val="222222"/>
          <w:sz w:val="24"/>
          <w:szCs w:val="24"/>
          <w:shd w:val="clear" w:color="auto" w:fill="FFFFFF"/>
        </w:rPr>
        <w:t>,</w:t>
      </w:r>
      <w:r w:rsidRPr="003C4B67">
        <w:rPr>
          <w:rFonts w:ascii="Arial" w:hAnsi="Arial" w:cs="Arial"/>
          <w:color w:val="222222"/>
          <w:sz w:val="24"/>
          <w:szCs w:val="24"/>
          <w:shd w:val="clear" w:color="auto" w:fill="FFFFFF"/>
        </w:rPr>
        <w:t xml:space="preserve"> and staying current with the law.  If the user </w:t>
      </w:r>
      <w:r>
        <w:rPr>
          <w:rFonts w:ascii="Arial" w:hAnsi="Arial" w:cs="Arial"/>
          <w:color w:val="222222"/>
          <w:sz w:val="24"/>
          <w:szCs w:val="24"/>
          <w:shd w:val="clear" w:color="auto" w:fill="FFFFFF"/>
        </w:rPr>
        <w:t>does not understand</w:t>
      </w:r>
      <w:r w:rsidRPr="003C4B67">
        <w:rPr>
          <w:rFonts w:ascii="Arial" w:hAnsi="Arial" w:cs="Arial"/>
          <w:color w:val="222222"/>
          <w:sz w:val="24"/>
          <w:szCs w:val="24"/>
          <w:shd w:val="clear" w:color="auto" w:fill="FFFFFF"/>
        </w:rPr>
        <w:t xml:space="preserve"> any requirements, they should contact an attorney. </w:t>
      </w:r>
      <w:r>
        <w:rPr>
          <w:rFonts w:ascii="Arial" w:hAnsi="Arial" w:cs="Arial"/>
          <w:color w:val="222222"/>
          <w:sz w:val="24"/>
          <w:szCs w:val="24"/>
          <w:shd w:val="clear" w:color="auto" w:fill="FFFFFF"/>
        </w:rPr>
        <w:t xml:space="preserve"> </w:t>
      </w:r>
    </w:p>
    <w:p w14:paraId="7ACC72DC" w14:textId="77777777" w:rsidR="0015578A" w:rsidRPr="00BB63B3" w:rsidRDefault="0015578A" w:rsidP="0015578A">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105F6161" w14:textId="77777777" w:rsidR="0015578A" w:rsidRPr="003C4B67" w:rsidRDefault="0015578A" w:rsidP="0015578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362778AA" w14:textId="77777777" w:rsidR="0015578A" w:rsidRPr="003C4B67" w:rsidRDefault="0015578A" w:rsidP="0015578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1571492A" w14:textId="234CF4F7" w:rsidR="00FD4E9A" w:rsidRPr="003C4B67" w:rsidRDefault="0015578A" w:rsidP="0015578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63D773DD" w14:textId="77777777" w:rsidR="00FD4E9A" w:rsidRPr="00504BCE" w:rsidRDefault="00FD4E9A" w:rsidP="00036292">
      <w:pPr>
        <w:pStyle w:val="Footer"/>
        <w:pBdr>
          <w:top w:val="single" w:sz="4" w:space="1" w:color="D9D9D9" w:themeColor="background1" w:themeShade="D9"/>
        </w:pBdr>
        <w:jc w:val="center"/>
        <w:rPr>
          <w:rFonts w:ascii="Arial" w:hAnsi="Arial" w:cs="Arial"/>
          <w:color w:val="7F7F7F" w:themeColor="background1" w:themeShade="7F"/>
          <w:spacing w:val="60"/>
          <w:sz w:val="28"/>
          <w:szCs w:val="40"/>
        </w:rPr>
      </w:pPr>
    </w:p>
    <w:p w14:paraId="56261D2F" w14:textId="77777777" w:rsidR="00727024" w:rsidRPr="00727024" w:rsidRDefault="00727024">
      <w:pP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89047D" w14:paraId="5C1A7F5E" w14:textId="77777777" w:rsidTr="006903B6">
        <w:trPr>
          <w:trHeight w:val="327"/>
        </w:trPr>
        <w:tc>
          <w:tcPr>
            <w:tcW w:w="2610" w:type="dxa"/>
            <w:shd w:val="clear" w:color="auto" w:fill="808080" w:themeFill="background1" w:themeFillShade="80"/>
            <w:vAlign w:val="center"/>
          </w:tcPr>
          <w:p w14:paraId="5D589281" w14:textId="6C5A1009" w:rsidR="0013358E" w:rsidRPr="0089047D" w:rsidRDefault="00C4374B" w:rsidP="000F20E5">
            <w:pPr>
              <w:rPr>
                <w:rFonts w:ascii="Arial" w:hAnsi="Arial" w:cs="Arial"/>
                <w:b/>
                <w:color w:val="FFFFFF" w:themeColor="background1"/>
                <w:sz w:val="24"/>
                <w:szCs w:val="24"/>
              </w:rPr>
            </w:pPr>
            <w:r w:rsidRPr="0089047D">
              <w:rPr>
                <w:rFonts w:ascii="Arial" w:hAnsi="Arial" w:cs="Arial"/>
                <w:b/>
                <w:color w:val="FFFFFF" w:themeColor="background1"/>
                <w:sz w:val="24"/>
                <w:szCs w:val="24"/>
              </w:rPr>
              <w:lastRenderedPageBreak/>
              <w:t xml:space="preserve">Document </w:t>
            </w:r>
            <w:r w:rsidR="0013358E" w:rsidRPr="0089047D">
              <w:rPr>
                <w:rFonts w:ascii="Arial" w:hAnsi="Arial" w:cs="Arial"/>
                <w:b/>
                <w:color w:val="FFFFFF" w:themeColor="background1"/>
                <w:sz w:val="24"/>
                <w:szCs w:val="24"/>
              </w:rPr>
              <w:t>Title</w:t>
            </w:r>
          </w:p>
        </w:tc>
        <w:tc>
          <w:tcPr>
            <w:tcW w:w="7740" w:type="dxa"/>
            <w:gridSpan w:val="3"/>
            <w:shd w:val="clear" w:color="auto" w:fill="auto"/>
            <w:vAlign w:val="center"/>
          </w:tcPr>
          <w:p w14:paraId="29F94D62" w14:textId="77777777" w:rsidR="0013358E" w:rsidRPr="0089047D" w:rsidRDefault="000F48E5" w:rsidP="00FE79CF">
            <w:pPr>
              <w:rPr>
                <w:rFonts w:ascii="Arial" w:hAnsi="Arial" w:cs="Arial"/>
                <w:b/>
                <w:sz w:val="24"/>
                <w:szCs w:val="24"/>
              </w:rPr>
            </w:pPr>
            <w:r w:rsidRPr="0089047D">
              <w:rPr>
                <w:rFonts w:ascii="Arial" w:hAnsi="Arial" w:cs="Arial"/>
                <w:b/>
                <w:sz w:val="24"/>
                <w:szCs w:val="24"/>
              </w:rPr>
              <w:t>Gun Show</w:t>
            </w:r>
            <w:r w:rsidR="00542D1B" w:rsidRPr="0089047D">
              <w:rPr>
                <w:rFonts w:ascii="Arial" w:hAnsi="Arial" w:cs="Arial"/>
                <w:b/>
                <w:sz w:val="24"/>
                <w:szCs w:val="24"/>
              </w:rPr>
              <w:t xml:space="preserve"> Rules</w:t>
            </w:r>
          </w:p>
        </w:tc>
      </w:tr>
      <w:tr w:rsidR="0013358E" w:rsidRPr="0089047D" w14:paraId="5B1EFC74" w14:textId="77777777" w:rsidTr="00F07649">
        <w:trPr>
          <w:trHeight w:val="71"/>
        </w:trPr>
        <w:tc>
          <w:tcPr>
            <w:tcW w:w="2610" w:type="dxa"/>
            <w:shd w:val="clear" w:color="auto" w:fill="808080" w:themeFill="background1" w:themeFillShade="80"/>
            <w:vAlign w:val="center"/>
          </w:tcPr>
          <w:p w14:paraId="7F952005" w14:textId="77777777" w:rsidR="0013358E" w:rsidRPr="0089047D" w:rsidRDefault="0013358E" w:rsidP="000F20E5">
            <w:pPr>
              <w:rPr>
                <w:rFonts w:ascii="Arial" w:hAnsi="Arial" w:cs="Arial"/>
                <w:b/>
                <w:color w:val="FFFFFF" w:themeColor="background1"/>
                <w:sz w:val="20"/>
                <w:szCs w:val="20"/>
              </w:rPr>
            </w:pPr>
            <w:r w:rsidRPr="0089047D">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16FA6F15" w14:textId="77777777" w:rsidR="0013358E" w:rsidRPr="0089047D" w:rsidRDefault="0013358E" w:rsidP="000F20E5">
            <w:pPr>
              <w:rPr>
                <w:rFonts w:ascii="Arial" w:hAnsi="Arial" w:cs="Arial"/>
                <w:b/>
                <w:color w:val="FFFFFF" w:themeColor="background1"/>
                <w:sz w:val="20"/>
                <w:szCs w:val="20"/>
              </w:rPr>
            </w:pPr>
            <w:r w:rsidRPr="0089047D">
              <w:rPr>
                <w:rFonts w:ascii="Arial" w:hAnsi="Arial" w:cs="Arial"/>
                <w:b/>
                <w:color w:val="FFFFFF" w:themeColor="background1"/>
                <w:sz w:val="20"/>
                <w:szCs w:val="20"/>
              </w:rPr>
              <w:t>Effective Date</w:t>
            </w:r>
          </w:p>
        </w:tc>
        <w:tc>
          <w:tcPr>
            <w:tcW w:w="2580" w:type="dxa"/>
            <w:shd w:val="clear" w:color="auto" w:fill="808080" w:themeFill="background1" w:themeFillShade="80"/>
          </w:tcPr>
          <w:p w14:paraId="2084377F" w14:textId="77777777" w:rsidR="0013358E" w:rsidRPr="0089047D" w:rsidRDefault="0013358E" w:rsidP="000F20E5">
            <w:pPr>
              <w:rPr>
                <w:rFonts w:ascii="Arial" w:hAnsi="Arial" w:cs="Arial"/>
                <w:b/>
                <w:color w:val="FFFFFF" w:themeColor="background1"/>
                <w:sz w:val="20"/>
                <w:szCs w:val="20"/>
              </w:rPr>
            </w:pPr>
            <w:r w:rsidRPr="0089047D">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0B51C5D4" w14:textId="77777777" w:rsidR="0013358E" w:rsidRPr="0089047D" w:rsidRDefault="0013358E" w:rsidP="000F20E5">
            <w:pPr>
              <w:rPr>
                <w:rFonts w:ascii="Arial" w:hAnsi="Arial" w:cs="Arial"/>
                <w:b/>
                <w:color w:val="FFFFFF" w:themeColor="background1"/>
                <w:sz w:val="20"/>
                <w:szCs w:val="20"/>
              </w:rPr>
            </w:pPr>
            <w:r w:rsidRPr="0089047D">
              <w:rPr>
                <w:rFonts w:ascii="Arial" w:hAnsi="Arial" w:cs="Arial"/>
                <w:b/>
                <w:color w:val="FFFFFF" w:themeColor="background1"/>
                <w:sz w:val="20"/>
                <w:szCs w:val="20"/>
              </w:rPr>
              <w:t>Policy Number</w:t>
            </w:r>
          </w:p>
        </w:tc>
      </w:tr>
      <w:tr w:rsidR="0013358E" w:rsidRPr="0089047D" w14:paraId="4032CCEF" w14:textId="77777777" w:rsidTr="006903B6">
        <w:trPr>
          <w:trHeight w:val="327"/>
        </w:trPr>
        <w:tc>
          <w:tcPr>
            <w:tcW w:w="2610" w:type="dxa"/>
          </w:tcPr>
          <w:p w14:paraId="4EC7CEF3" w14:textId="4C18813E" w:rsidR="0013358E" w:rsidRPr="0089047D" w:rsidRDefault="007113B8" w:rsidP="000F20E5">
            <w:pPr>
              <w:rPr>
                <w:rFonts w:ascii="Arial" w:hAnsi="Arial" w:cs="Arial"/>
                <w:sz w:val="20"/>
                <w:szCs w:val="20"/>
              </w:rPr>
            </w:pPr>
            <w:r>
              <w:rPr>
                <w:rFonts w:ascii="Arial" w:hAnsi="Arial" w:cs="Arial"/>
                <w:sz w:val="20"/>
                <w:szCs w:val="20"/>
              </w:rPr>
              <w:t>[</w:t>
            </w:r>
            <w:r w:rsidRPr="007113B8">
              <w:rPr>
                <w:rFonts w:ascii="Arial" w:hAnsi="Arial" w:cs="Arial"/>
                <w:sz w:val="20"/>
                <w:szCs w:val="20"/>
                <w:highlight w:val="yellow"/>
              </w:rPr>
              <w:t>Owner/President/</w:t>
            </w:r>
            <w:r w:rsidR="000F48E5" w:rsidRPr="007113B8">
              <w:rPr>
                <w:rFonts w:ascii="Arial" w:hAnsi="Arial" w:cs="Arial"/>
                <w:sz w:val="20"/>
                <w:szCs w:val="20"/>
                <w:highlight w:val="yellow"/>
              </w:rPr>
              <w:t>Management</w:t>
            </w:r>
            <w:r>
              <w:rPr>
                <w:rFonts w:ascii="Arial" w:hAnsi="Arial" w:cs="Arial"/>
                <w:sz w:val="20"/>
                <w:szCs w:val="20"/>
              </w:rPr>
              <w:t>]</w:t>
            </w:r>
          </w:p>
        </w:tc>
        <w:tc>
          <w:tcPr>
            <w:tcW w:w="2580" w:type="dxa"/>
          </w:tcPr>
          <w:p w14:paraId="625B0DD4" w14:textId="77777777" w:rsidR="0013358E" w:rsidRPr="0089047D" w:rsidRDefault="000F48E5" w:rsidP="000F20E5">
            <w:pPr>
              <w:rPr>
                <w:rFonts w:ascii="Arial" w:hAnsi="Arial" w:cs="Arial"/>
                <w:sz w:val="20"/>
                <w:szCs w:val="20"/>
              </w:rPr>
            </w:pPr>
            <w:r w:rsidRPr="0089047D">
              <w:rPr>
                <w:rFonts w:ascii="Arial" w:hAnsi="Arial" w:cs="Arial"/>
                <w:sz w:val="20"/>
                <w:szCs w:val="20"/>
              </w:rPr>
              <w:t>Current</w:t>
            </w:r>
          </w:p>
        </w:tc>
        <w:tc>
          <w:tcPr>
            <w:tcW w:w="2580" w:type="dxa"/>
          </w:tcPr>
          <w:p w14:paraId="5A2E57C7" w14:textId="5445386F" w:rsidR="0013358E" w:rsidRPr="0089047D" w:rsidRDefault="007113B8" w:rsidP="000F20E5">
            <w:pPr>
              <w:rPr>
                <w:rFonts w:ascii="Arial" w:hAnsi="Arial" w:cs="Arial"/>
                <w:sz w:val="20"/>
                <w:szCs w:val="20"/>
              </w:rPr>
            </w:pPr>
            <w:r>
              <w:rPr>
                <w:rFonts w:ascii="Arial" w:hAnsi="Arial" w:cs="Arial"/>
                <w:sz w:val="20"/>
                <w:szCs w:val="20"/>
              </w:rPr>
              <w:t>1.</w:t>
            </w:r>
            <w:r w:rsidR="000F20E5" w:rsidRPr="0089047D">
              <w:rPr>
                <w:rFonts w:ascii="Arial" w:hAnsi="Arial" w:cs="Arial"/>
                <w:sz w:val="20"/>
                <w:szCs w:val="20"/>
              </w:rPr>
              <w:t>0</w:t>
            </w:r>
          </w:p>
        </w:tc>
        <w:tc>
          <w:tcPr>
            <w:tcW w:w="2580" w:type="dxa"/>
          </w:tcPr>
          <w:p w14:paraId="3EEA5E5C" w14:textId="09711A57" w:rsidR="0013358E" w:rsidRPr="0089047D" w:rsidRDefault="00727024" w:rsidP="000F20E5">
            <w:pPr>
              <w:rPr>
                <w:rFonts w:ascii="Arial" w:hAnsi="Arial" w:cs="Arial"/>
                <w:sz w:val="20"/>
                <w:szCs w:val="20"/>
              </w:rPr>
            </w:pPr>
            <w:r>
              <w:rPr>
                <w:rFonts w:ascii="Arial" w:hAnsi="Arial" w:cs="Arial"/>
                <w:sz w:val="20"/>
                <w:szCs w:val="20"/>
              </w:rPr>
              <w:t>Dealer-</w:t>
            </w:r>
            <w:r w:rsidR="007113B8">
              <w:rPr>
                <w:rFonts w:ascii="Arial" w:hAnsi="Arial" w:cs="Arial"/>
                <w:sz w:val="20"/>
                <w:szCs w:val="20"/>
              </w:rPr>
              <w:t>09</w:t>
            </w:r>
          </w:p>
        </w:tc>
      </w:tr>
    </w:tbl>
    <w:p w14:paraId="77ECBAAC" w14:textId="77777777" w:rsidR="004818DF" w:rsidRPr="0089047D" w:rsidRDefault="004818DF" w:rsidP="00520B17">
      <w:pPr>
        <w:spacing w:line="276" w:lineRule="auto"/>
        <w:rPr>
          <w:rFonts w:ascii="Arial" w:hAnsi="Arial" w:cs="Arial"/>
        </w:rPr>
      </w:pPr>
    </w:p>
    <w:p w14:paraId="4FC24E1F" w14:textId="77777777" w:rsidR="00855D11" w:rsidRPr="0089047D"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89047D">
        <w:rPr>
          <w:rFonts w:ascii="Arial" w:hAnsi="Arial" w:cs="Arial"/>
          <w:b/>
          <w:sz w:val="26"/>
          <w:szCs w:val="26"/>
        </w:rPr>
        <w:t>POLICY</w:t>
      </w:r>
    </w:p>
    <w:p w14:paraId="6C3BDBFE" w14:textId="77777777" w:rsidR="0002118A" w:rsidRPr="0089047D" w:rsidRDefault="00C9267E" w:rsidP="0002118A">
      <w:pPr>
        <w:pStyle w:val="ListParagraph"/>
        <w:numPr>
          <w:ilvl w:val="1"/>
          <w:numId w:val="1"/>
        </w:numPr>
        <w:spacing w:after="0" w:line="276" w:lineRule="auto"/>
        <w:ind w:left="630" w:right="288"/>
        <w:contextualSpacing w:val="0"/>
        <w:rPr>
          <w:rFonts w:ascii="Arial" w:hAnsi="Arial" w:cs="Arial"/>
          <w:b/>
        </w:rPr>
      </w:pPr>
      <w:r w:rsidRPr="0089047D">
        <w:rPr>
          <w:rFonts w:ascii="Arial" w:hAnsi="Arial" w:cs="Arial"/>
          <w:b/>
        </w:rPr>
        <w:t>Overview</w:t>
      </w:r>
    </w:p>
    <w:p w14:paraId="4F738C38" w14:textId="77777777" w:rsidR="000E3262" w:rsidRPr="0089047D" w:rsidRDefault="00587885" w:rsidP="00950151">
      <w:pPr>
        <w:pStyle w:val="ListParagraph"/>
        <w:numPr>
          <w:ilvl w:val="2"/>
          <w:numId w:val="1"/>
        </w:numPr>
        <w:spacing w:after="0" w:line="240" w:lineRule="auto"/>
        <w:ind w:left="990" w:right="720"/>
        <w:rPr>
          <w:rFonts w:ascii="Arial" w:hAnsi="Arial" w:cs="Arial"/>
          <w:b/>
          <w:smallCaps/>
        </w:rPr>
      </w:pPr>
      <w:r w:rsidRPr="0089047D">
        <w:rPr>
          <w:rFonts w:ascii="Arial" w:hAnsi="Arial" w:cs="Arial"/>
        </w:rPr>
        <w:t>This docume</w:t>
      </w:r>
      <w:r w:rsidR="000E3262" w:rsidRPr="0089047D">
        <w:rPr>
          <w:rFonts w:ascii="Arial" w:hAnsi="Arial" w:cs="Arial"/>
        </w:rPr>
        <w:t>nt specifies the procedures for:</w:t>
      </w:r>
    </w:p>
    <w:p w14:paraId="1ED71E62" w14:textId="361D2F07" w:rsidR="000E3262" w:rsidRPr="0089047D" w:rsidRDefault="00B233AE" w:rsidP="000E3262">
      <w:pPr>
        <w:pStyle w:val="ListParagraph"/>
        <w:numPr>
          <w:ilvl w:val="3"/>
          <w:numId w:val="1"/>
        </w:numPr>
        <w:spacing w:after="0" w:line="240" w:lineRule="auto"/>
        <w:ind w:left="1350" w:right="720"/>
        <w:rPr>
          <w:rFonts w:ascii="Arial" w:hAnsi="Arial" w:cs="Arial"/>
          <w:b/>
          <w:smallCaps/>
        </w:rPr>
      </w:pPr>
      <w:r w:rsidRPr="0089047D">
        <w:rPr>
          <w:rFonts w:ascii="Arial" w:hAnsi="Arial" w:cs="Arial"/>
        </w:rPr>
        <w:t>Firearm transfer rules</w:t>
      </w:r>
      <w:r w:rsidR="000F48E5" w:rsidRPr="0089047D">
        <w:rPr>
          <w:rFonts w:ascii="Arial" w:hAnsi="Arial" w:cs="Arial"/>
        </w:rPr>
        <w:t xml:space="preserve"> at gun shows</w:t>
      </w:r>
      <w:r w:rsidR="00080C81" w:rsidRPr="0089047D">
        <w:rPr>
          <w:rFonts w:ascii="Arial" w:hAnsi="Arial" w:cs="Arial"/>
        </w:rPr>
        <w:t xml:space="preserve"> in and out of FFL</w:t>
      </w:r>
      <w:r w:rsidR="007113B8">
        <w:rPr>
          <w:rFonts w:ascii="Arial" w:hAnsi="Arial" w:cs="Arial"/>
        </w:rPr>
        <w:t>’</w:t>
      </w:r>
      <w:r w:rsidR="00080C81" w:rsidRPr="0089047D">
        <w:rPr>
          <w:rFonts w:ascii="Arial" w:hAnsi="Arial" w:cs="Arial"/>
        </w:rPr>
        <w:t>s state</w:t>
      </w:r>
    </w:p>
    <w:p w14:paraId="3DB54781" w14:textId="788A2A8F" w:rsidR="00B233AE" w:rsidRPr="0089047D" w:rsidRDefault="00080C81" w:rsidP="000E3262">
      <w:pPr>
        <w:pStyle w:val="ListParagraph"/>
        <w:numPr>
          <w:ilvl w:val="3"/>
          <w:numId w:val="1"/>
        </w:numPr>
        <w:spacing w:after="0" w:line="240" w:lineRule="auto"/>
        <w:ind w:left="1350" w:right="720"/>
        <w:rPr>
          <w:rFonts w:ascii="Arial" w:hAnsi="Arial" w:cs="Arial"/>
          <w:b/>
          <w:smallCaps/>
        </w:rPr>
      </w:pPr>
      <w:r w:rsidRPr="0089047D">
        <w:rPr>
          <w:rFonts w:ascii="Arial" w:hAnsi="Arial" w:cs="Arial"/>
        </w:rPr>
        <w:t>Firearm point of sale requirements (NICS, ATF F</w:t>
      </w:r>
      <w:r w:rsidR="00D31BD0">
        <w:rPr>
          <w:rFonts w:ascii="Arial" w:hAnsi="Arial" w:cs="Arial"/>
        </w:rPr>
        <w:t>orm</w:t>
      </w:r>
      <w:r w:rsidRPr="0089047D">
        <w:rPr>
          <w:rFonts w:ascii="Arial" w:hAnsi="Arial" w:cs="Arial"/>
        </w:rPr>
        <w:t xml:space="preserve"> 4473)</w:t>
      </w:r>
    </w:p>
    <w:p w14:paraId="6E84F8A7" w14:textId="1B288DBD" w:rsidR="000E3262" w:rsidRPr="0089047D" w:rsidRDefault="000F48E5" w:rsidP="000E3262">
      <w:pPr>
        <w:pStyle w:val="ListParagraph"/>
        <w:numPr>
          <w:ilvl w:val="3"/>
          <w:numId w:val="1"/>
        </w:numPr>
        <w:spacing w:after="0" w:line="240" w:lineRule="auto"/>
        <w:ind w:left="1350" w:right="720"/>
        <w:rPr>
          <w:rFonts w:ascii="Arial" w:hAnsi="Arial" w:cs="Arial"/>
          <w:b/>
          <w:smallCaps/>
        </w:rPr>
      </w:pPr>
      <w:r w:rsidRPr="0089047D">
        <w:rPr>
          <w:rFonts w:ascii="Arial" w:hAnsi="Arial" w:cs="Arial"/>
        </w:rPr>
        <w:t xml:space="preserve">Proper recording of acquisitions and dispositions </w:t>
      </w:r>
      <w:r w:rsidR="002C7BB4">
        <w:rPr>
          <w:rFonts w:ascii="Arial" w:hAnsi="Arial" w:cs="Arial"/>
        </w:rPr>
        <w:t xml:space="preserve">of transfers occurring </w:t>
      </w:r>
      <w:r w:rsidRPr="0089047D">
        <w:rPr>
          <w:rFonts w:ascii="Arial" w:hAnsi="Arial" w:cs="Arial"/>
        </w:rPr>
        <w:t>at gun shows</w:t>
      </w:r>
    </w:p>
    <w:p w14:paraId="7E4401DF" w14:textId="77777777" w:rsidR="00080C81" w:rsidRPr="0089047D" w:rsidRDefault="00080C81" w:rsidP="00080C81">
      <w:pPr>
        <w:pStyle w:val="ListParagraph"/>
        <w:numPr>
          <w:ilvl w:val="3"/>
          <w:numId w:val="1"/>
        </w:numPr>
        <w:spacing w:after="0" w:line="240" w:lineRule="auto"/>
        <w:ind w:left="1350" w:right="720"/>
        <w:rPr>
          <w:rFonts w:ascii="Arial" w:hAnsi="Arial" w:cs="Arial"/>
          <w:b/>
          <w:smallCaps/>
        </w:rPr>
      </w:pPr>
      <w:r w:rsidRPr="0089047D">
        <w:rPr>
          <w:rFonts w:ascii="Arial" w:hAnsi="Arial" w:cs="Arial"/>
        </w:rPr>
        <w:t>Firearm physical security at gun shows</w:t>
      </w:r>
    </w:p>
    <w:p w14:paraId="1208B4BC" w14:textId="77777777" w:rsidR="000E3262" w:rsidRPr="0089047D" w:rsidRDefault="003A5800" w:rsidP="00080C81">
      <w:pPr>
        <w:pStyle w:val="ListParagraph"/>
        <w:numPr>
          <w:ilvl w:val="1"/>
          <w:numId w:val="1"/>
        </w:numPr>
        <w:spacing w:after="0" w:line="276" w:lineRule="auto"/>
        <w:ind w:left="630" w:right="288"/>
        <w:contextualSpacing w:val="0"/>
        <w:rPr>
          <w:rFonts w:ascii="Arial" w:hAnsi="Arial" w:cs="Arial"/>
          <w:b/>
        </w:rPr>
      </w:pPr>
      <w:r w:rsidRPr="0089047D">
        <w:rPr>
          <w:rFonts w:ascii="Arial" w:hAnsi="Arial" w:cs="Arial"/>
          <w:b/>
        </w:rPr>
        <w:t>Applicable Regulations and Forms</w:t>
      </w:r>
    </w:p>
    <w:p w14:paraId="730A5959" w14:textId="77777777" w:rsidR="008D39E9" w:rsidRPr="0089047D" w:rsidRDefault="008D39E9" w:rsidP="000E3262">
      <w:pPr>
        <w:pStyle w:val="ListParagraph"/>
        <w:numPr>
          <w:ilvl w:val="2"/>
          <w:numId w:val="1"/>
        </w:numPr>
        <w:spacing w:after="0" w:line="276" w:lineRule="auto"/>
        <w:ind w:left="990" w:right="288"/>
        <w:contextualSpacing w:val="0"/>
        <w:rPr>
          <w:rFonts w:ascii="Arial" w:hAnsi="Arial" w:cs="Arial"/>
        </w:rPr>
      </w:pPr>
      <w:r w:rsidRPr="0089047D">
        <w:rPr>
          <w:rFonts w:ascii="Arial" w:hAnsi="Arial" w:cs="Arial"/>
        </w:rPr>
        <w:t>The Gun Control Act</w:t>
      </w:r>
    </w:p>
    <w:p w14:paraId="6F12AF5A" w14:textId="77777777" w:rsidR="008D39E9" w:rsidRPr="0089047D" w:rsidRDefault="008D39E9" w:rsidP="000E3262">
      <w:pPr>
        <w:pStyle w:val="ListParagraph"/>
        <w:numPr>
          <w:ilvl w:val="2"/>
          <w:numId w:val="1"/>
        </w:numPr>
        <w:spacing w:after="0" w:line="276" w:lineRule="auto"/>
        <w:ind w:left="990" w:right="288"/>
        <w:contextualSpacing w:val="0"/>
        <w:rPr>
          <w:rFonts w:ascii="Arial" w:hAnsi="Arial" w:cs="Arial"/>
        </w:rPr>
      </w:pPr>
      <w:r w:rsidRPr="0089047D">
        <w:rPr>
          <w:rFonts w:ascii="Arial" w:hAnsi="Arial" w:cs="Arial"/>
        </w:rPr>
        <w:t>The National Firearms Act</w:t>
      </w:r>
    </w:p>
    <w:p w14:paraId="746538AD" w14:textId="027185F7" w:rsidR="00080C81" w:rsidRDefault="00080C81" w:rsidP="008D39E9">
      <w:pPr>
        <w:pStyle w:val="ListParagraph"/>
        <w:numPr>
          <w:ilvl w:val="2"/>
          <w:numId w:val="1"/>
        </w:numPr>
        <w:spacing w:after="0" w:line="276" w:lineRule="auto"/>
        <w:ind w:left="990" w:right="288"/>
        <w:contextualSpacing w:val="0"/>
        <w:rPr>
          <w:rFonts w:ascii="Arial" w:hAnsi="Arial" w:cs="Arial"/>
        </w:rPr>
      </w:pPr>
      <w:r w:rsidRPr="0089047D">
        <w:rPr>
          <w:rFonts w:ascii="Arial" w:hAnsi="Arial" w:cs="Arial"/>
        </w:rPr>
        <w:t xml:space="preserve">ATF Information 5300.23A </w:t>
      </w:r>
      <w:r w:rsidR="00266086">
        <w:rPr>
          <w:rFonts w:ascii="Arial" w:hAnsi="Arial" w:cs="Arial"/>
        </w:rPr>
        <w:t>– Important Notice to FFLs and Other Participants at Gun Shows</w:t>
      </w:r>
    </w:p>
    <w:p w14:paraId="5414ADF6" w14:textId="27C50C48" w:rsidR="00266086" w:rsidRDefault="00266086" w:rsidP="008D39E9">
      <w:pPr>
        <w:pStyle w:val="ListParagraph"/>
        <w:numPr>
          <w:ilvl w:val="2"/>
          <w:numId w:val="1"/>
        </w:numPr>
        <w:spacing w:after="0" w:line="276" w:lineRule="auto"/>
        <w:ind w:left="990" w:right="288"/>
        <w:contextualSpacing w:val="0"/>
        <w:rPr>
          <w:rFonts w:ascii="Arial" w:hAnsi="Arial" w:cs="Arial"/>
        </w:rPr>
      </w:pPr>
      <w:r>
        <w:rPr>
          <w:rFonts w:ascii="Arial" w:hAnsi="Arial" w:cs="Arial"/>
        </w:rPr>
        <w:t>A&amp;D Book</w:t>
      </w:r>
    </w:p>
    <w:p w14:paraId="4D74F56E" w14:textId="0A3513A0" w:rsidR="00266086" w:rsidRDefault="00266086" w:rsidP="008D39E9">
      <w:pPr>
        <w:pStyle w:val="ListParagraph"/>
        <w:numPr>
          <w:ilvl w:val="2"/>
          <w:numId w:val="1"/>
        </w:numPr>
        <w:spacing w:after="0" w:line="276" w:lineRule="auto"/>
        <w:ind w:left="990" w:right="288"/>
        <w:contextualSpacing w:val="0"/>
        <w:rPr>
          <w:rFonts w:ascii="Arial" w:hAnsi="Arial" w:cs="Arial"/>
        </w:rPr>
      </w:pPr>
      <w:r>
        <w:rPr>
          <w:rFonts w:ascii="Arial" w:hAnsi="Arial" w:cs="Arial"/>
        </w:rPr>
        <w:t>ATF Form 4473 – Firearms Transaction Record</w:t>
      </w:r>
    </w:p>
    <w:p w14:paraId="08569892" w14:textId="6AB125EC" w:rsidR="00266086" w:rsidRDefault="00266086" w:rsidP="008D39E9">
      <w:pPr>
        <w:pStyle w:val="ListParagraph"/>
        <w:numPr>
          <w:ilvl w:val="2"/>
          <w:numId w:val="1"/>
        </w:numPr>
        <w:spacing w:after="0" w:line="276" w:lineRule="auto"/>
        <w:ind w:left="990" w:right="288"/>
        <w:contextualSpacing w:val="0"/>
        <w:rPr>
          <w:rFonts w:ascii="Arial" w:hAnsi="Arial" w:cs="Arial"/>
        </w:rPr>
      </w:pPr>
      <w:r>
        <w:rPr>
          <w:rFonts w:ascii="Arial" w:hAnsi="Arial" w:cs="Arial"/>
        </w:rPr>
        <w:t>ATF Form 3310.4 – Report of Multiple Sale or Other Disposition of Pistols and Revolvers</w:t>
      </w:r>
    </w:p>
    <w:p w14:paraId="2908B41D" w14:textId="5684DA7C" w:rsidR="00266086" w:rsidRDefault="00266086" w:rsidP="008D39E9">
      <w:pPr>
        <w:pStyle w:val="ListParagraph"/>
        <w:numPr>
          <w:ilvl w:val="2"/>
          <w:numId w:val="1"/>
        </w:numPr>
        <w:spacing w:after="0" w:line="276" w:lineRule="auto"/>
        <w:ind w:left="990" w:right="288"/>
        <w:contextualSpacing w:val="0"/>
        <w:rPr>
          <w:rFonts w:ascii="Arial" w:hAnsi="Arial" w:cs="Arial"/>
        </w:rPr>
      </w:pPr>
      <w:r>
        <w:rPr>
          <w:rFonts w:ascii="Arial" w:hAnsi="Arial" w:cs="Arial"/>
        </w:rPr>
        <w:t>ATF Form 3310.12 – Report of Multiple Sale or Other Disposition of Certain Rifles</w:t>
      </w:r>
    </w:p>
    <w:p w14:paraId="41BE9AF7" w14:textId="74A361B2" w:rsidR="00641BB1" w:rsidRPr="0089047D" w:rsidRDefault="00641BB1" w:rsidP="008D39E9">
      <w:pPr>
        <w:pStyle w:val="ListParagraph"/>
        <w:numPr>
          <w:ilvl w:val="2"/>
          <w:numId w:val="1"/>
        </w:numPr>
        <w:spacing w:after="0" w:line="276" w:lineRule="auto"/>
        <w:ind w:left="990" w:right="288"/>
        <w:contextualSpacing w:val="0"/>
        <w:rPr>
          <w:rFonts w:ascii="Arial" w:hAnsi="Arial" w:cs="Arial"/>
        </w:rPr>
      </w:pPr>
      <w:r>
        <w:rPr>
          <w:rFonts w:ascii="Arial" w:hAnsi="Arial" w:cs="Arial"/>
        </w:rPr>
        <w:t>Federal Firearms License</w:t>
      </w:r>
    </w:p>
    <w:p w14:paraId="26206AD0" w14:textId="77777777" w:rsidR="002D2172" w:rsidRPr="0089047D" w:rsidRDefault="002D2172" w:rsidP="002D2172">
      <w:pPr>
        <w:pStyle w:val="ListParagraph"/>
        <w:spacing w:after="0" w:line="276" w:lineRule="auto"/>
        <w:ind w:left="1080" w:right="288"/>
        <w:contextualSpacing w:val="0"/>
        <w:rPr>
          <w:rFonts w:ascii="Arial" w:hAnsi="Arial" w:cs="Arial"/>
          <w:b/>
          <w:highlight w:val="yellow"/>
        </w:rPr>
      </w:pPr>
    </w:p>
    <w:p w14:paraId="28F804AB" w14:textId="7ECF7618" w:rsidR="00D331B9" w:rsidRPr="007113B8" w:rsidRDefault="00855D11" w:rsidP="00D331B9">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89047D">
        <w:rPr>
          <w:rFonts w:ascii="Arial" w:hAnsi="Arial" w:cs="Arial"/>
          <w:b/>
          <w:sz w:val="28"/>
          <w:szCs w:val="28"/>
        </w:rPr>
        <w:t>PROCEDURE</w:t>
      </w:r>
    </w:p>
    <w:p w14:paraId="6CFC68A0" w14:textId="2F483FE2" w:rsidR="00D331B9" w:rsidRPr="00641BB1" w:rsidRDefault="000E3262" w:rsidP="00AF31CB">
      <w:pPr>
        <w:numPr>
          <w:ilvl w:val="1"/>
          <w:numId w:val="1"/>
        </w:numPr>
        <w:spacing w:after="0" w:line="276" w:lineRule="auto"/>
        <w:ind w:left="630" w:right="288"/>
        <w:rPr>
          <w:rFonts w:ascii="Arial" w:hAnsi="Arial" w:cs="Arial"/>
        </w:rPr>
      </w:pPr>
      <w:r w:rsidRPr="0089047D">
        <w:rPr>
          <w:rFonts w:ascii="Arial" w:hAnsi="Arial" w:cs="Arial"/>
          <w:b/>
        </w:rPr>
        <w:t>Reports and Tools</w:t>
      </w:r>
    </w:p>
    <w:p w14:paraId="77F01E61" w14:textId="77777777" w:rsidR="006723A2" w:rsidRPr="0089047D" w:rsidRDefault="006723A2" w:rsidP="00D331B9">
      <w:pPr>
        <w:numPr>
          <w:ilvl w:val="2"/>
          <w:numId w:val="1"/>
        </w:numPr>
        <w:spacing w:after="0" w:line="276" w:lineRule="auto"/>
        <w:ind w:left="990" w:right="288"/>
        <w:rPr>
          <w:rFonts w:ascii="Arial" w:hAnsi="Arial" w:cs="Arial"/>
        </w:rPr>
      </w:pPr>
      <w:r w:rsidRPr="0089047D">
        <w:rPr>
          <w:rFonts w:ascii="Arial" w:hAnsi="Arial" w:cs="Arial"/>
        </w:rPr>
        <w:t>NICS Background Checks</w:t>
      </w:r>
    </w:p>
    <w:p w14:paraId="51CA6D6B" w14:textId="77777777" w:rsidR="00D331B9" w:rsidRPr="0089047D" w:rsidRDefault="00D331B9" w:rsidP="00D331B9">
      <w:pPr>
        <w:numPr>
          <w:ilvl w:val="2"/>
          <w:numId w:val="1"/>
        </w:numPr>
        <w:spacing w:after="0" w:line="276" w:lineRule="auto"/>
        <w:ind w:left="990" w:right="288"/>
        <w:rPr>
          <w:rFonts w:ascii="Arial" w:hAnsi="Arial" w:cs="Arial"/>
        </w:rPr>
      </w:pPr>
      <w:r w:rsidRPr="0089047D">
        <w:rPr>
          <w:rFonts w:ascii="Arial" w:hAnsi="Arial" w:cs="Arial"/>
        </w:rPr>
        <w:t xml:space="preserve">ATF </w:t>
      </w:r>
      <w:r w:rsidR="00655F3B" w:rsidRPr="0089047D">
        <w:rPr>
          <w:rFonts w:ascii="Arial" w:hAnsi="Arial" w:cs="Arial"/>
        </w:rPr>
        <w:t xml:space="preserve">FFL </w:t>
      </w:r>
      <w:r w:rsidRPr="0089047D">
        <w:rPr>
          <w:rFonts w:ascii="Arial" w:hAnsi="Arial" w:cs="Arial"/>
        </w:rPr>
        <w:t>EZ Check System</w:t>
      </w:r>
    </w:p>
    <w:p w14:paraId="63483B55" w14:textId="77777777" w:rsidR="00D331B9" w:rsidRPr="0089047D" w:rsidRDefault="00D331B9" w:rsidP="00D331B9">
      <w:pPr>
        <w:spacing w:after="0" w:line="276" w:lineRule="auto"/>
        <w:ind w:right="288"/>
        <w:rPr>
          <w:rFonts w:ascii="Arial" w:hAnsi="Arial" w:cs="Arial"/>
        </w:rPr>
      </w:pPr>
    </w:p>
    <w:p w14:paraId="651909FD" w14:textId="77777777" w:rsidR="00D331B9" w:rsidRPr="0089047D" w:rsidRDefault="006723A2" w:rsidP="00D331B9">
      <w:pPr>
        <w:pStyle w:val="ListParagraph"/>
        <w:numPr>
          <w:ilvl w:val="1"/>
          <w:numId w:val="1"/>
        </w:numPr>
        <w:spacing w:after="0" w:line="240" w:lineRule="auto"/>
        <w:ind w:left="630"/>
        <w:rPr>
          <w:rFonts w:ascii="Arial" w:hAnsi="Arial" w:cs="Arial"/>
          <w:b/>
        </w:rPr>
      </w:pPr>
      <w:r w:rsidRPr="0089047D">
        <w:rPr>
          <w:rFonts w:ascii="Arial" w:hAnsi="Arial" w:cs="Arial"/>
          <w:b/>
        </w:rPr>
        <w:t>Gun Show Inventory</w:t>
      </w:r>
    </w:p>
    <w:p w14:paraId="0CA10E26" w14:textId="6AA029B0" w:rsidR="006723A2" w:rsidRPr="0089047D" w:rsidRDefault="006723A2" w:rsidP="00D331B9">
      <w:pPr>
        <w:pStyle w:val="ListParagraph"/>
        <w:numPr>
          <w:ilvl w:val="4"/>
          <w:numId w:val="1"/>
        </w:numPr>
        <w:spacing w:after="0" w:line="240" w:lineRule="auto"/>
        <w:ind w:left="1080"/>
        <w:rPr>
          <w:rFonts w:ascii="Arial" w:hAnsi="Arial" w:cs="Arial"/>
          <w:b/>
        </w:rPr>
      </w:pPr>
      <w:r w:rsidRPr="0089047D">
        <w:rPr>
          <w:rFonts w:ascii="Arial" w:hAnsi="Arial" w:cs="Arial"/>
        </w:rPr>
        <w:t xml:space="preserve">Firearms transported to gun shows </w:t>
      </w:r>
      <w:r w:rsidR="006E066C">
        <w:rPr>
          <w:rFonts w:ascii="Arial" w:hAnsi="Arial" w:cs="Arial"/>
        </w:rPr>
        <w:t xml:space="preserve">from the licensed facility </w:t>
      </w:r>
      <w:r w:rsidRPr="0089047D">
        <w:rPr>
          <w:rFonts w:ascii="Arial" w:hAnsi="Arial" w:cs="Arial"/>
        </w:rPr>
        <w:t>must be unloaded and made safe prior to transport</w:t>
      </w:r>
      <w:r w:rsidR="006E066C">
        <w:rPr>
          <w:rFonts w:ascii="Arial" w:hAnsi="Arial" w:cs="Arial"/>
        </w:rPr>
        <w:t>.</w:t>
      </w:r>
    </w:p>
    <w:p w14:paraId="19A8761D" w14:textId="54ABD749" w:rsidR="006723A2" w:rsidRPr="00AF31CB" w:rsidRDefault="006723A2" w:rsidP="00D331B9">
      <w:pPr>
        <w:pStyle w:val="ListParagraph"/>
        <w:numPr>
          <w:ilvl w:val="4"/>
          <w:numId w:val="1"/>
        </w:numPr>
        <w:spacing w:after="0" w:line="240" w:lineRule="auto"/>
        <w:ind w:left="1080"/>
        <w:rPr>
          <w:rFonts w:ascii="Arial" w:hAnsi="Arial" w:cs="Arial"/>
          <w:b/>
        </w:rPr>
      </w:pPr>
      <w:r w:rsidRPr="0089047D">
        <w:rPr>
          <w:rFonts w:ascii="Arial" w:hAnsi="Arial" w:cs="Arial"/>
        </w:rPr>
        <w:t xml:space="preserve">Employees </w:t>
      </w:r>
      <w:r w:rsidR="006E066C">
        <w:rPr>
          <w:rFonts w:ascii="Arial" w:hAnsi="Arial" w:cs="Arial"/>
        </w:rPr>
        <w:t>must</w:t>
      </w:r>
      <w:r w:rsidR="006E066C" w:rsidRPr="0089047D">
        <w:rPr>
          <w:rFonts w:ascii="Arial" w:hAnsi="Arial" w:cs="Arial"/>
        </w:rPr>
        <w:t xml:space="preserve"> </w:t>
      </w:r>
      <w:r w:rsidRPr="0089047D">
        <w:rPr>
          <w:rFonts w:ascii="Arial" w:hAnsi="Arial" w:cs="Arial"/>
        </w:rPr>
        <w:t xml:space="preserve">take an accurate inventory of all firearms </w:t>
      </w:r>
      <w:r w:rsidR="006E066C">
        <w:rPr>
          <w:rFonts w:ascii="Arial" w:hAnsi="Arial" w:cs="Arial"/>
        </w:rPr>
        <w:t xml:space="preserve">being transported to the show </w:t>
      </w:r>
      <w:r w:rsidR="00E564C4" w:rsidRPr="0089047D">
        <w:rPr>
          <w:rFonts w:ascii="Arial" w:hAnsi="Arial" w:cs="Arial"/>
        </w:rPr>
        <w:t xml:space="preserve">prior to leaving the licensed place of business and once </w:t>
      </w:r>
      <w:r w:rsidR="006E066C">
        <w:rPr>
          <w:rFonts w:ascii="Arial" w:hAnsi="Arial" w:cs="Arial"/>
        </w:rPr>
        <w:t xml:space="preserve">again upon </w:t>
      </w:r>
      <w:r w:rsidR="00E564C4" w:rsidRPr="0089047D">
        <w:rPr>
          <w:rFonts w:ascii="Arial" w:hAnsi="Arial" w:cs="Arial"/>
        </w:rPr>
        <w:t>arriv</w:t>
      </w:r>
      <w:r w:rsidR="006E066C">
        <w:rPr>
          <w:rFonts w:ascii="Arial" w:hAnsi="Arial" w:cs="Arial"/>
        </w:rPr>
        <w:t>al</w:t>
      </w:r>
      <w:r w:rsidR="00E564C4" w:rsidRPr="0089047D">
        <w:rPr>
          <w:rFonts w:ascii="Arial" w:hAnsi="Arial" w:cs="Arial"/>
        </w:rPr>
        <w:t xml:space="preserve"> at the gun show</w:t>
      </w:r>
      <w:r w:rsidR="006E066C">
        <w:rPr>
          <w:rFonts w:ascii="Arial" w:hAnsi="Arial" w:cs="Arial"/>
        </w:rPr>
        <w:t>.</w:t>
      </w:r>
    </w:p>
    <w:p w14:paraId="55F08B64" w14:textId="114E4A2A" w:rsidR="008D3A8B" w:rsidRPr="0089047D" w:rsidRDefault="008D3A8B" w:rsidP="00D331B9">
      <w:pPr>
        <w:pStyle w:val="ListParagraph"/>
        <w:numPr>
          <w:ilvl w:val="4"/>
          <w:numId w:val="1"/>
        </w:numPr>
        <w:spacing w:after="0" w:line="240" w:lineRule="auto"/>
        <w:ind w:left="1080"/>
        <w:rPr>
          <w:rFonts w:ascii="Arial" w:hAnsi="Arial" w:cs="Arial"/>
          <w:b/>
        </w:rPr>
      </w:pPr>
      <w:r>
        <w:rPr>
          <w:rFonts w:ascii="Arial" w:hAnsi="Arial" w:cs="Arial"/>
        </w:rPr>
        <w:t>[</w:t>
      </w:r>
      <w:r w:rsidRPr="00AF31CB">
        <w:rPr>
          <w:rFonts w:ascii="Arial" w:hAnsi="Arial" w:cs="Arial"/>
          <w:highlight w:val="yellow"/>
        </w:rPr>
        <w:t xml:space="preserve">employee or dept </w:t>
      </w:r>
      <w:proofErr w:type="spellStart"/>
      <w:r w:rsidRPr="00AF31CB">
        <w:rPr>
          <w:rFonts w:ascii="Arial" w:hAnsi="Arial" w:cs="Arial"/>
          <w:highlight w:val="yellow"/>
        </w:rPr>
        <w:t>tbd</w:t>
      </w:r>
      <w:proofErr w:type="spellEnd"/>
      <w:r w:rsidRPr="00AF31CB">
        <w:rPr>
          <w:rFonts w:ascii="Arial" w:hAnsi="Arial" w:cs="Arial"/>
          <w:highlight w:val="yellow"/>
        </w:rPr>
        <w:t xml:space="preserve"> by company</w:t>
      </w:r>
      <w:r>
        <w:rPr>
          <w:rFonts w:ascii="Arial" w:hAnsi="Arial" w:cs="Arial"/>
        </w:rPr>
        <w:t xml:space="preserve">] shall compile a list of firearms taken to the show </w:t>
      </w:r>
      <w:r w:rsidR="009D0A66">
        <w:rPr>
          <w:rFonts w:ascii="Arial" w:hAnsi="Arial" w:cs="Arial"/>
        </w:rPr>
        <w:t>and such list</w:t>
      </w:r>
      <w:r>
        <w:rPr>
          <w:rFonts w:ascii="Arial" w:hAnsi="Arial" w:cs="Arial"/>
        </w:rPr>
        <w:t xml:space="preserve"> shall be  retained at the licensed premises.</w:t>
      </w:r>
    </w:p>
    <w:p w14:paraId="6EC7F3C0" w14:textId="5F6EF1A5" w:rsidR="00E564C4" w:rsidRPr="0089047D" w:rsidRDefault="008D3A8B" w:rsidP="00D331B9">
      <w:pPr>
        <w:pStyle w:val="ListParagraph"/>
        <w:numPr>
          <w:ilvl w:val="4"/>
          <w:numId w:val="1"/>
        </w:numPr>
        <w:spacing w:after="0" w:line="240" w:lineRule="auto"/>
        <w:ind w:left="1080"/>
        <w:rPr>
          <w:rFonts w:ascii="Arial" w:hAnsi="Arial" w:cs="Arial"/>
          <w:b/>
        </w:rPr>
      </w:pPr>
      <w:r>
        <w:rPr>
          <w:rFonts w:ascii="Arial" w:hAnsi="Arial" w:cs="Arial"/>
        </w:rPr>
        <w:t>Employees at the show must n</w:t>
      </w:r>
      <w:r w:rsidR="00E564C4" w:rsidRPr="0089047D">
        <w:rPr>
          <w:rFonts w:ascii="Arial" w:hAnsi="Arial" w:cs="Arial"/>
        </w:rPr>
        <w:t>ever leave firearms unattended while unloading vehicles and setting up displays</w:t>
      </w:r>
      <w:r>
        <w:rPr>
          <w:rFonts w:ascii="Arial" w:hAnsi="Arial" w:cs="Arial"/>
        </w:rPr>
        <w:t>.</w:t>
      </w:r>
    </w:p>
    <w:p w14:paraId="695AD393" w14:textId="33FB642E" w:rsidR="008D3A8B" w:rsidRPr="0089047D" w:rsidRDefault="008D3A8B" w:rsidP="008D3A8B">
      <w:pPr>
        <w:pStyle w:val="ListParagraph"/>
        <w:numPr>
          <w:ilvl w:val="4"/>
          <w:numId w:val="1"/>
        </w:numPr>
        <w:spacing w:after="0" w:line="240" w:lineRule="auto"/>
        <w:ind w:left="1080"/>
        <w:rPr>
          <w:rFonts w:ascii="Arial" w:hAnsi="Arial" w:cs="Arial"/>
          <w:b/>
        </w:rPr>
      </w:pPr>
      <w:r w:rsidRPr="0089047D">
        <w:rPr>
          <w:rFonts w:ascii="Arial" w:hAnsi="Arial" w:cs="Arial"/>
        </w:rPr>
        <w:t>A copy of the FFL must be displayed</w:t>
      </w:r>
      <w:r>
        <w:rPr>
          <w:rFonts w:ascii="Arial" w:hAnsi="Arial" w:cs="Arial"/>
        </w:rPr>
        <w:t xml:space="preserve"> at the booth</w:t>
      </w:r>
      <w:r w:rsidRPr="0089047D">
        <w:rPr>
          <w:rFonts w:ascii="Arial" w:hAnsi="Arial" w:cs="Arial"/>
        </w:rPr>
        <w:t xml:space="preserve"> while at the gun show</w:t>
      </w:r>
      <w:r>
        <w:rPr>
          <w:rFonts w:ascii="Arial" w:hAnsi="Arial" w:cs="Arial"/>
        </w:rPr>
        <w:t xml:space="preserve">. </w:t>
      </w:r>
    </w:p>
    <w:p w14:paraId="07DEF5F4" w14:textId="4E3EF7A6" w:rsidR="006723A2" w:rsidRPr="0089047D" w:rsidRDefault="006723A2" w:rsidP="00D331B9">
      <w:pPr>
        <w:pStyle w:val="ListParagraph"/>
        <w:numPr>
          <w:ilvl w:val="4"/>
          <w:numId w:val="1"/>
        </w:numPr>
        <w:spacing w:after="0" w:line="240" w:lineRule="auto"/>
        <w:ind w:left="1080"/>
        <w:rPr>
          <w:rFonts w:ascii="Arial" w:hAnsi="Arial" w:cs="Arial"/>
          <w:b/>
        </w:rPr>
      </w:pPr>
      <w:r w:rsidRPr="0089047D">
        <w:rPr>
          <w:rFonts w:ascii="Arial" w:hAnsi="Arial" w:cs="Arial"/>
        </w:rPr>
        <w:t xml:space="preserve">Employees </w:t>
      </w:r>
      <w:r w:rsidR="008D3A8B">
        <w:rPr>
          <w:rFonts w:ascii="Arial" w:hAnsi="Arial" w:cs="Arial"/>
        </w:rPr>
        <w:t>at the show must</w:t>
      </w:r>
      <w:r w:rsidRPr="0089047D">
        <w:rPr>
          <w:rFonts w:ascii="Arial" w:hAnsi="Arial" w:cs="Arial"/>
        </w:rPr>
        <w:t xml:space="preserve"> keep a watchful eye on firearms displayed at all times</w:t>
      </w:r>
      <w:r w:rsidR="008D3A8B">
        <w:rPr>
          <w:rFonts w:ascii="Arial" w:hAnsi="Arial" w:cs="Arial"/>
        </w:rPr>
        <w:t>.</w:t>
      </w:r>
    </w:p>
    <w:p w14:paraId="0F8E4605" w14:textId="4980B7D5" w:rsidR="009D5BCE" w:rsidRPr="00AF31CB" w:rsidRDefault="009D0A66" w:rsidP="00D331B9">
      <w:pPr>
        <w:pStyle w:val="ListParagraph"/>
        <w:numPr>
          <w:ilvl w:val="4"/>
          <w:numId w:val="1"/>
        </w:numPr>
        <w:spacing w:after="0" w:line="240" w:lineRule="auto"/>
        <w:ind w:left="1080"/>
        <w:rPr>
          <w:rFonts w:ascii="Arial" w:hAnsi="Arial" w:cs="Arial"/>
          <w:b/>
        </w:rPr>
      </w:pPr>
      <w:r>
        <w:rPr>
          <w:rFonts w:ascii="Arial" w:hAnsi="Arial" w:cs="Arial"/>
        </w:rPr>
        <w:t>Any given e</w:t>
      </w:r>
      <w:r w:rsidR="009D5BCE" w:rsidRPr="0089047D">
        <w:rPr>
          <w:rFonts w:ascii="Arial" w:hAnsi="Arial" w:cs="Arial"/>
        </w:rPr>
        <w:t xml:space="preserve">mployee </w:t>
      </w:r>
      <w:r w:rsidR="008D3A8B">
        <w:rPr>
          <w:rFonts w:ascii="Arial" w:hAnsi="Arial" w:cs="Arial"/>
        </w:rPr>
        <w:t xml:space="preserve">at the show </w:t>
      </w:r>
      <w:r w:rsidR="009D5BCE" w:rsidRPr="0089047D">
        <w:rPr>
          <w:rFonts w:ascii="Arial" w:hAnsi="Arial" w:cs="Arial"/>
        </w:rPr>
        <w:t>should handle one firearm and one customer at a time</w:t>
      </w:r>
      <w:r w:rsidR="008D3A8B">
        <w:rPr>
          <w:rFonts w:ascii="Arial" w:hAnsi="Arial" w:cs="Arial"/>
        </w:rPr>
        <w:t>.</w:t>
      </w:r>
    </w:p>
    <w:p w14:paraId="2FB6C495" w14:textId="09886DA2" w:rsidR="0098200C" w:rsidRPr="00AF31CB" w:rsidRDefault="0098200C" w:rsidP="00D331B9">
      <w:pPr>
        <w:pStyle w:val="ListParagraph"/>
        <w:numPr>
          <w:ilvl w:val="4"/>
          <w:numId w:val="1"/>
        </w:numPr>
        <w:spacing w:after="0" w:line="240" w:lineRule="auto"/>
        <w:ind w:left="1080"/>
        <w:rPr>
          <w:rFonts w:ascii="Arial" w:hAnsi="Arial" w:cs="Arial"/>
          <w:b/>
        </w:rPr>
      </w:pPr>
      <w:r>
        <w:rPr>
          <w:rFonts w:ascii="Arial" w:hAnsi="Arial" w:cs="Arial"/>
          <w:bCs/>
        </w:rPr>
        <w:t>If the show spans multiple days,</w:t>
      </w:r>
      <w:r w:rsidR="002E16F0">
        <w:rPr>
          <w:rFonts w:ascii="Arial" w:hAnsi="Arial" w:cs="Arial"/>
          <w:bCs/>
        </w:rPr>
        <w:t xml:space="preserve"> employees shall ensure that</w:t>
      </w:r>
      <w:r>
        <w:rPr>
          <w:rFonts w:ascii="Arial" w:hAnsi="Arial" w:cs="Arial"/>
          <w:bCs/>
        </w:rPr>
        <w:t xml:space="preserve"> all firearms </w:t>
      </w:r>
      <w:r w:rsidR="002E16F0">
        <w:rPr>
          <w:rFonts w:ascii="Arial" w:hAnsi="Arial" w:cs="Arial"/>
          <w:bCs/>
        </w:rPr>
        <w:t>that have yet to be transferred are</w:t>
      </w:r>
      <w:r>
        <w:rPr>
          <w:rFonts w:ascii="Arial" w:hAnsi="Arial" w:cs="Arial"/>
          <w:bCs/>
        </w:rPr>
        <w:t xml:space="preserve"> </w:t>
      </w:r>
      <w:r w:rsidR="002E16F0">
        <w:rPr>
          <w:rFonts w:ascii="Arial" w:hAnsi="Arial" w:cs="Arial"/>
          <w:bCs/>
        </w:rPr>
        <w:t xml:space="preserve">accounted for each night and every morning.  </w:t>
      </w:r>
    </w:p>
    <w:p w14:paraId="51E2A0E3" w14:textId="72DE16DF" w:rsidR="002E16F0" w:rsidRPr="00F76A4B" w:rsidRDefault="002E16F0" w:rsidP="00AF31CB">
      <w:pPr>
        <w:pStyle w:val="ListParagraph"/>
        <w:numPr>
          <w:ilvl w:val="5"/>
          <w:numId w:val="1"/>
        </w:numPr>
        <w:spacing w:after="0" w:line="240" w:lineRule="auto"/>
        <w:ind w:left="1440"/>
        <w:rPr>
          <w:rFonts w:ascii="Arial" w:hAnsi="Arial" w:cs="Arial"/>
          <w:b/>
          <w:color w:val="000000" w:themeColor="text1"/>
        </w:rPr>
      </w:pPr>
      <w:r>
        <w:rPr>
          <w:rFonts w:ascii="Arial" w:hAnsi="Arial" w:cs="Arial"/>
          <w:bCs/>
        </w:rPr>
        <w:lastRenderedPageBreak/>
        <w:t xml:space="preserve">If </w:t>
      </w:r>
      <w:r w:rsidRPr="00F76A4B">
        <w:rPr>
          <w:rFonts w:ascii="Arial" w:hAnsi="Arial" w:cs="Arial"/>
          <w:bCs/>
          <w:color w:val="000000" w:themeColor="text1"/>
        </w:rPr>
        <w:t>any firearms are discovered missing, employees at the show must report the missing items to [</w:t>
      </w:r>
      <w:r w:rsidRPr="00F76A4B">
        <w:rPr>
          <w:rFonts w:ascii="Arial" w:hAnsi="Arial" w:cs="Arial"/>
          <w:bCs/>
          <w:color w:val="000000" w:themeColor="text1"/>
          <w:highlight w:val="yellow"/>
        </w:rPr>
        <w:t xml:space="preserve">employee or dept </w:t>
      </w:r>
      <w:proofErr w:type="spellStart"/>
      <w:r w:rsidRPr="00F76A4B">
        <w:rPr>
          <w:rFonts w:ascii="Arial" w:hAnsi="Arial" w:cs="Arial"/>
          <w:bCs/>
          <w:color w:val="000000" w:themeColor="text1"/>
          <w:highlight w:val="yellow"/>
        </w:rPr>
        <w:t>tbd</w:t>
      </w:r>
      <w:proofErr w:type="spellEnd"/>
      <w:r w:rsidRPr="00F76A4B">
        <w:rPr>
          <w:rFonts w:ascii="Arial" w:hAnsi="Arial" w:cs="Arial"/>
          <w:bCs/>
          <w:color w:val="000000" w:themeColor="text1"/>
          <w:highlight w:val="yellow"/>
        </w:rPr>
        <w:t xml:space="preserve"> by company</w:t>
      </w:r>
      <w:r w:rsidRPr="00F76A4B">
        <w:rPr>
          <w:rFonts w:ascii="Arial" w:hAnsi="Arial" w:cs="Arial"/>
          <w:bCs/>
          <w:color w:val="000000" w:themeColor="text1"/>
        </w:rPr>
        <w:t xml:space="preserve">] immediately upon such discovery. </w:t>
      </w:r>
    </w:p>
    <w:p w14:paraId="3C031CA8" w14:textId="77777777" w:rsidR="00D331B9" w:rsidRPr="00F76A4B" w:rsidRDefault="00D331B9" w:rsidP="00D331B9">
      <w:pPr>
        <w:spacing w:after="0" w:line="240" w:lineRule="auto"/>
        <w:rPr>
          <w:rFonts w:ascii="Arial" w:hAnsi="Arial" w:cs="Arial"/>
          <w:color w:val="000000" w:themeColor="text1"/>
        </w:rPr>
      </w:pPr>
    </w:p>
    <w:p w14:paraId="5E6F2A07" w14:textId="77777777" w:rsidR="009D5BCE" w:rsidRPr="00F76A4B" w:rsidRDefault="009D5BCE" w:rsidP="000E3262">
      <w:pPr>
        <w:numPr>
          <w:ilvl w:val="1"/>
          <w:numId w:val="1"/>
        </w:numPr>
        <w:spacing w:after="0" w:line="276" w:lineRule="auto"/>
        <w:ind w:left="630" w:right="288"/>
        <w:rPr>
          <w:rFonts w:ascii="Arial" w:hAnsi="Arial" w:cs="Arial"/>
          <w:b/>
          <w:color w:val="000000" w:themeColor="text1"/>
        </w:rPr>
      </w:pPr>
      <w:r w:rsidRPr="00F76A4B">
        <w:rPr>
          <w:rFonts w:ascii="Arial" w:hAnsi="Arial" w:cs="Arial"/>
          <w:b/>
          <w:color w:val="000000" w:themeColor="text1"/>
        </w:rPr>
        <w:t>Gun Show Record Keeping</w:t>
      </w:r>
    </w:p>
    <w:p w14:paraId="139B28F0" w14:textId="4E27A933" w:rsidR="002E16F0" w:rsidRPr="00F76A4B" w:rsidRDefault="002E16F0" w:rsidP="00C61480">
      <w:pPr>
        <w:pStyle w:val="ListParagraph"/>
        <w:numPr>
          <w:ilvl w:val="0"/>
          <w:numId w:val="32"/>
        </w:numPr>
        <w:spacing w:after="0" w:line="240" w:lineRule="auto"/>
        <w:rPr>
          <w:rFonts w:ascii="Arial" w:hAnsi="Arial" w:cs="Arial"/>
          <w:color w:val="000000" w:themeColor="text1"/>
        </w:rPr>
      </w:pPr>
      <w:r w:rsidRPr="00F76A4B">
        <w:rPr>
          <w:rFonts w:ascii="Arial" w:hAnsi="Arial" w:cs="Arial"/>
          <w:color w:val="000000" w:themeColor="text1"/>
        </w:rPr>
        <w:t>All recordkeeping requirements applicable to FFLs at their licensed premises apply to FFLs at gun shows.  As such, any transfers that take place must be in compliance with all applicable regulations and rulings</w:t>
      </w:r>
      <w:r w:rsidR="002E6441" w:rsidRPr="00F76A4B">
        <w:rPr>
          <w:rFonts w:ascii="Arial" w:hAnsi="Arial" w:cs="Arial"/>
          <w:color w:val="000000" w:themeColor="text1"/>
        </w:rPr>
        <w:t xml:space="preserve"> regarding such records</w:t>
      </w:r>
      <w:r w:rsidRPr="00F76A4B">
        <w:rPr>
          <w:rFonts w:ascii="Arial" w:hAnsi="Arial" w:cs="Arial"/>
          <w:color w:val="000000" w:themeColor="text1"/>
        </w:rPr>
        <w:t>; i.e., transfers to non-licensed persons must occur via the 4473 transfer process</w:t>
      </w:r>
      <w:r w:rsidR="008C1FC8" w:rsidRPr="00F76A4B">
        <w:rPr>
          <w:rFonts w:ascii="Arial" w:hAnsi="Arial" w:cs="Arial"/>
          <w:color w:val="000000" w:themeColor="text1"/>
        </w:rPr>
        <w:t xml:space="preserve"> (and multiple sales form completion, if applicable)</w:t>
      </w:r>
      <w:r w:rsidRPr="00F76A4B">
        <w:rPr>
          <w:rFonts w:ascii="Arial" w:hAnsi="Arial" w:cs="Arial"/>
          <w:color w:val="000000" w:themeColor="text1"/>
        </w:rPr>
        <w:t xml:space="preserve">, and transfers to other FFLs may be made following receipt of a certified copy of the FFL’s license. </w:t>
      </w:r>
    </w:p>
    <w:p w14:paraId="0E9E51DE" w14:textId="4CD1D4E8" w:rsidR="003D3953" w:rsidRPr="00F76A4B" w:rsidRDefault="002E16F0" w:rsidP="002E16F0">
      <w:pPr>
        <w:pStyle w:val="ListParagraph"/>
        <w:numPr>
          <w:ilvl w:val="0"/>
          <w:numId w:val="32"/>
        </w:numPr>
        <w:spacing w:after="0" w:line="240" w:lineRule="auto"/>
        <w:rPr>
          <w:rFonts w:ascii="Arial" w:hAnsi="Arial" w:cs="Arial"/>
          <w:color w:val="000000" w:themeColor="text1"/>
        </w:rPr>
      </w:pPr>
      <w:r w:rsidRPr="00F76A4B">
        <w:rPr>
          <w:rFonts w:ascii="Arial" w:hAnsi="Arial" w:cs="Arial"/>
          <w:color w:val="000000" w:themeColor="text1"/>
        </w:rPr>
        <w:t>All acquisitions and dispositions that occur at the show must be entered into the A&amp;D Book.  As such, employees at the show must notify [</w:t>
      </w:r>
      <w:r w:rsidRPr="00F76A4B">
        <w:rPr>
          <w:rFonts w:ascii="Arial" w:hAnsi="Arial" w:cs="Arial"/>
          <w:color w:val="000000" w:themeColor="text1"/>
          <w:highlight w:val="yellow"/>
        </w:rPr>
        <w:t xml:space="preserve">employee or dept </w:t>
      </w:r>
      <w:proofErr w:type="spellStart"/>
      <w:r w:rsidRPr="00F76A4B">
        <w:rPr>
          <w:rFonts w:ascii="Arial" w:hAnsi="Arial" w:cs="Arial"/>
          <w:color w:val="000000" w:themeColor="text1"/>
          <w:highlight w:val="yellow"/>
        </w:rPr>
        <w:t>tbd</w:t>
      </w:r>
      <w:proofErr w:type="spellEnd"/>
      <w:r w:rsidRPr="00F76A4B">
        <w:rPr>
          <w:rFonts w:ascii="Arial" w:hAnsi="Arial" w:cs="Arial"/>
          <w:color w:val="000000" w:themeColor="text1"/>
          <w:highlight w:val="yellow"/>
        </w:rPr>
        <w:t xml:space="preserve"> by company</w:t>
      </w:r>
      <w:r w:rsidRPr="00F76A4B">
        <w:rPr>
          <w:rFonts w:ascii="Arial" w:hAnsi="Arial" w:cs="Arial"/>
          <w:color w:val="000000" w:themeColor="text1"/>
        </w:rPr>
        <w:t>] of all such transactions so that the record entries may be made.</w:t>
      </w:r>
    </w:p>
    <w:p w14:paraId="6AB77A07" w14:textId="77777777" w:rsidR="003D3953" w:rsidRPr="00F76A4B" w:rsidRDefault="003D3953" w:rsidP="003D3953">
      <w:pPr>
        <w:spacing w:after="0" w:line="240" w:lineRule="auto"/>
        <w:rPr>
          <w:rFonts w:ascii="Arial" w:hAnsi="Arial" w:cs="Arial"/>
          <w:color w:val="000000" w:themeColor="text1"/>
        </w:rPr>
      </w:pPr>
    </w:p>
    <w:p w14:paraId="0A6F3B22" w14:textId="77777777" w:rsidR="002E16F0" w:rsidRPr="00F76A4B" w:rsidRDefault="002E16F0" w:rsidP="002E16F0">
      <w:pPr>
        <w:pStyle w:val="ListParagraph"/>
        <w:numPr>
          <w:ilvl w:val="1"/>
          <w:numId w:val="1"/>
        </w:numPr>
        <w:spacing w:after="0" w:line="240" w:lineRule="auto"/>
        <w:rPr>
          <w:rFonts w:ascii="Arial" w:hAnsi="Arial" w:cs="Arial"/>
          <w:b/>
          <w:color w:val="000000" w:themeColor="text1"/>
        </w:rPr>
      </w:pPr>
      <w:r w:rsidRPr="00F76A4B">
        <w:rPr>
          <w:rFonts w:ascii="Arial" w:hAnsi="Arial" w:cs="Arial"/>
          <w:b/>
          <w:color w:val="000000" w:themeColor="text1"/>
        </w:rPr>
        <w:t>Gun Show Compliance</w:t>
      </w:r>
    </w:p>
    <w:p w14:paraId="683C349B" w14:textId="1DD27821" w:rsidR="002E16F0" w:rsidRPr="0089047D" w:rsidRDefault="002E16F0" w:rsidP="002E16F0">
      <w:pPr>
        <w:pStyle w:val="ListParagraph"/>
        <w:numPr>
          <w:ilvl w:val="2"/>
          <w:numId w:val="1"/>
        </w:numPr>
        <w:spacing w:after="0" w:line="240" w:lineRule="auto"/>
        <w:ind w:left="1080"/>
        <w:rPr>
          <w:rFonts w:ascii="Arial" w:hAnsi="Arial" w:cs="Arial"/>
        </w:rPr>
      </w:pPr>
      <w:r w:rsidRPr="00F76A4B">
        <w:rPr>
          <w:rFonts w:ascii="Arial" w:hAnsi="Arial" w:cs="Arial"/>
          <w:color w:val="000000" w:themeColor="text1"/>
        </w:rPr>
        <w:t xml:space="preserve">FFLs licensed </w:t>
      </w:r>
      <w:r w:rsidRPr="0089047D">
        <w:rPr>
          <w:rFonts w:ascii="Arial" w:hAnsi="Arial" w:cs="Arial"/>
        </w:rPr>
        <w:t>in the</w:t>
      </w:r>
      <w:r>
        <w:rPr>
          <w:rFonts w:ascii="Arial" w:hAnsi="Arial" w:cs="Arial"/>
        </w:rPr>
        <w:t xml:space="preserve"> state in which the</w:t>
      </w:r>
      <w:r w:rsidRPr="0089047D">
        <w:rPr>
          <w:rFonts w:ascii="Arial" w:hAnsi="Arial" w:cs="Arial"/>
        </w:rPr>
        <w:t xml:space="preserve"> gun show </w:t>
      </w:r>
      <w:r>
        <w:rPr>
          <w:rFonts w:ascii="Arial" w:hAnsi="Arial" w:cs="Arial"/>
        </w:rPr>
        <w:t>is taking place</w:t>
      </w:r>
      <w:r w:rsidRPr="0089047D">
        <w:rPr>
          <w:rFonts w:ascii="Arial" w:hAnsi="Arial" w:cs="Arial"/>
        </w:rPr>
        <w:t>:</w:t>
      </w:r>
    </w:p>
    <w:p w14:paraId="0574210A" w14:textId="0235143A" w:rsidR="00CC3031" w:rsidRDefault="00CC3031" w:rsidP="002E16F0">
      <w:pPr>
        <w:pStyle w:val="ListParagraph"/>
        <w:numPr>
          <w:ilvl w:val="3"/>
          <w:numId w:val="1"/>
        </w:numPr>
        <w:spacing w:after="0" w:line="240" w:lineRule="auto"/>
        <w:ind w:left="1350"/>
        <w:rPr>
          <w:rFonts w:ascii="Arial" w:hAnsi="Arial" w:cs="Arial"/>
        </w:rPr>
      </w:pPr>
      <w:r>
        <w:rPr>
          <w:rFonts w:ascii="Arial" w:hAnsi="Arial" w:cs="Arial"/>
        </w:rPr>
        <w:t>MUST display a copy of their license.</w:t>
      </w:r>
    </w:p>
    <w:p w14:paraId="68BB136B" w14:textId="2E573B5E" w:rsidR="002E16F0"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MAY a</w:t>
      </w:r>
      <w:r w:rsidR="002E16F0" w:rsidRPr="0089047D">
        <w:rPr>
          <w:rFonts w:ascii="Arial" w:hAnsi="Arial" w:cs="Arial"/>
        </w:rPr>
        <w:t>cquire firearms from any non-licensee and any FFL licensed in the State</w:t>
      </w:r>
      <w:r w:rsidR="008C1FC8">
        <w:rPr>
          <w:rFonts w:ascii="Arial" w:hAnsi="Arial" w:cs="Arial"/>
        </w:rPr>
        <w:t>.</w:t>
      </w:r>
    </w:p>
    <w:p w14:paraId="6BE4EC66" w14:textId="638D5386" w:rsidR="002E16F0"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MAY d</w:t>
      </w:r>
      <w:r w:rsidR="002E16F0" w:rsidRPr="0089047D">
        <w:rPr>
          <w:rFonts w:ascii="Arial" w:hAnsi="Arial" w:cs="Arial"/>
        </w:rPr>
        <w:t>ispose of firearms to any FFL</w:t>
      </w:r>
      <w:r w:rsidR="008C1FC8">
        <w:rPr>
          <w:rFonts w:ascii="Arial" w:hAnsi="Arial" w:cs="Arial"/>
        </w:rPr>
        <w:t xml:space="preserve">, provided they receive a certified copy of the FFL’s license. </w:t>
      </w:r>
    </w:p>
    <w:p w14:paraId="484E00E9" w14:textId="6810CF84" w:rsidR="002E16F0"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MAY d</w:t>
      </w:r>
      <w:r w:rsidR="002E16F0" w:rsidRPr="0089047D">
        <w:rPr>
          <w:rFonts w:ascii="Arial" w:hAnsi="Arial" w:cs="Arial"/>
        </w:rPr>
        <w:t xml:space="preserve">ispose of long guns to residents of any State if the purchaser is at least 18 years old, </w:t>
      </w:r>
      <w:r w:rsidR="008C1FC8">
        <w:rPr>
          <w:rFonts w:ascii="Arial" w:hAnsi="Arial" w:cs="Arial"/>
        </w:rPr>
        <w:t>the Form 4473 transfer process is followed (ref. Policy Dlr-02)</w:t>
      </w:r>
      <w:r w:rsidR="002E16F0" w:rsidRPr="0089047D">
        <w:rPr>
          <w:rFonts w:ascii="Arial" w:hAnsi="Arial" w:cs="Arial"/>
        </w:rPr>
        <w:t xml:space="preserve">, and the </w:t>
      </w:r>
      <w:r w:rsidR="008C1FC8">
        <w:rPr>
          <w:rFonts w:ascii="Arial" w:hAnsi="Arial" w:cs="Arial"/>
        </w:rPr>
        <w:t xml:space="preserve">transfer complies with the </w:t>
      </w:r>
      <w:r w:rsidR="002E16F0" w:rsidRPr="0089047D">
        <w:rPr>
          <w:rFonts w:ascii="Arial" w:hAnsi="Arial" w:cs="Arial"/>
        </w:rPr>
        <w:t xml:space="preserve">laws of both States </w:t>
      </w:r>
      <w:r w:rsidR="008C1FC8">
        <w:rPr>
          <w:rFonts w:ascii="Arial" w:hAnsi="Arial" w:cs="Arial"/>
        </w:rPr>
        <w:t xml:space="preserve">(e.g., the firearm is not prohibited in the purchaser’s state of residence, the purchaser’s state of residence </w:t>
      </w:r>
      <w:r w:rsidR="008C1FC8">
        <w:rPr>
          <w:rFonts w:ascii="Arial" w:hAnsi="Arial" w:cs="Arial"/>
          <w:i/>
          <w:iCs/>
        </w:rPr>
        <w:t>allows</w:t>
      </w:r>
      <w:r w:rsidR="008C1FC8">
        <w:rPr>
          <w:rFonts w:ascii="Arial" w:hAnsi="Arial" w:cs="Arial"/>
        </w:rPr>
        <w:t xml:space="preserve"> its residents to purchase firearms in your state, the purchaser has any required license/permit, etc.).</w:t>
      </w:r>
    </w:p>
    <w:p w14:paraId="7385CE39" w14:textId="27D90753" w:rsidR="002E16F0"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MAY d</w:t>
      </w:r>
      <w:r w:rsidR="002E16F0" w:rsidRPr="0089047D">
        <w:rPr>
          <w:rFonts w:ascii="Arial" w:hAnsi="Arial" w:cs="Arial"/>
        </w:rPr>
        <w:t>ispose of handguns</w:t>
      </w:r>
      <w:r w:rsidR="008C1FC8">
        <w:rPr>
          <w:rFonts w:ascii="Arial" w:hAnsi="Arial" w:cs="Arial"/>
        </w:rPr>
        <w:t>, receivers, frames, and other “firearms” that are not long guns,</w:t>
      </w:r>
      <w:r w:rsidR="002E16F0" w:rsidRPr="0089047D">
        <w:rPr>
          <w:rFonts w:ascii="Arial" w:hAnsi="Arial" w:cs="Arial"/>
        </w:rPr>
        <w:t xml:space="preserve"> to residents of the state</w:t>
      </w:r>
      <w:r w:rsidR="008C1FC8">
        <w:rPr>
          <w:rFonts w:ascii="Arial" w:hAnsi="Arial" w:cs="Arial"/>
        </w:rPr>
        <w:t xml:space="preserve"> in which the FFL is licensed and the gun show is occurring</w:t>
      </w:r>
      <w:r w:rsidR="002E16F0" w:rsidRPr="0089047D">
        <w:rPr>
          <w:rFonts w:ascii="Arial" w:hAnsi="Arial" w:cs="Arial"/>
        </w:rPr>
        <w:t xml:space="preserve"> if the purchaser is at least 21 years old and </w:t>
      </w:r>
      <w:r w:rsidR="008C1FC8">
        <w:rPr>
          <w:rFonts w:ascii="Arial" w:hAnsi="Arial" w:cs="Arial"/>
        </w:rPr>
        <w:t>the Form 4473 transfer process is followed (ref. Policy Dlr-02), and, if necessary, the Report of Multiple Sale or Other Disposition of Pistols and Revolvers</w:t>
      </w:r>
      <w:r w:rsidR="00D801EE">
        <w:rPr>
          <w:rFonts w:ascii="Arial" w:hAnsi="Arial" w:cs="Arial"/>
        </w:rPr>
        <w:t xml:space="preserve">, or the Report of Multiple Sale or Other Disposition of Certain Rifles </w:t>
      </w:r>
      <w:r w:rsidR="008C1FC8">
        <w:rPr>
          <w:rFonts w:ascii="Arial" w:hAnsi="Arial" w:cs="Arial"/>
        </w:rPr>
        <w:t xml:space="preserve">is completed. </w:t>
      </w:r>
    </w:p>
    <w:p w14:paraId="09850AD1" w14:textId="7B830FCC" w:rsidR="00CC3031" w:rsidRPr="00AF31CB" w:rsidRDefault="00CC3031" w:rsidP="002E16F0">
      <w:pPr>
        <w:pStyle w:val="NormalWeb"/>
        <w:numPr>
          <w:ilvl w:val="3"/>
          <w:numId w:val="1"/>
        </w:numPr>
        <w:ind w:left="1350"/>
        <w:rPr>
          <w:rFonts w:ascii="Arial" w:hAnsi="Arial" w:cs="Arial"/>
        </w:rPr>
      </w:pPr>
      <w:r>
        <w:rPr>
          <w:rFonts w:ascii="Arial" w:hAnsi="Arial" w:cs="Arial"/>
          <w:sz w:val="22"/>
          <w:szCs w:val="22"/>
        </w:rPr>
        <w:t>MAY t</w:t>
      </w:r>
      <w:r w:rsidR="002E16F0" w:rsidRPr="0089047D">
        <w:rPr>
          <w:rFonts w:ascii="Arial" w:hAnsi="Arial" w:cs="Arial"/>
          <w:sz w:val="22"/>
          <w:szCs w:val="22"/>
        </w:rPr>
        <w:t xml:space="preserve">ake orders of any firearm from a non- licensee </w:t>
      </w:r>
      <w:r w:rsidR="008C1FC8">
        <w:rPr>
          <w:rFonts w:ascii="Arial" w:hAnsi="Arial" w:cs="Arial"/>
          <w:sz w:val="22"/>
          <w:szCs w:val="22"/>
        </w:rPr>
        <w:t xml:space="preserve">who does not reside in the state </w:t>
      </w:r>
      <w:r w:rsidR="002E16F0" w:rsidRPr="0089047D">
        <w:rPr>
          <w:rFonts w:ascii="Arial" w:hAnsi="Arial" w:cs="Arial"/>
          <w:sz w:val="22"/>
          <w:szCs w:val="22"/>
        </w:rPr>
        <w:t>and</w:t>
      </w:r>
      <w:r w:rsidR="008C1FC8">
        <w:rPr>
          <w:rFonts w:ascii="Arial" w:hAnsi="Arial" w:cs="Arial"/>
          <w:sz w:val="22"/>
          <w:szCs w:val="22"/>
        </w:rPr>
        <w:t xml:space="preserve"> subsequently</w:t>
      </w:r>
      <w:r w:rsidR="002E16F0" w:rsidRPr="0089047D">
        <w:rPr>
          <w:rFonts w:ascii="Arial" w:hAnsi="Arial" w:cs="Arial"/>
          <w:sz w:val="22"/>
          <w:szCs w:val="22"/>
        </w:rPr>
        <w:t xml:space="preserve"> ship the same to a</w:t>
      </w:r>
      <w:r w:rsidR="008C1FC8">
        <w:rPr>
          <w:rFonts w:ascii="Arial" w:hAnsi="Arial" w:cs="Arial"/>
          <w:sz w:val="22"/>
          <w:szCs w:val="22"/>
        </w:rPr>
        <w:t>n</w:t>
      </w:r>
      <w:r w:rsidR="002E16F0" w:rsidRPr="0089047D">
        <w:rPr>
          <w:rFonts w:ascii="Arial" w:hAnsi="Arial" w:cs="Arial"/>
          <w:sz w:val="22"/>
          <w:szCs w:val="22"/>
        </w:rPr>
        <w:t xml:space="preserve"> </w:t>
      </w:r>
      <w:r w:rsidR="008C1FC8">
        <w:rPr>
          <w:rFonts w:ascii="Arial" w:hAnsi="Arial" w:cs="Arial"/>
          <w:sz w:val="22"/>
          <w:szCs w:val="22"/>
        </w:rPr>
        <w:t>FFL</w:t>
      </w:r>
      <w:r w:rsidR="002E16F0" w:rsidRPr="0089047D">
        <w:rPr>
          <w:rFonts w:ascii="Arial" w:hAnsi="Arial" w:cs="Arial"/>
          <w:sz w:val="22"/>
          <w:szCs w:val="22"/>
        </w:rPr>
        <w:t xml:space="preserve"> in the purchaser’s </w:t>
      </w:r>
      <w:r w:rsidR="008C1FC8">
        <w:rPr>
          <w:rFonts w:ascii="Arial" w:hAnsi="Arial" w:cs="Arial"/>
          <w:sz w:val="22"/>
          <w:szCs w:val="22"/>
        </w:rPr>
        <w:t>s</w:t>
      </w:r>
      <w:r w:rsidR="002E16F0" w:rsidRPr="0089047D">
        <w:rPr>
          <w:rFonts w:ascii="Arial" w:hAnsi="Arial" w:cs="Arial"/>
          <w:sz w:val="22"/>
          <w:szCs w:val="22"/>
        </w:rPr>
        <w:t xml:space="preserve">tate of residence </w:t>
      </w:r>
      <w:r w:rsidR="008C1FC8">
        <w:rPr>
          <w:rFonts w:ascii="Arial" w:hAnsi="Arial" w:cs="Arial"/>
          <w:sz w:val="22"/>
          <w:szCs w:val="22"/>
        </w:rPr>
        <w:t xml:space="preserve">– after receiving a certified copy of the FFL’s license prior to shipment – </w:t>
      </w:r>
      <w:r w:rsidR="002E16F0" w:rsidRPr="0089047D">
        <w:rPr>
          <w:rFonts w:ascii="Arial" w:hAnsi="Arial" w:cs="Arial"/>
          <w:sz w:val="22"/>
          <w:szCs w:val="22"/>
        </w:rPr>
        <w:t xml:space="preserve">from whom the purchaser can then </w:t>
      </w:r>
      <w:r w:rsidR="008C1FC8">
        <w:rPr>
          <w:rFonts w:ascii="Arial" w:hAnsi="Arial" w:cs="Arial"/>
          <w:sz w:val="22"/>
          <w:szCs w:val="22"/>
        </w:rPr>
        <w:t>obtain possession</w:t>
      </w:r>
      <w:r w:rsidR="002E16F0" w:rsidRPr="0089047D">
        <w:rPr>
          <w:rFonts w:ascii="Arial" w:hAnsi="Arial" w:cs="Arial"/>
          <w:sz w:val="22"/>
          <w:szCs w:val="22"/>
        </w:rPr>
        <w:t xml:space="preserve">. </w:t>
      </w:r>
    </w:p>
    <w:p w14:paraId="6F4549E7" w14:textId="5406B479" w:rsidR="002E16F0" w:rsidRPr="00D801EE" w:rsidRDefault="00CC3031" w:rsidP="00CC3031">
      <w:pPr>
        <w:pStyle w:val="NormalWeb"/>
        <w:numPr>
          <w:ilvl w:val="3"/>
          <w:numId w:val="1"/>
        </w:numPr>
        <w:ind w:left="1350"/>
        <w:rPr>
          <w:rFonts w:ascii="Arial" w:hAnsi="Arial" w:cs="Arial"/>
        </w:rPr>
      </w:pPr>
      <w:r>
        <w:rPr>
          <w:rFonts w:ascii="Arial" w:hAnsi="Arial" w:cs="Arial"/>
          <w:sz w:val="22"/>
          <w:szCs w:val="22"/>
        </w:rPr>
        <w:t xml:space="preserve">MAY NOT acquire firearms from an FFL licensed in another state. </w:t>
      </w:r>
      <w:r w:rsidR="008C1FC8" w:rsidRPr="00CC3031">
        <w:rPr>
          <w:rFonts w:ascii="Arial" w:hAnsi="Arial" w:cs="Arial"/>
          <w:sz w:val="22"/>
          <w:szCs w:val="22"/>
        </w:rPr>
        <w:br/>
      </w:r>
    </w:p>
    <w:p w14:paraId="50312405" w14:textId="4F1A9F8E" w:rsidR="002E16F0" w:rsidRPr="0089047D" w:rsidRDefault="008C1FC8" w:rsidP="002E16F0">
      <w:pPr>
        <w:pStyle w:val="ListParagraph"/>
        <w:numPr>
          <w:ilvl w:val="2"/>
          <w:numId w:val="1"/>
        </w:numPr>
        <w:spacing w:after="0" w:line="240" w:lineRule="auto"/>
        <w:ind w:left="1080"/>
        <w:rPr>
          <w:rFonts w:ascii="Arial" w:hAnsi="Arial" w:cs="Arial"/>
        </w:rPr>
      </w:pPr>
      <w:r>
        <w:rPr>
          <w:rFonts w:ascii="Arial" w:hAnsi="Arial" w:cs="Arial"/>
        </w:rPr>
        <w:t>FFLs</w:t>
      </w:r>
      <w:r w:rsidR="002E16F0" w:rsidRPr="0089047D">
        <w:rPr>
          <w:rFonts w:ascii="Arial" w:hAnsi="Arial" w:cs="Arial"/>
        </w:rPr>
        <w:t xml:space="preserve"> not licensed in the </w:t>
      </w:r>
      <w:r>
        <w:rPr>
          <w:rFonts w:ascii="Arial" w:hAnsi="Arial" w:cs="Arial"/>
        </w:rPr>
        <w:t xml:space="preserve">state in which the </w:t>
      </w:r>
      <w:r w:rsidR="002E16F0" w:rsidRPr="0089047D">
        <w:rPr>
          <w:rFonts w:ascii="Arial" w:hAnsi="Arial" w:cs="Arial"/>
        </w:rPr>
        <w:t xml:space="preserve">gun show </w:t>
      </w:r>
      <w:r>
        <w:rPr>
          <w:rFonts w:ascii="Arial" w:hAnsi="Arial" w:cs="Arial"/>
        </w:rPr>
        <w:t>is taking place</w:t>
      </w:r>
      <w:r w:rsidR="002E16F0" w:rsidRPr="0089047D">
        <w:rPr>
          <w:rFonts w:ascii="Arial" w:hAnsi="Arial" w:cs="Arial"/>
        </w:rPr>
        <w:t>:</w:t>
      </w:r>
    </w:p>
    <w:p w14:paraId="5CEEF262" w14:textId="2145ADDD" w:rsidR="00AA0A87" w:rsidRPr="00AF31CB" w:rsidRDefault="00AA0A87" w:rsidP="00AA0A87">
      <w:pPr>
        <w:pStyle w:val="ListParagraph"/>
        <w:numPr>
          <w:ilvl w:val="3"/>
          <w:numId w:val="1"/>
        </w:numPr>
        <w:spacing w:after="0" w:line="240" w:lineRule="auto"/>
        <w:ind w:left="1350"/>
        <w:rPr>
          <w:rFonts w:ascii="Arial" w:hAnsi="Arial" w:cs="Arial"/>
        </w:rPr>
      </w:pPr>
      <w:r>
        <w:rPr>
          <w:rFonts w:ascii="Arial" w:hAnsi="Arial" w:cs="Arial"/>
        </w:rPr>
        <w:t>MUST display a copy of their license.</w:t>
      </w:r>
    </w:p>
    <w:p w14:paraId="083FAC76" w14:textId="4B67D8F6" w:rsidR="002E16F0"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MAY a</w:t>
      </w:r>
      <w:r w:rsidR="002E16F0" w:rsidRPr="0089047D">
        <w:rPr>
          <w:rFonts w:ascii="Arial" w:hAnsi="Arial" w:cs="Arial"/>
        </w:rPr>
        <w:t>cquire firearms from any FFL licensed in the State and from any non-licensee</w:t>
      </w:r>
      <w:r w:rsidR="008907AE">
        <w:rPr>
          <w:rFonts w:ascii="Arial" w:hAnsi="Arial" w:cs="Arial"/>
        </w:rPr>
        <w:t>.</w:t>
      </w:r>
    </w:p>
    <w:p w14:paraId="7AAC2DED" w14:textId="0A79EC23" w:rsidR="0038344B" w:rsidRDefault="0038344B" w:rsidP="0038344B">
      <w:pPr>
        <w:pStyle w:val="ListParagraph"/>
        <w:numPr>
          <w:ilvl w:val="3"/>
          <w:numId w:val="1"/>
        </w:numPr>
        <w:spacing w:after="0" w:line="240" w:lineRule="auto"/>
        <w:ind w:left="1350"/>
        <w:rPr>
          <w:rFonts w:ascii="Arial" w:hAnsi="Arial" w:cs="Arial"/>
        </w:rPr>
      </w:pPr>
      <w:r>
        <w:rPr>
          <w:rFonts w:ascii="Arial" w:hAnsi="Arial" w:cs="Arial"/>
        </w:rPr>
        <w:t>MAY d</w:t>
      </w:r>
      <w:r w:rsidRPr="0089047D">
        <w:rPr>
          <w:rFonts w:ascii="Arial" w:hAnsi="Arial" w:cs="Arial"/>
        </w:rPr>
        <w:t>isplay firearms and take orders</w:t>
      </w:r>
      <w:r>
        <w:rPr>
          <w:rFonts w:ascii="Arial" w:hAnsi="Arial" w:cs="Arial"/>
        </w:rPr>
        <w:t xml:space="preserve"> </w:t>
      </w:r>
      <w:r>
        <w:rPr>
          <w:rFonts w:ascii="Arial" w:hAnsi="Arial" w:cs="Arial"/>
          <w:i/>
          <w:iCs/>
        </w:rPr>
        <w:t>without</w:t>
      </w:r>
      <w:r>
        <w:rPr>
          <w:rFonts w:ascii="Arial" w:hAnsi="Arial" w:cs="Arial"/>
        </w:rPr>
        <w:t xml:space="preserve"> </w:t>
      </w:r>
      <w:r w:rsidRPr="00AF31CB">
        <w:rPr>
          <w:rFonts w:ascii="Arial" w:hAnsi="Arial" w:cs="Arial"/>
          <w:i/>
          <w:iCs/>
        </w:rPr>
        <w:t>transferring possession</w:t>
      </w:r>
      <w:r>
        <w:rPr>
          <w:rFonts w:ascii="Arial" w:hAnsi="Arial" w:cs="Arial"/>
        </w:rPr>
        <w:t xml:space="preserve"> of sold firearms</w:t>
      </w:r>
      <w:r w:rsidR="008907AE">
        <w:rPr>
          <w:rFonts w:ascii="Arial" w:hAnsi="Arial" w:cs="Arial"/>
        </w:rPr>
        <w:t>.</w:t>
      </w:r>
    </w:p>
    <w:p w14:paraId="0DC7D9C7" w14:textId="69FB2F0E" w:rsidR="002E16F0" w:rsidRPr="0089047D" w:rsidRDefault="00CC3031" w:rsidP="002E16F0">
      <w:pPr>
        <w:pStyle w:val="NormalWeb"/>
        <w:numPr>
          <w:ilvl w:val="3"/>
          <w:numId w:val="1"/>
        </w:numPr>
        <w:ind w:left="1350"/>
        <w:rPr>
          <w:rFonts w:ascii="Arial" w:hAnsi="Arial" w:cs="Arial"/>
        </w:rPr>
      </w:pPr>
      <w:r>
        <w:rPr>
          <w:rFonts w:ascii="Arial" w:hAnsi="Arial" w:cs="Arial"/>
          <w:bCs/>
          <w:sz w:val="22"/>
          <w:szCs w:val="22"/>
        </w:rPr>
        <w:t>MAY s</w:t>
      </w:r>
      <w:r w:rsidR="002E16F0" w:rsidRPr="0089047D">
        <w:rPr>
          <w:rFonts w:ascii="Arial" w:hAnsi="Arial" w:cs="Arial"/>
          <w:bCs/>
          <w:sz w:val="22"/>
          <w:szCs w:val="22"/>
        </w:rPr>
        <w:t>ell</w:t>
      </w:r>
      <w:r w:rsidR="002E16F0" w:rsidRPr="0089047D">
        <w:rPr>
          <w:rFonts w:ascii="Arial" w:hAnsi="Arial" w:cs="Arial"/>
          <w:sz w:val="22"/>
          <w:szCs w:val="22"/>
        </w:rPr>
        <w:t xml:space="preserve"> and deliver curio or relic firearms to any other FFL licensed in any State as long as there is compliance with the laws of both States. </w:t>
      </w:r>
    </w:p>
    <w:p w14:paraId="65E1FFA5" w14:textId="22427D3B" w:rsidR="00CC3031" w:rsidRPr="0089047D" w:rsidRDefault="00CC3031" w:rsidP="002E16F0">
      <w:pPr>
        <w:pStyle w:val="ListParagraph"/>
        <w:numPr>
          <w:ilvl w:val="3"/>
          <w:numId w:val="1"/>
        </w:numPr>
        <w:spacing w:after="0" w:line="240" w:lineRule="auto"/>
        <w:ind w:left="1350"/>
        <w:rPr>
          <w:rFonts w:ascii="Arial" w:hAnsi="Arial" w:cs="Arial"/>
        </w:rPr>
      </w:pPr>
      <w:r>
        <w:rPr>
          <w:rFonts w:ascii="Arial" w:hAnsi="Arial" w:cs="Arial"/>
        </w:rPr>
        <w:t xml:space="preserve">MAY NOT transfer firearms to any individual or FFL. </w:t>
      </w:r>
    </w:p>
    <w:p w14:paraId="6DA2EB08" w14:textId="58052B40" w:rsidR="002E16F0" w:rsidRDefault="002E16F0" w:rsidP="00AF31CB"/>
    <w:p w14:paraId="1BD14A38" w14:textId="55231963" w:rsidR="003D3953" w:rsidRPr="0089047D" w:rsidRDefault="003D3953" w:rsidP="003D3953">
      <w:pPr>
        <w:pStyle w:val="ListParagraph"/>
        <w:numPr>
          <w:ilvl w:val="1"/>
          <w:numId w:val="1"/>
        </w:numPr>
        <w:spacing w:after="0" w:line="240" w:lineRule="auto"/>
        <w:rPr>
          <w:rFonts w:ascii="Arial" w:hAnsi="Arial" w:cs="Arial"/>
          <w:b/>
        </w:rPr>
      </w:pPr>
      <w:r w:rsidRPr="0089047D">
        <w:rPr>
          <w:rFonts w:ascii="Arial" w:hAnsi="Arial" w:cs="Arial"/>
          <w:b/>
        </w:rPr>
        <w:t>Gun Show Transfers/ Sales</w:t>
      </w:r>
    </w:p>
    <w:p w14:paraId="4718FA7E" w14:textId="59590D64" w:rsidR="003D3953" w:rsidRPr="0089047D" w:rsidRDefault="007B742B" w:rsidP="00233354">
      <w:pPr>
        <w:pStyle w:val="ListParagraph"/>
        <w:numPr>
          <w:ilvl w:val="2"/>
          <w:numId w:val="1"/>
        </w:numPr>
        <w:spacing w:after="0" w:line="240" w:lineRule="auto"/>
        <w:ind w:left="1080"/>
        <w:rPr>
          <w:rFonts w:ascii="Arial" w:hAnsi="Arial" w:cs="Arial"/>
        </w:rPr>
      </w:pPr>
      <w:r w:rsidRPr="0089047D">
        <w:rPr>
          <w:rFonts w:ascii="Arial" w:hAnsi="Arial" w:cs="Arial"/>
        </w:rPr>
        <w:t>All firearm sales must be recorded in the A&amp;D book and have the supporting sales paperwork</w:t>
      </w:r>
      <w:r w:rsidR="008907AE">
        <w:rPr>
          <w:rFonts w:ascii="Arial" w:hAnsi="Arial" w:cs="Arial"/>
        </w:rPr>
        <w:t>.</w:t>
      </w:r>
    </w:p>
    <w:p w14:paraId="48A471C8" w14:textId="0C09CD39" w:rsidR="006644A4" w:rsidRDefault="006644A4" w:rsidP="006644A4">
      <w:pPr>
        <w:pStyle w:val="ListParagraph"/>
        <w:numPr>
          <w:ilvl w:val="2"/>
          <w:numId w:val="1"/>
        </w:numPr>
        <w:spacing w:after="0" w:line="240" w:lineRule="auto"/>
        <w:ind w:left="1080"/>
        <w:rPr>
          <w:rFonts w:ascii="Arial" w:hAnsi="Arial" w:cs="Arial"/>
        </w:rPr>
      </w:pPr>
      <w:r>
        <w:rPr>
          <w:rFonts w:ascii="Arial" w:hAnsi="Arial" w:cs="Arial"/>
        </w:rPr>
        <w:lastRenderedPageBreak/>
        <w:t>For transfers to non-FFLs that are permissible in accordance with the above, reference Policy Dlr-02 for the appropriate transfer process.  The following reflect points of emphasis and do not take into account all requirements outlined by the procedure in that document.</w:t>
      </w:r>
    </w:p>
    <w:p w14:paraId="757DF85B" w14:textId="7F5DBE44" w:rsidR="006644A4" w:rsidRDefault="006644A4" w:rsidP="006644A4">
      <w:pPr>
        <w:pStyle w:val="ListParagraph"/>
        <w:numPr>
          <w:ilvl w:val="3"/>
          <w:numId w:val="1"/>
        </w:numPr>
        <w:spacing w:after="0" w:line="240" w:lineRule="auto"/>
        <w:ind w:left="1350"/>
        <w:rPr>
          <w:rFonts w:ascii="Arial" w:hAnsi="Arial" w:cs="Arial"/>
        </w:rPr>
      </w:pPr>
      <w:r>
        <w:rPr>
          <w:rFonts w:ascii="Arial" w:hAnsi="Arial" w:cs="Arial"/>
        </w:rPr>
        <w:t>An ATF Form 4473 is required for transfers to non-licensees who may take immediate possession of the firearm on site.  These transfers also require:</w:t>
      </w:r>
    </w:p>
    <w:p w14:paraId="4B4BD829" w14:textId="382957DC" w:rsidR="006644A4" w:rsidRDefault="006644A4" w:rsidP="006644A4">
      <w:pPr>
        <w:pStyle w:val="ListParagraph"/>
        <w:numPr>
          <w:ilvl w:val="4"/>
          <w:numId w:val="1"/>
        </w:numPr>
        <w:spacing w:after="0" w:line="240" w:lineRule="auto"/>
        <w:ind w:left="1710"/>
        <w:rPr>
          <w:rFonts w:ascii="Arial" w:hAnsi="Arial" w:cs="Arial"/>
        </w:rPr>
      </w:pPr>
      <w:r>
        <w:rPr>
          <w:rFonts w:ascii="Arial" w:hAnsi="Arial" w:cs="Arial"/>
        </w:rPr>
        <w:t xml:space="preserve">A NICS background check approval prior to transfer. </w:t>
      </w:r>
    </w:p>
    <w:p w14:paraId="251C5F93" w14:textId="4FD4A557" w:rsidR="006644A4" w:rsidRDefault="006644A4" w:rsidP="006644A4">
      <w:pPr>
        <w:pStyle w:val="ListParagraph"/>
        <w:numPr>
          <w:ilvl w:val="4"/>
          <w:numId w:val="1"/>
        </w:numPr>
        <w:spacing w:after="0" w:line="240" w:lineRule="auto"/>
        <w:ind w:left="1710"/>
        <w:rPr>
          <w:rFonts w:ascii="Arial" w:hAnsi="Arial" w:cs="Arial"/>
        </w:rPr>
      </w:pPr>
      <w:r>
        <w:rPr>
          <w:rFonts w:ascii="Arial" w:hAnsi="Arial" w:cs="Arial"/>
        </w:rPr>
        <w:t xml:space="preserve">Proper government-issued identification provided by the purchaser. </w:t>
      </w:r>
    </w:p>
    <w:p w14:paraId="2BD7E2E8" w14:textId="4199DD1F" w:rsidR="006644A4" w:rsidRDefault="006644A4" w:rsidP="006644A4">
      <w:pPr>
        <w:pStyle w:val="ListParagraph"/>
        <w:numPr>
          <w:ilvl w:val="4"/>
          <w:numId w:val="1"/>
        </w:numPr>
        <w:spacing w:after="0" w:line="240" w:lineRule="auto"/>
        <w:ind w:left="1710"/>
        <w:rPr>
          <w:rFonts w:ascii="Arial" w:hAnsi="Arial" w:cs="Arial"/>
        </w:rPr>
      </w:pPr>
      <w:r>
        <w:rPr>
          <w:rFonts w:ascii="Arial" w:hAnsi="Arial" w:cs="Arial"/>
        </w:rPr>
        <w:t xml:space="preserve">Recording of the event name and the location on the Form 4473 (currently question </w:t>
      </w:r>
      <w:r w:rsidR="001D36A3">
        <w:rPr>
          <w:rFonts w:ascii="Arial" w:hAnsi="Arial" w:cs="Arial"/>
        </w:rPr>
        <w:t>25</w:t>
      </w:r>
      <w:r>
        <w:rPr>
          <w:rFonts w:ascii="Arial" w:hAnsi="Arial" w:cs="Arial"/>
        </w:rPr>
        <w:t xml:space="preserve"> in the </w:t>
      </w:r>
      <w:r w:rsidR="001D36A3">
        <w:rPr>
          <w:rFonts w:ascii="Arial" w:hAnsi="Arial" w:cs="Arial"/>
        </w:rPr>
        <w:t>May 2020</w:t>
      </w:r>
      <w:r>
        <w:rPr>
          <w:rFonts w:ascii="Arial" w:hAnsi="Arial" w:cs="Arial"/>
        </w:rPr>
        <w:t xml:space="preserve"> revision of the Form 4473). </w:t>
      </w:r>
    </w:p>
    <w:p w14:paraId="4732034C" w14:textId="0F166652" w:rsidR="006644A4" w:rsidRDefault="006644A4" w:rsidP="006644A4">
      <w:pPr>
        <w:pStyle w:val="ListParagraph"/>
        <w:numPr>
          <w:ilvl w:val="4"/>
          <w:numId w:val="1"/>
        </w:numPr>
        <w:spacing w:after="0" w:line="240" w:lineRule="auto"/>
        <w:ind w:left="1710"/>
        <w:rPr>
          <w:rFonts w:ascii="Arial" w:hAnsi="Arial" w:cs="Arial"/>
        </w:rPr>
      </w:pPr>
      <w:r>
        <w:rPr>
          <w:rFonts w:ascii="Arial" w:hAnsi="Arial" w:cs="Arial"/>
        </w:rPr>
        <w:t xml:space="preserve">For multiple handgun sales, a Report of Multiple Sale or Other Disposition of Pistols and </w:t>
      </w:r>
      <w:proofErr w:type="gramStart"/>
      <w:r>
        <w:rPr>
          <w:rFonts w:ascii="Arial" w:hAnsi="Arial" w:cs="Arial"/>
        </w:rPr>
        <w:t>Revolvers, and</w:t>
      </w:r>
      <w:proofErr w:type="gramEnd"/>
      <w:r>
        <w:rPr>
          <w:rFonts w:ascii="Arial" w:hAnsi="Arial" w:cs="Arial"/>
        </w:rPr>
        <w:t xml:space="preserve"> recording of the event name and location on that form. </w:t>
      </w:r>
    </w:p>
    <w:p w14:paraId="696022A4" w14:textId="28DF2331" w:rsidR="006644A4" w:rsidRDefault="006644A4" w:rsidP="006644A4">
      <w:pPr>
        <w:pStyle w:val="ListParagraph"/>
        <w:numPr>
          <w:ilvl w:val="4"/>
          <w:numId w:val="1"/>
        </w:numPr>
        <w:spacing w:after="0" w:line="240" w:lineRule="auto"/>
        <w:ind w:left="1710"/>
        <w:rPr>
          <w:rFonts w:ascii="Arial" w:hAnsi="Arial" w:cs="Arial"/>
        </w:rPr>
      </w:pPr>
      <w:r>
        <w:rPr>
          <w:rFonts w:ascii="Arial" w:hAnsi="Arial" w:cs="Arial"/>
        </w:rPr>
        <w:t>If located in one of the fo</w:t>
      </w:r>
      <w:r w:rsidR="00060A38">
        <w:rPr>
          <w:rFonts w:ascii="Arial" w:hAnsi="Arial" w:cs="Arial"/>
        </w:rPr>
        <w:t>u</w:t>
      </w:r>
      <w:r>
        <w:rPr>
          <w:rFonts w:ascii="Arial" w:hAnsi="Arial" w:cs="Arial"/>
        </w:rPr>
        <w:t xml:space="preserve">r border states of Arizona, California, New Mexico, or Texas, for applicable rifle sales, completion of a Report of Multiple Sale or Other Disposition of Certain </w:t>
      </w:r>
      <w:proofErr w:type="gramStart"/>
      <w:r>
        <w:rPr>
          <w:rFonts w:ascii="Arial" w:hAnsi="Arial" w:cs="Arial"/>
        </w:rPr>
        <w:t>Rifles, and</w:t>
      </w:r>
      <w:proofErr w:type="gramEnd"/>
      <w:r>
        <w:rPr>
          <w:rFonts w:ascii="Arial" w:hAnsi="Arial" w:cs="Arial"/>
        </w:rPr>
        <w:t xml:space="preserve"> recording of the event name and location on that form. </w:t>
      </w:r>
    </w:p>
    <w:p w14:paraId="1B105413" w14:textId="5048C1E4" w:rsidR="006644A4" w:rsidRDefault="006644A4" w:rsidP="006644A4">
      <w:pPr>
        <w:pStyle w:val="ListParagraph"/>
        <w:numPr>
          <w:ilvl w:val="3"/>
          <w:numId w:val="1"/>
        </w:numPr>
        <w:spacing w:after="0" w:line="240" w:lineRule="auto"/>
        <w:ind w:left="1350"/>
        <w:rPr>
          <w:rFonts w:ascii="Arial" w:hAnsi="Arial" w:cs="Arial"/>
        </w:rPr>
      </w:pPr>
      <w:r>
        <w:rPr>
          <w:rFonts w:ascii="Arial" w:hAnsi="Arial" w:cs="Arial"/>
        </w:rPr>
        <w:t>For sales to non-licensees who will take possession of the firearm in another state (i.e., the firearm will be shipped to an FFL in their state of residence for transfer), a certified copy of the license</w:t>
      </w:r>
      <w:r w:rsidR="00060A38">
        <w:rPr>
          <w:rFonts w:ascii="Arial" w:hAnsi="Arial" w:cs="Arial"/>
        </w:rPr>
        <w:t xml:space="preserve"> of the FFL to which the firearms shall be shipped</w:t>
      </w:r>
      <w:r>
        <w:rPr>
          <w:rFonts w:ascii="Arial" w:hAnsi="Arial" w:cs="Arial"/>
        </w:rPr>
        <w:t xml:space="preserve"> shall be obtained prior to shipment of the firearm to that FFL. </w:t>
      </w:r>
    </w:p>
    <w:p w14:paraId="519844DE" w14:textId="7FF4F22F" w:rsidR="006644A4" w:rsidRDefault="006644A4" w:rsidP="00AF31CB">
      <w:pPr>
        <w:pStyle w:val="ListParagraph"/>
        <w:numPr>
          <w:ilvl w:val="4"/>
          <w:numId w:val="1"/>
        </w:numPr>
        <w:spacing w:after="0" w:line="240" w:lineRule="auto"/>
        <w:ind w:left="1710"/>
        <w:rPr>
          <w:rFonts w:ascii="Arial" w:hAnsi="Arial" w:cs="Arial"/>
        </w:rPr>
      </w:pPr>
      <w:r>
        <w:rPr>
          <w:rFonts w:ascii="Arial" w:hAnsi="Arial" w:cs="Arial"/>
        </w:rPr>
        <w:t xml:space="preserve">If possible, the FFL should be validated through ATF’s FFL </w:t>
      </w:r>
      <w:proofErr w:type="spellStart"/>
      <w:r>
        <w:rPr>
          <w:rFonts w:ascii="Arial" w:hAnsi="Arial" w:cs="Arial"/>
        </w:rPr>
        <w:t>EZcheck</w:t>
      </w:r>
      <w:proofErr w:type="spellEnd"/>
      <w:r>
        <w:rPr>
          <w:rFonts w:ascii="Arial" w:hAnsi="Arial" w:cs="Arial"/>
        </w:rPr>
        <w:t xml:space="preserve"> database online. </w:t>
      </w:r>
    </w:p>
    <w:p w14:paraId="39C891BE" w14:textId="59234E75" w:rsidR="006644A4" w:rsidRDefault="006644A4" w:rsidP="006644A4">
      <w:pPr>
        <w:pStyle w:val="ListParagraph"/>
        <w:numPr>
          <w:ilvl w:val="2"/>
          <w:numId w:val="1"/>
        </w:numPr>
        <w:spacing w:after="0" w:line="240" w:lineRule="auto"/>
        <w:ind w:left="1080"/>
        <w:rPr>
          <w:rFonts w:ascii="Arial" w:hAnsi="Arial" w:cs="Arial"/>
        </w:rPr>
      </w:pPr>
      <w:r>
        <w:rPr>
          <w:rFonts w:ascii="Arial" w:hAnsi="Arial" w:cs="Arial"/>
        </w:rPr>
        <w:t xml:space="preserve">For transfers to FFLs that are permissible in accordance with the above, a certified copy of the license shall be obtained prior to transfer of the firearm to the purchasing FFL. </w:t>
      </w:r>
    </w:p>
    <w:p w14:paraId="3A85C7EE" w14:textId="2340B037" w:rsidR="006644A4" w:rsidRDefault="006644A4" w:rsidP="00AF31CB">
      <w:pPr>
        <w:pStyle w:val="ListParagraph"/>
        <w:numPr>
          <w:ilvl w:val="3"/>
          <w:numId w:val="1"/>
        </w:numPr>
        <w:spacing w:after="0" w:line="240" w:lineRule="auto"/>
        <w:ind w:left="1350"/>
        <w:rPr>
          <w:rFonts w:ascii="Arial" w:hAnsi="Arial" w:cs="Arial"/>
        </w:rPr>
      </w:pPr>
      <w:r>
        <w:rPr>
          <w:rFonts w:ascii="Arial" w:hAnsi="Arial" w:cs="Arial"/>
        </w:rPr>
        <w:t xml:space="preserve">If possible, the FFL should be validated through ATF’s FFL </w:t>
      </w:r>
      <w:proofErr w:type="spellStart"/>
      <w:r>
        <w:rPr>
          <w:rFonts w:ascii="Arial" w:hAnsi="Arial" w:cs="Arial"/>
        </w:rPr>
        <w:t>EZcheck</w:t>
      </w:r>
      <w:proofErr w:type="spellEnd"/>
      <w:r>
        <w:rPr>
          <w:rFonts w:ascii="Arial" w:hAnsi="Arial" w:cs="Arial"/>
        </w:rPr>
        <w:t xml:space="preserve"> database online. </w:t>
      </w:r>
    </w:p>
    <w:p w14:paraId="32E73C2E" w14:textId="6BFC7C3C" w:rsidR="00FD4E9A" w:rsidRDefault="00FD4E9A" w:rsidP="00FD4E9A">
      <w:pPr>
        <w:spacing w:after="0" w:line="240" w:lineRule="auto"/>
        <w:rPr>
          <w:rFonts w:ascii="Arial" w:hAnsi="Arial" w:cs="Arial"/>
        </w:rPr>
      </w:pPr>
    </w:p>
    <w:p w14:paraId="50370D98" w14:textId="77777777" w:rsidR="00FD4E9A" w:rsidRPr="00FD4E9A" w:rsidRDefault="00FD4E9A" w:rsidP="00FD4E9A">
      <w:pPr>
        <w:spacing w:after="0" w:line="240" w:lineRule="auto"/>
        <w:rPr>
          <w:rFonts w:ascii="Arial" w:hAnsi="Arial" w:cs="Arial"/>
        </w:rPr>
      </w:pPr>
    </w:p>
    <w:p w14:paraId="246251FC" w14:textId="5C375728" w:rsidR="00FD4E9A" w:rsidRPr="0089047D" w:rsidRDefault="00FD4E9A" w:rsidP="00FD4E9A">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Roles and Responsibilities</w:t>
      </w:r>
    </w:p>
    <w:p w14:paraId="1A2CCA0C" w14:textId="30C31FE9" w:rsidR="001D52D8" w:rsidRDefault="001D52D8" w:rsidP="00FD4E9A">
      <w:pPr>
        <w:numPr>
          <w:ilvl w:val="2"/>
          <w:numId w:val="1"/>
        </w:numPr>
        <w:spacing w:after="0" w:line="276" w:lineRule="auto"/>
        <w:ind w:left="990" w:right="288"/>
        <w:rPr>
          <w:rFonts w:ascii="Arial" w:hAnsi="Arial" w:cs="Arial"/>
        </w:rPr>
      </w:pPr>
      <w:r>
        <w:rPr>
          <w:rFonts w:ascii="Arial" w:hAnsi="Arial" w:cs="Arial"/>
        </w:rPr>
        <w:t>Oversight of gun show regulatory duties -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098D9BD2" w14:textId="0100BB0C" w:rsidR="001D52D8" w:rsidRDefault="001D52D8" w:rsidP="001D52D8">
      <w:pPr>
        <w:numPr>
          <w:ilvl w:val="3"/>
          <w:numId w:val="1"/>
        </w:numPr>
        <w:spacing w:after="0" w:line="276" w:lineRule="auto"/>
        <w:ind w:left="1350" w:right="288"/>
        <w:rPr>
          <w:rFonts w:ascii="Arial" w:hAnsi="Arial" w:cs="Arial"/>
        </w:rPr>
      </w:pPr>
      <w:r>
        <w:rPr>
          <w:rFonts w:ascii="Arial" w:hAnsi="Arial" w:cs="Arial"/>
        </w:rPr>
        <w:t xml:space="preserve">Supervision and oversight of gun show inventory </w:t>
      </w:r>
    </w:p>
    <w:p w14:paraId="6709C569" w14:textId="5B73EE66" w:rsidR="001D52D8" w:rsidRDefault="001D52D8" w:rsidP="001D52D8">
      <w:pPr>
        <w:numPr>
          <w:ilvl w:val="3"/>
          <w:numId w:val="1"/>
        </w:numPr>
        <w:spacing w:after="0" w:line="276" w:lineRule="auto"/>
        <w:ind w:left="1350" w:right="288"/>
        <w:rPr>
          <w:rFonts w:ascii="Arial" w:hAnsi="Arial" w:cs="Arial"/>
        </w:rPr>
      </w:pPr>
      <w:r>
        <w:rPr>
          <w:rFonts w:ascii="Arial" w:hAnsi="Arial" w:cs="Arial"/>
        </w:rPr>
        <w:t>Completion and maintenance of paperwork</w:t>
      </w:r>
    </w:p>
    <w:p w14:paraId="6D6DD5E9" w14:textId="669F0312" w:rsidR="001D52D8" w:rsidRDefault="001D52D8" w:rsidP="001D52D8">
      <w:pPr>
        <w:numPr>
          <w:ilvl w:val="3"/>
          <w:numId w:val="1"/>
        </w:numPr>
        <w:spacing w:after="0" w:line="276" w:lineRule="auto"/>
        <w:ind w:left="1350" w:right="288"/>
        <w:rPr>
          <w:rFonts w:ascii="Arial" w:hAnsi="Arial" w:cs="Arial"/>
        </w:rPr>
      </w:pPr>
      <w:r>
        <w:rPr>
          <w:rFonts w:ascii="Arial" w:hAnsi="Arial" w:cs="Arial"/>
        </w:rPr>
        <w:t xml:space="preserve">Completion of background check </w:t>
      </w:r>
    </w:p>
    <w:p w14:paraId="7D45B728" w14:textId="62546A03" w:rsidR="001D52D8" w:rsidRDefault="001D52D8" w:rsidP="00AF31CB">
      <w:pPr>
        <w:numPr>
          <w:ilvl w:val="3"/>
          <w:numId w:val="1"/>
        </w:numPr>
        <w:spacing w:after="0" w:line="276" w:lineRule="auto"/>
        <w:ind w:left="1350" w:right="288"/>
        <w:rPr>
          <w:rFonts w:ascii="Arial" w:hAnsi="Arial" w:cs="Arial"/>
        </w:rPr>
      </w:pPr>
      <w:r>
        <w:rPr>
          <w:rFonts w:ascii="Arial" w:hAnsi="Arial" w:cs="Arial"/>
        </w:rPr>
        <w:t xml:space="preserve">Provision of information to licensed premises for A&amp;D Book entry </w:t>
      </w:r>
    </w:p>
    <w:p w14:paraId="54E9EC43" w14:textId="691E5C8F" w:rsidR="003D3953" w:rsidRPr="00060A38" w:rsidRDefault="00FD4E9A" w:rsidP="001D52D8">
      <w:pPr>
        <w:numPr>
          <w:ilvl w:val="2"/>
          <w:numId w:val="1"/>
        </w:numPr>
        <w:spacing w:after="0" w:line="276" w:lineRule="auto"/>
        <w:ind w:left="990" w:right="288"/>
        <w:rPr>
          <w:rFonts w:ascii="Arial" w:hAnsi="Arial" w:cs="Arial"/>
        </w:rPr>
      </w:pPr>
      <w:r w:rsidRPr="0089047D">
        <w:rPr>
          <w:rFonts w:ascii="Arial" w:hAnsi="Arial" w:cs="Arial"/>
        </w:rPr>
        <w:t>Managing</w:t>
      </w:r>
      <w:r w:rsidR="001D52D8">
        <w:rPr>
          <w:rFonts w:ascii="Arial" w:hAnsi="Arial" w:cs="Arial"/>
        </w:rPr>
        <w:t xml:space="preserve"> commercial aspects of</w:t>
      </w:r>
      <w:r w:rsidRPr="0089047D">
        <w:rPr>
          <w:rFonts w:ascii="Arial" w:hAnsi="Arial" w:cs="Arial"/>
        </w:rPr>
        <w:t xml:space="preserve"> gun show sales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sectPr w:rsidR="003D3953" w:rsidRPr="00060A38" w:rsidSect="00727024">
      <w:headerReference w:type="default" r:id="rId8"/>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A4C15" w14:textId="77777777" w:rsidR="00972403" w:rsidRDefault="00972403" w:rsidP="003266A7">
      <w:pPr>
        <w:spacing w:after="0" w:line="240" w:lineRule="auto"/>
      </w:pPr>
      <w:r>
        <w:separator/>
      </w:r>
    </w:p>
  </w:endnote>
  <w:endnote w:type="continuationSeparator" w:id="0">
    <w:p w14:paraId="7D51FF2E" w14:textId="77777777" w:rsidR="00972403" w:rsidRDefault="00972403"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0000500000000020000"/>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24ED5FCC" w14:textId="10529A3C" w:rsidR="0089047D" w:rsidRPr="00E46C9E" w:rsidRDefault="003F2C2F">
        <w:pPr>
          <w:pStyle w:val="Footer"/>
          <w:pBdr>
            <w:top w:val="single" w:sz="4" w:space="1" w:color="D9D9D9" w:themeColor="background1" w:themeShade="D9"/>
          </w:pBdr>
          <w:rPr>
            <w:rFonts w:ascii="Arial" w:hAnsi="Arial" w:cs="Arial"/>
            <w:color w:val="7F7F7F" w:themeColor="background1" w:themeShade="7F"/>
            <w:spacing w:val="60"/>
          </w:rPr>
        </w:pPr>
        <w:r w:rsidRPr="0089047D">
          <w:rPr>
            <w:rFonts w:ascii="Arial" w:hAnsi="Arial" w:cs="Arial"/>
          </w:rPr>
          <w:fldChar w:fldCharType="begin"/>
        </w:r>
        <w:r w:rsidRPr="0089047D">
          <w:rPr>
            <w:rFonts w:ascii="Arial" w:hAnsi="Arial" w:cs="Arial"/>
          </w:rPr>
          <w:instrText xml:space="preserve"> PAGE   \* MERGEFORMAT </w:instrText>
        </w:r>
        <w:r w:rsidRPr="0089047D">
          <w:rPr>
            <w:rFonts w:ascii="Arial" w:hAnsi="Arial" w:cs="Arial"/>
          </w:rPr>
          <w:fldChar w:fldCharType="separate"/>
        </w:r>
        <w:r w:rsidR="00036292" w:rsidRPr="00036292">
          <w:rPr>
            <w:rFonts w:ascii="Arial" w:hAnsi="Arial" w:cs="Arial"/>
            <w:b/>
            <w:bCs/>
            <w:noProof/>
          </w:rPr>
          <w:t>2</w:t>
        </w:r>
        <w:r w:rsidRPr="0089047D">
          <w:rPr>
            <w:rFonts w:ascii="Arial" w:hAnsi="Arial" w:cs="Arial"/>
            <w:b/>
            <w:bCs/>
            <w:noProof/>
          </w:rPr>
          <w:fldChar w:fldCharType="end"/>
        </w:r>
        <w:r w:rsidRPr="0089047D">
          <w:rPr>
            <w:rFonts w:ascii="Arial" w:hAnsi="Arial" w:cs="Arial"/>
            <w:b/>
            <w:bCs/>
          </w:rPr>
          <w:t xml:space="preserve"> | </w:t>
        </w:r>
        <w:r w:rsidRPr="0089047D">
          <w:rPr>
            <w:rFonts w:ascii="Arial" w:hAnsi="Arial" w:cs="Arial"/>
            <w:color w:val="7F7F7F" w:themeColor="background1" w:themeShade="7F"/>
            <w:spacing w:val="60"/>
          </w:rPr>
          <w:t>Page</w:t>
        </w:r>
      </w:p>
    </w:sdtContent>
  </w:sdt>
  <w:p w14:paraId="600A11AF" w14:textId="584374B8" w:rsidR="003F2C2F" w:rsidRDefault="00FD4E9A" w:rsidP="00FD4E9A">
    <w:pPr>
      <w:pStyle w:val="Footer"/>
      <w:rPr>
        <w:rFonts w:ascii="Arial" w:hAnsi="Arial" w:cs="Arial"/>
        <w:color w:val="222222"/>
        <w:sz w:val="16"/>
        <w:szCs w:val="16"/>
        <w:shd w:val="clear" w:color="auto" w:fill="FFFFFF"/>
      </w:rPr>
    </w:pPr>
    <w:bookmarkStart w:id="0" w:name="OLE_LINK1"/>
    <w:bookmarkStart w:id="1" w:name="OLE_LINK2"/>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E65769">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bookmarkEnd w:id="0"/>
    <w:bookmarkEnd w:id="1"/>
  </w:p>
  <w:p w14:paraId="2EE1A6CA" w14:textId="1E38846B" w:rsidR="00E46C9E" w:rsidRDefault="00E46C9E" w:rsidP="00FD4E9A">
    <w:pPr>
      <w:pStyle w:val="Footer"/>
      <w:rPr>
        <w:rFonts w:ascii="Arial" w:hAnsi="Arial" w:cs="Arial"/>
        <w:color w:val="222222"/>
        <w:sz w:val="16"/>
        <w:szCs w:val="16"/>
        <w:shd w:val="clear" w:color="auto" w:fill="FFFFFF"/>
      </w:rPr>
    </w:pPr>
  </w:p>
  <w:p w14:paraId="793CC6E6" w14:textId="7EE2760A" w:rsidR="00E46C9E" w:rsidRPr="00E46C9E" w:rsidRDefault="00E46C9E" w:rsidP="00FD4E9A">
    <w:pPr>
      <w:pStyle w:val="Footer"/>
      <w:rPr>
        <w:sz w:val="18"/>
        <w:szCs w:val="18"/>
      </w:rPr>
    </w:pPr>
    <w:r w:rsidRPr="008875F7">
      <w:rPr>
        <w:sz w:val="18"/>
        <w:szCs w:val="18"/>
      </w:rPr>
      <w:t>© 20</w:t>
    </w:r>
    <w:r w:rsidR="00E0130D">
      <w:rPr>
        <w:sz w:val="18"/>
        <w:szCs w:val="18"/>
      </w:rPr>
      <w:t>21</w:t>
    </w:r>
    <w:r w:rsidRPr="008875F7">
      <w:rPr>
        <w:sz w:val="18"/>
        <w:szCs w:val="18"/>
      </w:rPr>
      <w:t xml:space="preserve"> Orchid </w:t>
    </w:r>
    <w:r w:rsidR="00E0130D">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4EC4" w14:textId="7D5F61F0" w:rsidR="00E46C9E" w:rsidRPr="00E46C9E" w:rsidRDefault="00E46C9E">
    <w:pPr>
      <w:pStyle w:val="Footer"/>
      <w:rPr>
        <w:sz w:val="18"/>
        <w:szCs w:val="18"/>
      </w:rPr>
    </w:pPr>
    <w:r w:rsidRPr="008875F7">
      <w:rPr>
        <w:sz w:val="18"/>
        <w:szCs w:val="18"/>
      </w:rPr>
      <w:t>© 20</w:t>
    </w:r>
    <w:r w:rsidR="00E0130D">
      <w:rPr>
        <w:sz w:val="18"/>
        <w:szCs w:val="18"/>
      </w:rPr>
      <w:t>21</w:t>
    </w:r>
    <w:r w:rsidRPr="008875F7">
      <w:rPr>
        <w:sz w:val="18"/>
        <w:szCs w:val="18"/>
      </w:rPr>
      <w:t xml:space="preserve"> Orchid </w:t>
    </w:r>
    <w:r w:rsidR="00E0130D">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C74C7" w14:textId="77777777" w:rsidR="00972403" w:rsidRDefault="00972403" w:rsidP="003266A7">
      <w:pPr>
        <w:spacing w:after="0" w:line="240" w:lineRule="auto"/>
      </w:pPr>
      <w:r>
        <w:separator/>
      </w:r>
    </w:p>
  </w:footnote>
  <w:footnote w:type="continuationSeparator" w:id="0">
    <w:p w14:paraId="55B5AFEF" w14:textId="77777777" w:rsidR="00972403" w:rsidRDefault="00972403"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991EA3" w:rsidRPr="00855D11" w14:paraId="224AF4B1" w14:textId="77777777" w:rsidTr="00E6071C">
      <w:tc>
        <w:tcPr>
          <w:tcW w:w="5508" w:type="dxa"/>
          <w:vAlign w:val="bottom"/>
        </w:tcPr>
        <w:p w14:paraId="6983420D" w14:textId="6F6339B2" w:rsidR="00991EA3" w:rsidRPr="00855D11" w:rsidRDefault="00727024" w:rsidP="00E6071C">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6B89D8B1" w14:textId="5D0FA9BA" w:rsidR="00991EA3" w:rsidRPr="00855D11" w:rsidRDefault="00991EA3" w:rsidP="00E6071C">
          <w:pPr>
            <w:pStyle w:val="Header"/>
            <w:tabs>
              <w:tab w:val="clear" w:pos="4680"/>
              <w:tab w:val="center" w:pos="4842"/>
            </w:tabs>
            <w:ind w:right="-108"/>
            <w:jc w:val="right"/>
            <w:rPr>
              <w:rFonts w:ascii="Cambria" w:hAnsi="Cambria"/>
              <w:i/>
              <w:sz w:val="20"/>
              <w:szCs w:val="20"/>
            </w:rPr>
          </w:pPr>
        </w:p>
      </w:tc>
    </w:tr>
  </w:tbl>
  <w:p w14:paraId="3099DD7A" w14:textId="77777777" w:rsidR="003F2C2F" w:rsidRDefault="003F2C2F" w:rsidP="003266A7">
    <w:pPr>
      <w:pStyle w:val="Header"/>
    </w:pPr>
  </w:p>
  <w:p w14:paraId="19D26D7C" w14:textId="77777777" w:rsidR="003F2C2F" w:rsidRDefault="003F2C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20C3" w14:textId="68B1BDF8" w:rsidR="00E65769" w:rsidRDefault="002307FA" w:rsidP="00B27CE2">
    <w:pPr>
      <w:pStyle w:val="Header"/>
      <w:jc w:val="center"/>
    </w:pPr>
    <w:r>
      <w:rPr>
        <w:noProof/>
      </w:rPr>
      <w:drawing>
        <wp:inline distT="0" distB="0" distL="0" distR="0" wp14:anchorId="05D1B58E" wp14:editId="592EAF9F">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B4B"/>
    <w:multiLevelType w:val="hybridMultilevel"/>
    <w:tmpl w:val="A20884E8"/>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 w15:restartNumberingAfterBreak="0">
    <w:nsid w:val="02E53242"/>
    <w:multiLevelType w:val="hybridMultilevel"/>
    <w:tmpl w:val="A40A81E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F5246"/>
    <w:multiLevelType w:val="hybridMultilevel"/>
    <w:tmpl w:val="40847204"/>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7DC3"/>
    <w:multiLevelType w:val="hybridMultilevel"/>
    <w:tmpl w:val="E10C275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 w15:restartNumberingAfterBreak="0">
    <w:nsid w:val="0F6254A5"/>
    <w:multiLevelType w:val="hybridMultilevel"/>
    <w:tmpl w:val="F65A9FFA"/>
    <w:lvl w:ilvl="0" w:tplc="9CBC5F5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FA27CEF"/>
    <w:multiLevelType w:val="multilevel"/>
    <w:tmpl w:val="E446CC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F30D4D"/>
    <w:multiLevelType w:val="hybridMultilevel"/>
    <w:tmpl w:val="C90A1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5B3F81"/>
    <w:multiLevelType w:val="hybridMultilevel"/>
    <w:tmpl w:val="ED80C5E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15:restartNumberingAfterBreak="0">
    <w:nsid w:val="195D2902"/>
    <w:multiLevelType w:val="hybridMultilevel"/>
    <w:tmpl w:val="A1D057C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A5FE0"/>
    <w:multiLevelType w:val="hybridMultilevel"/>
    <w:tmpl w:val="A7701F0E"/>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1">
      <w:start w:val="1"/>
      <w:numFmt w:val="bullet"/>
      <w:lvlText w:val=""/>
      <w:lvlJc w:val="left"/>
      <w:pPr>
        <w:ind w:left="4500" w:hanging="360"/>
      </w:pPr>
      <w:rPr>
        <w:rFonts w:ascii="Symbol" w:hAnsi="Symbol"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27162F94"/>
    <w:multiLevelType w:val="multilevel"/>
    <w:tmpl w:val="F5A8DE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8F2EAD"/>
    <w:multiLevelType w:val="hybridMultilevel"/>
    <w:tmpl w:val="B5C84236"/>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A4D52FC"/>
    <w:multiLevelType w:val="multilevel"/>
    <w:tmpl w:val="097669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B433A4E"/>
    <w:multiLevelType w:val="hybridMultilevel"/>
    <w:tmpl w:val="0952CB6E"/>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5" w15:restartNumberingAfterBreak="0">
    <w:nsid w:val="3C63747C"/>
    <w:multiLevelType w:val="hybridMultilevel"/>
    <w:tmpl w:val="FDF686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406E6BD3"/>
    <w:multiLevelType w:val="hybridMultilevel"/>
    <w:tmpl w:val="7CE02E8A"/>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D44AB474">
      <w:start w:val="1"/>
      <w:numFmt w:val="bullet"/>
      <w:lvlText w:val="-"/>
      <w:lvlJc w:val="left"/>
      <w:pPr>
        <w:ind w:left="288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608A1"/>
    <w:multiLevelType w:val="multilevel"/>
    <w:tmpl w:val="658876DC"/>
    <w:name w:val="Default Outline·K#9936"/>
    <w:numStyleLink w:val="111111"/>
  </w:abstractNum>
  <w:abstractNum w:abstractNumId="18" w15:restartNumberingAfterBreak="0">
    <w:nsid w:val="42625B17"/>
    <w:multiLevelType w:val="hybridMultilevel"/>
    <w:tmpl w:val="764013F6"/>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34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252E0"/>
    <w:multiLevelType w:val="multilevel"/>
    <w:tmpl w:val="2744E6FA"/>
    <w:name w:val="Default Outline·K#993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46939A7"/>
    <w:multiLevelType w:val="hybridMultilevel"/>
    <w:tmpl w:val="07802ED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13062"/>
    <w:multiLevelType w:val="hybridMultilevel"/>
    <w:tmpl w:val="CBDC63B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15:restartNumberingAfterBreak="0">
    <w:nsid w:val="47486B4A"/>
    <w:multiLevelType w:val="hybridMultilevel"/>
    <w:tmpl w:val="9118F3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15:restartNumberingAfterBreak="0">
    <w:nsid w:val="493D651E"/>
    <w:multiLevelType w:val="hybridMultilevel"/>
    <w:tmpl w:val="0846D57A"/>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4" w15:restartNumberingAfterBreak="0">
    <w:nsid w:val="505F0BDB"/>
    <w:multiLevelType w:val="hybridMultilevel"/>
    <w:tmpl w:val="02942A86"/>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56425DA6"/>
    <w:multiLevelType w:val="hybridMultilevel"/>
    <w:tmpl w:val="FC84DDE6"/>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1">
      <w:start w:val="1"/>
      <w:numFmt w:val="bullet"/>
      <w:lvlText w:val=""/>
      <w:lvlJc w:val="left"/>
      <w:pPr>
        <w:ind w:left="3600" w:hanging="360"/>
      </w:pPr>
      <w:rPr>
        <w:rFonts w:ascii="Symbol" w:hAnsi="Symbol" w:hint="default"/>
      </w:rPr>
    </w:lvl>
    <w:lvl w:ilvl="5" w:tplc="D44AB474">
      <w:start w:val="1"/>
      <w:numFmt w:val="bullet"/>
      <w:lvlText w:val="-"/>
      <w:lvlJc w:val="left"/>
      <w:pPr>
        <w:ind w:left="450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90E36"/>
    <w:multiLevelType w:val="hybridMultilevel"/>
    <w:tmpl w:val="DD4A05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60A08"/>
    <w:multiLevelType w:val="hybridMultilevel"/>
    <w:tmpl w:val="0BA86820"/>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6B9B712C"/>
    <w:multiLevelType w:val="hybridMultilevel"/>
    <w:tmpl w:val="0CD6D5D0"/>
    <w:lvl w:ilvl="0" w:tplc="9CBC5F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BD403C1"/>
    <w:multiLevelType w:val="hybridMultilevel"/>
    <w:tmpl w:val="5422F320"/>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70023CCE"/>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1"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2" w15:restartNumberingAfterBreak="0">
    <w:nsid w:val="73931F7A"/>
    <w:multiLevelType w:val="hybridMultilevel"/>
    <w:tmpl w:val="7F4E531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3" w15:restartNumberingAfterBreak="0">
    <w:nsid w:val="791D2401"/>
    <w:multiLevelType w:val="hybridMultilevel"/>
    <w:tmpl w:val="05A86A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7A3819C5"/>
    <w:multiLevelType w:val="hybridMultilevel"/>
    <w:tmpl w:val="9F1C915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8C7047"/>
    <w:multiLevelType w:val="multilevel"/>
    <w:tmpl w:val="658876DC"/>
    <w:name w:val="Default Outline·I#5161"/>
    <w:numStyleLink w:val="111111"/>
  </w:abstractNum>
  <w:abstractNum w:abstractNumId="36" w15:restartNumberingAfterBreak="0">
    <w:nsid w:val="7FFA6247"/>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num w:numId="1">
    <w:abstractNumId w:val="25"/>
  </w:num>
  <w:num w:numId="2">
    <w:abstractNumId w:val="31"/>
  </w:num>
  <w:num w:numId="3">
    <w:abstractNumId w:val="10"/>
  </w:num>
  <w:num w:numId="4">
    <w:abstractNumId w:val="2"/>
  </w:num>
  <w:num w:numId="5">
    <w:abstractNumId w:val="23"/>
  </w:num>
  <w:num w:numId="6">
    <w:abstractNumId w:val="8"/>
  </w:num>
  <w:num w:numId="7">
    <w:abstractNumId w:val="28"/>
  </w:num>
  <w:num w:numId="8">
    <w:abstractNumId w:val="0"/>
  </w:num>
  <w:num w:numId="9">
    <w:abstractNumId w:val="22"/>
  </w:num>
  <w:num w:numId="10">
    <w:abstractNumId w:val="20"/>
  </w:num>
  <w:num w:numId="11">
    <w:abstractNumId w:val="32"/>
  </w:num>
  <w:num w:numId="12">
    <w:abstractNumId w:val="3"/>
  </w:num>
  <w:num w:numId="13">
    <w:abstractNumId w:val="27"/>
  </w:num>
  <w:num w:numId="14">
    <w:abstractNumId w:val="14"/>
  </w:num>
  <w:num w:numId="15">
    <w:abstractNumId w:val="33"/>
  </w:num>
  <w:num w:numId="16">
    <w:abstractNumId w:val="24"/>
  </w:num>
  <w:num w:numId="17">
    <w:abstractNumId w:val="26"/>
  </w:num>
  <w:num w:numId="18">
    <w:abstractNumId w:val="13"/>
  </w:num>
  <w:num w:numId="19">
    <w:abstractNumId w:val="5"/>
  </w:num>
  <w:num w:numId="20">
    <w:abstractNumId w:val="30"/>
  </w:num>
  <w:num w:numId="21">
    <w:abstractNumId w:val="36"/>
  </w:num>
  <w:num w:numId="22">
    <w:abstractNumId w:val="19"/>
  </w:num>
  <w:num w:numId="23">
    <w:abstractNumId w:val="34"/>
  </w:num>
  <w:num w:numId="24">
    <w:abstractNumId w:val="1"/>
  </w:num>
  <w:num w:numId="25">
    <w:abstractNumId w:val="4"/>
  </w:num>
  <w:num w:numId="26">
    <w:abstractNumId w:val="11"/>
  </w:num>
  <w:num w:numId="27">
    <w:abstractNumId w:val="29"/>
  </w:num>
  <w:num w:numId="28">
    <w:abstractNumId w:val="12"/>
  </w:num>
  <w:num w:numId="29">
    <w:abstractNumId w:val="18"/>
  </w:num>
  <w:num w:numId="30">
    <w:abstractNumId w:val="9"/>
  </w:num>
  <w:num w:numId="31">
    <w:abstractNumId w:val="21"/>
  </w:num>
  <w:num w:numId="32">
    <w:abstractNumId w:val="6"/>
  </w:num>
  <w:num w:numId="33">
    <w:abstractNumId w:val="7"/>
  </w:num>
  <w:num w:numId="34">
    <w:abstractNumId w:val="15"/>
  </w:num>
  <w:num w:numId="35">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0D3"/>
    <w:rsid w:val="00010DB7"/>
    <w:rsid w:val="00010DFE"/>
    <w:rsid w:val="000119EA"/>
    <w:rsid w:val="000156CD"/>
    <w:rsid w:val="000203F8"/>
    <w:rsid w:val="0002118A"/>
    <w:rsid w:val="00036292"/>
    <w:rsid w:val="00036330"/>
    <w:rsid w:val="00050F7E"/>
    <w:rsid w:val="00052044"/>
    <w:rsid w:val="00056CEB"/>
    <w:rsid w:val="000604B2"/>
    <w:rsid w:val="00060A38"/>
    <w:rsid w:val="000630D3"/>
    <w:rsid w:val="00067B9D"/>
    <w:rsid w:val="000756A3"/>
    <w:rsid w:val="00080C81"/>
    <w:rsid w:val="00082267"/>
    <w:rsid w:val="00087202"/>
    <w:rsid w:val="00091E6A"/>
    <w:rsid w:val="000A0FC7"/>
    <w:rsid w:val="000A639E"/>
    <w:rsid w:val="000B1D42"/>
    <w:rsid w:val="000B3E6A"/>
    <w:rsid w:val="000C5CB3"/>
    <w:rsid w:val="000C6318"/>
    <w:rsid w:val="000D5983"/>
    <w:rsid w:val="000E3262"/>
    <w:rsid w:val="000F20E5"/>
    <w:rsid w:val="000F2A26"/>
    <w:rsid w:val="000F2C6E"/>
    <w:rsid w:val="000F48E5"/>
    <w:rsid w:val="00102720"/>
    <w:rsid w:val="00105476"/>
    <w:rsid w:val="0010634F"/>
    <w:rsid w:val="00116E0E"/>
    <w:rsid w:val="001309FF"/>
    <w:rsid w:val="00130A3B"/>
    <w:rsid w:val="001313C1"/>
    <w:rsid w:val="0013358E"/>
    <w:rsid w:val="0013373F"/>
    <w:rsid w:val="00135DDD"/>
    <w:rsid w:val="001414A9"/>
    <w:rsid w:val="001430BA"/>
    <w:rsid w:val="00144CE5"/>
    <w:rsid w:val="00147046"/>
    <w:rsid w:val="00151C22"/>
    <w:rsid w:val="0015578A"/>
    <w:rsid w:val="00157915"/>
    <w:rsid w:val="00160CF8"/>
    <w:rsid w:val="00161A61"/>
    <w:rsid w:val="00172668"/>
    <w:rsid w:val="00172ED5"/>
    <w:rsid w:val="001735C1"/>
    <w:rsid w:val="00174225"/>
    <w:rsid w:val="0017557E"/>
    <w:rsid w:val="001809D7"/>
    <w:rsid w:val="00182CE7"/>
    <w:rsid w:val="001A1C85"/>
    <w:rsid w:val="001C3E99"/>
    <w:rsid w:val="001C406C"/>
    <w:rsid w:val="001C513E"/>
    <w:rsid w:val="001D13A8"/>
    <w:rsid w:val="001D24C1"/>
    <w:rsid w:val="001D36A3"/>
    <w:rsid w:val="001D4616"/>
    <w:rsid w:val="001D52D8"/>
    <w:rsid w:val="001E091C"/>
    <w:rsid w:val="001E7861"/>
    <w:rsid w:val="001F2D6A"/>
    <w:rsid w:val="001F3727"/>
    <w:rsid w:val="001F40E2"/>
    <w:rsid w:val="001F7A82"/>
    <w:rsid w:val="001F7C9D"/>
    <w:rsid w:val="0020039C"/>
    <w:rsid w:val="00202B5B"/>
    <w:rsid w:val="00203BB1"/>
    <w:rsid w:val="00210686"/>
    <w:rsid w:val="00210C5E"/>
    <w:rsid w:val="00211283"/>
    <w:rsid w:val="00211EF6"/>
    <w:rsid w:val="002135F4"/>
    <w:rsid w:val="0022396E"/>
    <w:rsid w:val="00227E3B"/>
    <w:rsid w:val="002307FA"/>
    <w:rsid w:val="00231ED0"/>
    <w:rsid w:val="00233354"/>
    <w:rsid w:val="00233935"/>
    <w:rsid w:val="002358EB"/>
    <w:rsid w:val="00252ABD"/>
    <w:rsid w:val="00253E76"/>
    <w:rsid w:val="0025434D"/>
    <w:rsid w:val="002575DC"/>
    <w:rsid w:val="0026331C"/>
    <w:rsid w:val="00266086"/>
    <w:rsid w:val="00266271"/>
    <w:rsid w:val="00273E9B"/>
    <w:rsid w:val="00276536"/>
    <w:rsid w:val="00294FA1"/>
    <w:rsid w:val="002C7BB4"/>
    <w:rsid w:val="002D2172"/>
    <w:rsid w:val="002E0222"/>
    <w:rsid w:val="002E16F0"/>
    <w:rsid w:val="002E4B31"/>
    <w:rsid w:val="002E5E6A"/>
    <w:rsid w:val="002E6441"/>
    <w:rsid w:val="002E7A6E"/>
    <w:rsid w:val="002F331D"/>
    <w:rsid w:val="002F3C78"/>
    <w:rsid w:val="002F447E"/>
    <w:rsid w:val="002F6D5F"/>
    <w:rsid w:val="003012C8"/>
    <w:rsid w:val="0030286D"/>
    <w:rsid w:val="00304D4A"/>
    <w:rsid w:val="00325EFA"/>
    <w:rsid w:val="003266A7"/>
    <w:rsid w:val="003346D0"/>
    <w:rsid w:val="00341E3F"/>
    <w:rsid w:val="0035256A"/>
    <w:rsid w:val="00353663"/>
    <w:rsid w:val="0035678A"/>
    <w:rsid w:val="00357191"/>
    <w:rsid w:val="003632A5"/>
    <w:rsid w:val="00366594"/>
    <w:rsid w:val="00377888"/>
    <w:rsid w:val="00381606"/>
    <w:rsid w:val="0038344B"/>
    <w:rsid w:val="00383928"/>
    <w:rsid w:val="00383EB9"/>
    <w:rsid w:val="0038732C"/>
    <w:rsid w:val="00391226"/>
    <w:rsid w:val="003922EF"/>
    <w:rsid w:val="0039275E"/>
    <w:rsid w:val="00393778"/>
    <w:rsid w:val="003A3BD5"/>
    <w:rsid w:val="003A5800"/>
    <w:rsid w:val="003B120F"/>
    <w:rsid w:val="003B3136"/>
    <w:rsid w:val="003B67FA"/>
    <w:rsid w:val="003B707A"/>
    <w:rsid w:val="003C0FB2"/>
    <w:rsid w:val="003C4374"/>
    <w:rsid w:val="003C5A44"/>
    <w:rsid w:val="003D03FB"/>
    <w:rsid w:val="003D2D93"/>
    <w:rsid w:val="003D3953"/>
    <w:rsid w:val="003D48D4"/>
    <w:rsid w:val="003D73B6"/>
    <w:rsid w:val="003D74D6"/>
    <w:rsid w:val="003D755F"/>
    <w:rsid w:val="003F189B"/>
    <w:rsid w:val="003F2C2F"/>
    <w:rsid w:val="004027AE"/>
    <w:rsid w:val="004107B1"/>
    <w:rsid w:val="004117AE"/>
    <w:rsid w:val="00414AB5"/>
    <w:rsid w:val="0041674C"/>
    <w:rsid w:val="0041732C"/>
    <w:rsid w:val="00417989"/>
    <w:rsid w:val="004214D1"/>
    <w:rsid w:val="00422448"/>
    <w:rsid w:val="004303F0"/>
    <w:rsid w:val="00432732"/>
    <w:rsid w:val="00434CAD"/>
    <w:rsid w:val="00435FA2"/>
    <w:rsid w:val="00440CC7"/>
    <w:rsid w:val="00441B3B"/>
    <w:rsid w:val="00445B8F"/>
    <w:rsid w:val="00451ADB"/>
    <w:rsid w:val="004579EA"/>
    <w:rsid w:val="00463C7B"/>
    <w:rsid w:val="00470159"/>
    <w:rsid w:val="004712BC"/>
    <w:rsid w:val="0047441E"/>
    <w:rsid w:val="004804DE"/>
    <w:rsid w:val="004818DF"/>
    <w:rsid w:val="00482040"/>
    <w:rsid w:val="004841E8"/>
    <w:rsid w:val="00491DC1"/>
    <w:rsid w:val="004943CE"/>
    <w:rsid w:val="00494B7E"/>
    <w:rsid w:val="004A307F"/>
    <w:rsid w:val="004B134D"/>
    <w:rsid w:val="004B437A"/>
    <w:rsid w:val="004B43D7"/>
    <w:rsid w:val="004B5A6E"/>
    <w:rsid w:val="004B6F5D"/>
    <w:rsid w:val="004B7E46"/>
    <w:rsid w:val="004C6D9B"/>
    <w:rsid w:val="004C7F60"/>
    <w:rsid w:val="004D0971"/>
    <w:rsid w:val="004D62AE"/>
    <w:rsid w:val="004D788C"/>
    <w:rsid w:val="004E71C3"/>
    <w:rsid w:val="004F1A2A"/>
    <w:rsid w:val="004F4B35"/>
    <w:rsid w:val="004F7EF7"/>
    <w:rsid w:val="00501EEC"/>
    <w:rsid w:val="00513FAB"/>
    <w:rsid w:val="00520B17"/>
    <w:rsid w:val="00522CEF"/>
    <w:rsid w:val="00522E15"/>
    <w:rsid w:val="0052612B"/>
    <w:rsid w:val="00531DF7"/>
    <w:rsid w:val="0053303C"/>
    <w:rsid w:val="0053589B"/>
    <w:rsid w:val="0053775C"/>
    <w:rsid w:val="00542D1B"/>
    <w:rsid w:val="005438DD"/>
    <w:rsid w:val="00543A2C"/>
    <w:rsid w:val="00552813"/>
    <w:rsid w:val="005544F2"/>
    <w:rsid w:val="00560756"/>
    <w:rsid w:val="00572818"/>
    <w:rsid w:val="00576820"/>
    <w:rsid w:val="00581A1B"/>
    <w:rsid w:val="00582CAE"/>
    <w:rsid w:val="005861C1"/>
    <w:rsid w:val="00587885"/>
    <w:rsid w:val="00591BAF"/>
    <w:rsid w:val="0059405D"/>
    <w:rsid w:val="0059578A"/>
    <w:rsid w:val="005A0265"/>
    <w:rsid w:val="005A3345"/>
    <w:rsid w:val="005A442B"/>
    <w:rsid w:val="005B2802"/>
    <w:rsid w:val="005B33AE"/>
    <w:rsid w:val="005B3414"/>
    <w:rsid w:val="005B3BE6"/>
    <w:rsid w:val="005B6297"/>
    <w:rsid w:val="005C02F3"/>
    <w:rsid w:val="005D134D"/>
    <w:rsid w:val="005E023C"/>
    <w:rsid w:val="005E425D"/>
    <w:rsid w:val="005E512B"/>
    <w:rsid w:val="005E64B4"/>
    <w:rsid w:val="005F11DC"/>
    <w:rsid w:val="00600DF4"/>
    <w:rsid w:val="006034A3"/>
    <w:rsid w:val="00604796"/>
    <w:rsid w:val="00613FC3"/>
    <w:rsid w:val="006235BE"/>
    <w:rsid w:val="006261CA"/>
    <w:rsid w:val="00634E44"/>
    <w:rsid w:val="00641BB1"/>
    <w:rsid w:val="006433E9"/>
    <w:rsid w:val="00644B22"/>
    <w:rsid w:val="006451F3"/>
    <w:rsid w:val="006452B1"/>
    <w:rsid w:val="006474BC"/>
    <w:rsid w:val="0064769F"/>
    <w:rsid w:val="00655F3B"/>
    <w:rsid w:val="0066330C"/>
    <w:rsid w:val="006644A4"/>
    <w:rsid w:val="006723A2"/>
    <w:rsid w:val="00672D5C"/>
    <w:rsid w:val="00673458"/>
    <w:rsid w:val="006849E3"/>
    <w:rsid w:val="00686113"/>
    <w:rsid w:val="006903B6"/>
    <w:rsid w:val="006A13EF"/>
    <w:rsid w:val="006A68A0"/>
    <w:rsid w:val="006C1993"/>
    <w:rsid w:val="006D5C0D"/>
    <w:rsid w:val="006E066C"/>
    <w:rsid w:val="006F5930"/>
    <w:rsid w:val="006F71B8"/>
    <w:rsid w:val="00702481"/>
    <w:rsid w:val="00703ACA"/>
    <w:rsid w:val="00703DE8"/>
    <w:rsid w:val="007113B8"/>
    <w:rsid w:val="00711500"/>
    <w:rsid w:val="00716566"/>
    <w:rsid w:val="00727024"/>
    <w:rsid w:val="00737358"/>
    <w:rsid w:val="00737B07"/>
    <w:rsid w:val="00740E79"/>
    <w:rsid w:val="0074189F"/>
    <w:rsid w:val="0074317C"/>
    <w:rsid w:val="007460E8"/>
    <w:rsid w:val="0075149C"/>
    <w:rsid w:val="007520E5"/>
    <w:rsid w:val="0075638B"/>
    <w:rsid w:val="0076121F"/>
    <w:rsid w:val="007628F6"/>
    <w:rsid w:val="007641FE"/>
    <w:rsid w:val="00765001"/>
    <w:rsid w:val="00766A49"/>
    <w:rsid w:val="00771685"/>
    <w:rsid w:val="00785B0C"/>
    <w:rsid w:val="00787246"/>
    <w:rsid w:val="00791D80"/>
    <w:rsid w:val="00795A9A"/>
    <w:rsid w:val="007A34B3"/>
    <w:rsid w:val="007A791D"/>
    <w:rsid w:val="007B172B"/>
    <w:rsid w:val="007B2CF1"/>
    <w:rsid w:val="007B742B"/>
    <w:rsid w:val="007C0932"/>
    <w:rsid w:val="007C1C0A"/>
    <w:rsid w:val="007C1DE3"/>
    <w:rsid w:val="007C711D"/>
    <w:rsid w:val="007D1150"/>
    <w:rsid w:val="007D40C2"/>
    <w:rsid w:val="007D66CC"/>
    <w:rsid w:val="007E2198"/>
    <w:rsid w:val="007E3114"/>
    <w:rsid w:val="007E46B9"/>
    <w:rsid w:val="00801477"/>
    <w:rsid w:val="008074AF"/>
    <w:rsid w:val="00811411"/>
    <w:rsid w:val="008155A5"/>
    <w:rsid w:val="0082712F"/>
    <w:rsid w:val="008339E9"/>
    <w:rsid w:val="00836BFC"/>
    <w:rsid w:val="008370A8"/>
    <w:rsid w:val="00842AA0"/>
    <w:rsid w:val="00844FC4"/>
    <w:rsid w:val="00851330"/>
    <w:rsid w:val="0085426D"/>
    <w:rsid w:val="00855D11"/>
    <w:rsid w:val="008629BB"/>
    <w:rsid w:val="00862FF1"/>
    <w:rsid w:val="00865468"/>
    <w:rsid w:val="0087317D"/>
    <w:rsid w:val="00874BE3"/>
    <w:rsid w:val="008870D1"/>
    <w:rsid w:val="0089047D"/>
    <w:rsid w:val="008907AE"/>
    <w:rsid w:val="00894939"/>
    <w:rsid w:val="00895411"/>
    <w:rsid w:val="008A1456"/>
    <w:rsid w:val="008A51CA"/>
    <w:rsid w:val="008A57D3"/>
    <w:rsid w:val="008A5AB2"/>
    <w:rsid w:val="008A61A9"/>
    <w:rsid w:val="008B1FB2"/>
    <w:rsid w:val="008C1FC8"/>
    <w:rsid w:val="008C2972"/>
    <w:rsid w:val="008C3782"/>
    <w:rsid w:val="008C52E2"/>
    <w:rsid w:val="008D0962"/>
    <w:rsid w:val="008D35D6"/>
    <w:rsid w:val="008D39E9"/>
    <w:rsid w:val="008D3A8B"/>
    <w:rsid w:val="008E716F"/>
    <w:rsid w:val="008E7889"/>
    <w:rsid w:val="008F41F0"/>
    <w:rsid w:val="0090061A"/>
    <w:rsid w:val="0091782B"/>
    <w:rsid w:val="009236FA"/>
    <w:rsid w:val="00927057"/>
    <w:rsid w:val="00931C10"/>
    <w:rsid w:val="009373FD"/>
    <w:rsid w:val="00942140"/>
    <w:rsid w:val="00944A7E"/>
    <w:rsid w:val="00946615"/>
    <w:rsid w:val="00950151"/>
    <w:rsid w:val="009510C4"/>
    <w:rsid w:val="00952CD9"/>
    <w:rsid w:val="009531C0"/>
    <w:rsid w:val="00954013"/>
    <w:rsid w:val="00954329"/>
    <w:rsid w:val="009676A7"/>
    <w:rsid w:val="00972403"/>
    <w:rsid w:val="00975F94"/>
    <w:rsid w:val="0098072D"/>
    <w:rsid w:val="009817DD"/>
    <w:rsid w:val="0098200C"/>
    <w:rsid w:val="00984F43"/>
    <w:rsid w:val="00991EA3"/>
    <w:rsid w:val="009A6F34"/>
    <w:rsid w:val="009B0642"/>
    <w:rsid w:val="009B26DB"/>
    <w:rsid w:val="009B6E2E"/>
    <w:rsid w:val="009D0A66"/>
    <w:rsid w:val="009D5BCE"/>
    <w:rsid w:val="00A0337C"/>
    <w:rsid w:val="00A1347D"/>
    <w:rsid w:val="00A17EBE"/>
    <w:rsid w:val="00A246B8"/>
    <w:rsid w:val="00A50E2E"/>
    <w:rsid w:val="00A51676"/>
    <w:rsid w:val="00A52307"/>
    <w:rsid w:val="00A57782"/>
    <w:rsid w:val="00A603A2"/>
    <w:rsid w:val="00A6348F"/>
    <w:rsid w:val="00A63A30"/>
    <w:rsid w:val="00A63A9F"/>
    <w:rsid w:val="00A726B7"/>
    <w:rsid w:val="00A75900"/>
    <w:rsid w:val="00A76B0F"/>
    <w:rsid w:val="00A77772"/>
    <w:rsid w:val="00A837E9"/>
    <w:rsid w:val="00A86141"/>
    <w:rsid w:val="00A91578"/>
    <w:rsid w:val="00AA0A87"/>
    <w:rsid w:val="00AB024E"/>
    <w:rsid w:val="00AB1307"/>
    <w:rsid w:val="00AC0EB0"/>
    <w:rsid w:val="00AD26A5"/>
    <w:rsid w:val="00AE4825"/>
    <w:rsid w:val="00AE52CC"/>
    <w:rsid w:val="00AF160E"/>
    <w:rsid w:val="00AF31CB"/>
    <w:rsid w:val="00AF3C1C"/>
    <w:rsid w:val="00B016FE"/>
    <w:rsid w:val="00B05DD6"/>
    <w:rsid w:val="00B12864"/>
    <w:rsid w:val="00B13095"/>
    <w:rsid w:val="00B13BA8"/>
    <w:rsid w:val="00B152C9"/>
    <w:rsid w:val="00B163A8"/>
    <w:rsid w:val="00B233AE"/>
    <w:rsid w:val="00B27CE2"/>
    <w:rsid w:val="00B30F8F"/>
    <w:rsid w:val="00B33D1D"/>
    <w:rsid w:val="00B404A3"/>
    <w:rsid w:val="00B436EA"/>
    <w:rsid w:val="00B45EAB"/>
    <w:rsid w:val="00B46F3E"/>
    <w:rsid w:val="00B5555F"/>
    <w:rsid w:val="00B561A5"/>
    <w:rsid w:val="00B6207E"/>
    <w:rsid w:val="00B729CD"/>
    <w:rsid w:val="00B80C3A"/>
    <w:rsid w:val="00B82ABC"/>
    <w:rsid w:val="00B865D3"/>
    <w:rsid w:val="00BA24E9"/>
    <w:rsid w:val="00BA372A"/>
    <w:rsid w:val="00BA66FC"/>
    <w:rsid w:val="00BA678B"/>
    <w:rsid w:val="00BA7643"/>
    <w:rsid w:val="00BB0E9E"/>
    <w:rsid w:val="00BB304D"/>
    <w:rsid w:val="00BC08A0"/>
    <w:rsid w:val="00BC1715"/>
    <w:rsid w:val="00BC1C39"/>
    <w:rsid w:val="00BC4016"/>
    <w:rsid w:val="00BC51B8"/>
    <w:rsid w:val="00BC5813"/>
    <w:rsid w:val="00BC76A8"/>
    <w:rsid w:val="00BD637F"/>
    <w:rsid w:val="00BE4998"/>
    <w:rsid w:val="00BE7E79"/>
    <w:rsid w:val="00BF07BE"/>
    <w:rsid w:val="00BF0C27"/>
    <w:rsid w:val="00BF1967"/>
    <w:rsid w:val="00C02E34"/>
    <w:rsid w:val="00C047FD"/>
    <w:rsid w:val="00C05E1A"/>
    <w:rsid w:val="00C067E7"/>
    <w:rsid w:val="00C164C4"/>
    <w:rsid w:val="00C20325"/>
    <w:rsid w:val="00C25018"/>
    <w:rsid w:val="00C25975"/>
    <w:rsid w:val="00C3791C"/>
    <w:rsid w:val="00C37FA0"/>
    <w:rsid w:val="00C407B8"/>
    <w:rsid w:val="00C41437"/>
    <w:rsid w:val="00C4374B"/>
    <w:rsid w:val="00C45EE4"/>
    <w:rsid w:val="00C51CE8"/>
    <w:rsid w:val="00C61480"/>
    <w:rsid w:val="00C66D70"/>
    <w:rsid w:val="00C759F1"/>
    <w:rsid w:val="00C82FE5"/>
    <w:rsid w:val="00C83D65"/>
    <w:rsid w:val="00C85211"/>
    <w:rsid w:val="00C85ED9"/>
    <w:rsid w:val="00C91771"/>
    <w:rsid w:val="00C9267E"/>
    <w:rsid w:val="00C94587"/>
    <w:rsid w:val="00C95C0C"/>
    <w:rsid w:val="00CA1A30"/>
    <w:rsid w:val="00CA4B5C"/>
    <w:rsid w:val="00CA6294"/>
    <w:rsid w:val="00CA7808"/>
    <w:rsid w:val="00CA7E17"/>
    <w:rsid w:val="00CA7E69"/>
    <w:rsid w:val="00CB2BB9"/>
    <w:rsid w:val="00CB61E2"/>
    <w:rsid w:val="00CB65A9"/>
    <w:rsid w:val="00CC3031"/>
    <w:rsid w:val="00CC5439"/>
    <w:rsid w:val="00CD19F4"/>
    <w:rsid w:val="00CD4C8E"/>
    <w:rsid w:val="00CF09A0"/>
    <w:rsid w:val="00CF15CD"/>
    <w:rsid w:val="00D01A77"/>
    <w:rsid w:val="00D05AE4"/>
    <w:rsid w:val="00D11C51"/>
    <w:rsid w:val="00D13C06"/>
    <w:rsid w:val="00D16712"/>
    <w:rsid w:val="00D200B3"/>
    <w:rsid w:val="00D31BD0"/>
    <w:rsid w:val="00D331B9"/>
    <w:rsid w:val="00D405B9"/>
    <w:rsid w:val="00D415FE"/>
    <w:rsid w:val="00D449A9"/>
    <w:rsid w:val="00D47098"/>
    <w:rsid w:val="00D54A37"/>
    <w:rsid w:val="00D65D95"/>
    <w:rsid w:val="00D66C13"/>
    <w:rsid w:val="00D7052F"/>
    <w:rsid w:val="00D72C0F"/>
    <w:rsid w:val="00D7421F"/>
    <w:rsid w:val="00D76C33"/>
    <w:rsid w:val="00D801EE"/>
    <w:rsid w:val="00DA1502"/>
    <w:rsid w:val="00DB0A1C"/>
    <w:rsid w:val="00DB5842"/>
    <w:rsid w:val="00DB58F7"/>
    <w:rsid w:val="00DC227F"/>
    <w:rsid w:val="00DC32D8"/>
    <w:rsid w:val="00DC69E8"/>
    <w:rsid w:val="00DD12FE"/>
    <w:rsid w:val="00DD1706"/>
    <w:rsid w:val="00DD1A90"/>
    <w:rsid w:val="00DD25A4"/>
    <w:rsid w:val="00DD2A53"/>
    <w:rsid w:val="00DD5269"/>
    <w:rsid w:val="00DD7EE7"/>
    <w:rsid w:val="00DF135B"/>
    <w:rsid w:val="00DF3EDA"/>
    <w:rsid w:val="00DF69DE"/>
    <w:rsid w:val="00E0130D"/>
    <w:rsid w:val="00E127AA"/>
    <w:rsid w:val="00E13333"/>
    <w:rsid w:val="00E13594"/>
    <w:rsid w:val="00E14515"/>
    <w:rsid w:val="00E22F37"/>
    <w:rsid w:val="00E26CC0"/>
    <w:rsid w:val="00E428E1"/>
    <w:rsid w:val="00E431B4"/>
    <w:rsid w:val="00E466FC"/>
    <w:rsid w:val="00E46C9E"/>
    <w:rsid w:val="00E543E7"/>
    <w:rsid w:val="00E564C4"/>
    <w:rsid w:val="00E56BCE"/>
    <w:rsid w:val="00E617C0"/>
    <w:rsid w:val="00E63B71"/>
    <w:rsid w:val="00E65769"/>
    <w:rsid w:val="00E65865"/>
    <w:rsid w:val="00E66E3A"/>
    <w:rsid w:val="00E73CCB"/>
    <w:rsid w:val="00E85347"/>
    <w:rsid w:val="00E9534E"/>
    <w:rsid w:val="00EA175C"/>
    <w:rsid w:val="00EA29DF"/>
    <w:rsid w:val="00EA55CC"/>
    <w:rsid w:val="00EA609E"/>
    <w:rsid w:val="00EA6D5D"/>
    <w:rsid w:val="00EA6FB5"/>
    <w:rsid w:val="00EA7BDD"/>
    <w:rsid w:val="00EB5FA3"/>
    <w:rsid w:val="00EC37C2"/>
    <w:rsid w:val="00ED0D32"/>
    <w:rsid w:val="00EE3124"/>
    <w:rsid w:val="00EE5066"/>
    <w:rsid w:val="00EF1AE5"/>
    <w:rsid w:val="00F03326"/>
    <w:rsid w:val="00F0423C"/>
    <w:rsid w:val="00F06739"/>
    <w:rsid w:val="00F07649"/>
    <w:rsid w:val="00F1503B"/>
    <w:rsid w:val="00F172AF"/>
    <w:rsid w:val="00F21DDC"/>
    <w:rsid w:val="00F229D8"/>
    <w:rsid w:val="00F26CD2"/>
    <w:rsid w:val="00F35287"/>
    <w:rsid w:val="00F539F5"/>
    <w:rsid w:val="00F56758"/>
    <w:rsid w:val="00F56C78"/>
    <w:rsid w:val="00F62213"/>
    <w:rsid w:val="00F6595B"/>
    <w:rsid w:val="00F76773"/>
    <w:rsid w:val="00F76A4B"/>
    <w:rsid w:val="00F8018E"/>
    <w:rsid w:val="00F84B13"/>
    <w:rsid w:val="00F8597C"/>
    <w:rsid w:val="00F87682"/>
    <w:rsid w:val="00FA19AE"/>
    <w:rsid w:val="00FB198D"/>
    <w:rsid w:val="00FC02AB"/>
    <w:rsid w:val="00FD3F20"/>
    <w:rsid w:val="00FD4E9A"/>
    <w:rsid w:val="00FE1386"/>
    <w:rsid w:val="00FE1DB5"/>
    <w:rsid w:val="00FE79CF"/>
    <w:rsid w:val="00FF57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EA12A3"/>
  <w15:docId w15:val="{2CFBA507-3C1E-4FF4-BF9B-271D1123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5015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95015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E7E79"/>
    <w:rPr>
      <w:sz w:val="16"/>
      <w:szCs w:val="16"/>
    </w:rPr>
  </w:style>
  <w:style w:type="paragraph" w:styleId="CommentText">
    <w:name w:val="annotation text"/>
    <w:basedOn w:val="Normal"/>
    <w:link w:val="CommentTextChar"/>
    <w:uiPriority w:val="99"/>
    <w:semiHidden/>
    <w:unhideWhenUsed/>
    <w:rsid w:val="00BE7E79"/>
    <w:pPr>
      <w:spacing w:line="240" w:lineRule="auto"/>
    </w:pPr>
    <w:rPr>
      <w:sz w:val="20"/>
      <w:szCs w:val="20"/>
    </w:rPr>
  </w:style>
  <w:style w:type="character" w:customStyle="1" w:styleId="CommentTextChar">
    <w:name w:val="Comment Text Char"/>
    <w:basedOn w:val="DefaultParagraphFont"/>
    <w:link w:val="CommentText"/>
    <w:uiPriority w:val="99"/>
    <w:semiHidden/>
    <w:rsid w:val="00BE7E79"/>
    <w:rPr>
      <w:sz w:val="20"/>
      <w:szCs w:val="20"/>
    </w:rPr>
  </w:style>
  <w:style w:type="paragraph" w:styleId="CommentSubject">
    <w:name w:val="annotation subject"/>
    <w:basedOn w:val="CommentText"/>
    <w:next w:val="CommentText"/>
    <w:link w:val="CommentSubjectChar"/>
    <w:uiPriority w:val="99"/>
    <w:semiHidden/>
    <w:unhideWhenUsed/>
    <w:rsid w:val="00BE7E79"/>
    <w:rPr>
      <w:b/>
      <w:bCs/>
    </w:rPr>
  </w:style>
  <w:style w:type="character" w:customStyle="1" w:styleId="CommentSubjectChar">
    <w:name w:val="Comment Subject Char"/>
    <w:basedOn w:val="CommentTextChar"/>
    <w:link w:val="CommentSubject"/>
    <w:uiPriority w:val="99"/>
    <w:semiHidden/>
    <w:rsid w:val="00BE7E79"/>
    <w:rPr>
      <w:b/>
      <w:bCs/>
      <w:sz w:val="20"/>
      <w:szCs w:val="20"/>
    </w:rPr>
  </w:style>
  <w:style w:type="paragraph" w:styleId="NormalWeb">
    <w:name w:val="Normal (Web)"/>
    <w:basedOn w:val="Normal"/>
    <w:uiPriority w:val="99"/>
    <w:unhideWhenUsed/>
    <w:rsid w:val="003F2C2F"/>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283487">
      <w:bodyDiv w:val="1"/>
      <w:marLeft w:val="0"/>
      <w:marRight w:val="0"/>
      <w:marTop w:val="0"/>
      <w:marBottom w:val="0"/>
      <w:divBdr>
        <w:top w:val="none" w:sz="0" w:space="0" w:color="auto"/>
        <w:left w:val="none" w:sz="0" w:space="0" w:color="auto"/>
        <w:bottom w:val="none" w:sz="0" w:space="0" w:color="auto"/>
        <w:right w:val="none" w:sz="0" w:space="0" w:color="auto"/>
      </w:divBdr>
      <w:divsChild>
        <w:div w:id="1370953233">
          <w:marLeft w:val="0"/>
          <w:marRight w:val="0"/>
          <w:marTop w:val="0"/>
          <w:marBottom w:val="0"/>
          <w:divBdr>
            <w:top w:val="none" w:sz="0" w:space="0" w:color="auto"/>
            <w:left w:val="none" w:sz="0" w:space="0" w:color="auto"/>
            <w:bottom w:val="none" w:sz="0" w:space="0" w:color="auto"/>
            <w:right w:val="none" w:sz="0" w:space="0" w:color="auto"/>
          </w:divBdr>
          <w:divsChild>
            <w:div w:id="1420758759">
              <w:marLeft w:val="0"/>
              <w:marRight w:val="0"/>
              <w:marTop w:val="0"/>
              <w:marBottom w:val="0"/>
              <w:divBdr>
                <w:top w:val="none" w:sz="0" w:space="0" w:color="auto"/>
                <w:left w:val="none" w:sz="0" w:space="0" w:color="auto"/>
                <w:bottom w:val="none" w:sz="0" w:space="0" w:color="auto"/>
                <w:right w:val="none" w:sz="0" w:space="0" w:color="auto"/>
              </w:divBdr>
              <w:divsChild>
                <w:div w:id="119092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1228">
      <w:bodyDiv w:val="1"/>
      <w:marLeft w:val="0"/>
      <w:marRight w:val="0"/>
      <w:marTop w:val="0"/>
      <w:marBottom w:val="0"/>
      <w:divBdr>
        <w:top w:val="none" w:sz="0" w:space="0" w:color="auto"/>
        <w:left w:val="none" w:sz="0" w:space="0" w:color="auto"/>
        <w:bottom w:val="none" w:sz="0" w:space="0" w:color="auto"/>
        <w:right w:val="none" w:sz="0" w:space="0" w:color="auto"/>
      </w:divBdr>
      <w:divsChild>
        <w:div w:id="504790010">
          <w:marLeft w:val="0"/>
          <w:marRight w:val="0"/>
          <w:marTop w:val="0"/>
          <w:marBottom w:val="0"/>
          <w:divBdr>
            <w:top w:val="none" w:sz="0" w:space="0" w:color="auto"/>
            <w:left w:val="none" w:sz="0" w:space="0" w:color="auto"/>
            <w:bottom w:val="none" w:sz="0" w:space="0" w:color="auto"/>
            <w:right w:val="none" w:sz="0" w:space="0" w:color="auto"/>
          </w:divBdr>
          <w:divsChild>
            <w:div w:id="1376008440">
              <w:marLeft w:val="0"/>
              <w:marRight w:val="0"/>
              <w:marTop w:val="0"/>
              <w:marBottom w:val="0"/>
              <w:divBdr>
                <w:top w:val="none" w:sz="0" w:space="0" w:color="auto"/>
                <w:left w:val="none" w:sz="0" w:space="0" w:color="auto"/>
                <w:bottom w:val="none" w:sz="0" w:space="0" w:color="auto"/>
                <w:right w:val="none" w:sz="0" w:space="0" w:color="auto"/>
              </w:divBdr>
              <w:divsChild>
                <w:div w:id="36826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869781">
      <w:bodyDiv w:val="1"/>
      <w:marLeft w:val="0"/>
      <w:marRight w:val="0"/>
      <w:marTop w:val="0"/>
      <w:marBottom w:val="0"/>
      <w:divBdr>
        <w:top w:val="none" w:sz="0" w:space="0" w:color="auto"/>
        <w:left w:val="none" w:sz="0" w:space="0" w:color="auto"/>
        <w:bottom w:val="none" w:sz="0" w:space="0" w:color="auto"/>
        <w:right w:val="none" w:sz="0" w:space="0" w:color="auto"/>
      </w:divBdr>
      <w:divsChild>
        <w:div w:id="1014301171">
          <w:marLeft w:val="0"/>
          <w:marRight w:val="0"/>
          <w:marTop w:val="0"/>
          <w:marBottom w:val="0"/>
          <w:divBdr>
            <w:top w:val="none" w:sz="0" w:space="0" w:color="auto"/>
            <w:left w:val="none" w:sz="0" w:space="0" w:color="auto"/>
            <w:bottom w:val="none" w:sz="0" w:space="0" w:color="auto"/>
            <w:right w:val="none" w:sz="0" w:space="0" w:color="auto"/>
          </w:divBdr>
          <w:divsChild>
            <w:div w:id="37439164">
              <w:marLeft w:val="0"/>
              <w:marRight w:val="0"/>
              <w:marTop w:val="0"/>
              <w:marBottom w:val="0"/>
              <w:divBdr>
                <w:top w:val="none" w:sz="0" w:space="0" w:color="auto"/>
                <w:left w:val="none" w:sz="0" w:space="0" w:color="auto"/>
                <w:bottom w:val="none" w:sz="0" w:space="0" w:color="auto"/>
                <w:right w:val="none" w:sz="0" w:space="0" w:color="auto"/>
              </w:divBdr>
              <w:divsChild>
                <w:div w:id="43000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5%20ATK%20Theft%20Loss%20Found%20Policy%20v2%20jer%2003%2012%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13538B-D89B-3849-AB3C-B45FD9C9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C:\Users\orchid\Documents\Custom Office Templates\ATF_005 ATK Theft Loss Found Policy v2 jer 03 12 14.dotx</Template>
  <TotalTime>223</TotalTime>
  <Pages>4</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milks</dc:creator>
  <cp:keywords/>
  <dc:description/>
  <cp:lastModifiedBy>phil milks</cp:lastModifiedBy>
  <cp:revision>34</cp:revision>
  <cp:lastPrinted>2014-03-11T14:08:00Z</cp:lastPrinted>
  <dcterms:created xsi:type="dcterms:W3CDTF">2019-12-17T17:02:00Z</dcterms:created>
  <dcterms:modified xsi:type="dcterms:W3CDTF">2021-07-21T01:54:00Z</dcterms:modified>
  <cp:category/>
</cp:coreProperties>
</file>